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17ADB" w14:textId="77777777" w:rsidR="00562F2B" w:rsidRDefault="00562F2B">
      <w:permStart w:id="1880176859" w:ed="has-sante.fr\j.fernandez"/>
    </w:p>
    <w:tbl>
      <w:tblPr>
        <w:tblW w:w="0" w:type="auto"/>
        <w:tblInd w:w="2127" w:type="dxa"/>
        <w:tblCellMar>
          <w:left w:w="70" w:type="dxa"/>
          <w:right w:w="70" w:type="dxa"/>
        </w:tblCellMar>
        <w:tblLook w:val="0000" w:firstRow="0" w:lastRow="0" w:firstColumn="0" w:lastColumn="0" w:noHBand="0" w:noVBand="0"/>
      </w:tblPr>
      <w:tblGrid>
        <w:gridCol w:w="7512"/>
      </w:tblGrid>
      <w:tr w:rsidR="00AC31D2" w:rsidRPr="0093672E" w14:paraId="7FA9AA7E" w14:textId="77777777" w:rsidTr="00227AB1">
        <w:tc>
          <w:tcPr>
            <w:tcW w:w="7512" w:type="dxa"/>
            <w:tcBorders>
              <w:top w:val="single" w:sz="4" w:space="0" w:color="808080" w:themeColor="background1" w:themeShade="80"/>
              <w:bottom w:val="single" w:sz="4" w:space="0" w:color="808080" w:themeColor="background1" w:themeShade="80"/>
            </w:tcBorders>
          </w:tcPr>
          <w:p w14:paraId="0D86B15D" w14:textId="77777777" w:rsidR="00456D66" w:rsidRDefault="00456D66" w:rsidP="00456D66">
            <w:pPr>
              <w:jc w:val="left"/>
            </w:pPr>
            <w:bookmarkStart w:id="0" w:name="_Hlk44422173"/>
          </w:p>
          <w:p w14:paraId="4EF1D04E" w14:textId="35C1AE1D" w:rsidR="00AC31D2" w:rsidRPr="0093672E" w:rsidRDefault="00F269F4" w:rsidP="000D7ECA">
            <w:pPr>
              <w:pStyle w:val="Titre"/>
            </w:pPr>
            <w:permStart w:id="1903186151" w:edGrp="everyone"/>
            <w:r w:rsidRPr="0093672E">
              <w:t>Modèle</w:t>
            </w:r>
            <w:r w:rsidR="00AC31D2" w:rsidRPr="0093672E">
              <w:t xml:space="preserve"> de </w:t>
            </w:r>
            <w:permEnd w:id="1903186151"/>
            <w:r w:rsidR="00F974FA">
              <w:t>p</w:t>
            </w:r>
            <w:r w:rsidR="00AC31D2" w:rsidRPr="0093672E">
              <w:t>rotocole d’utilisation thérapeutique</w:t>
            </w:r>
            <w:r w:rsidR="003057E7" w:rsidRPr="0093672E">
              <w:t xml:space="preserve"> </w:t>
            </w:r>
            <w:r w:rsidR="00AC31D2" w:rsidRPr="0093672E">
              <w:t>et de recueil de données (PUT-RD)</w:t>
            </w:r>
          </w:p>
          <w:p w14:paraId="3856E984" w14:textId="7002A3E2" w:rsidR="00456D66" w:rsidRPr="0093672E" w:rsidRDefault="00A9236C" w:rsidP="00D048FB">
            <w:pPr>
              <w:pStyle w:val="Sous-titre"/>
            </w:pPr>
            <w:r w:rsidRPr="0093672E">
              <w:t>Accès précoce</w:t>
            </w:r>
            <w:r w:rsidR="00AC31D2" w:rsidRPr="0093672E">
              <w:t xml:space="preserve"> – </w:t>
            </w:r>
            <w:sdt>
              <w:sdtPr>
                <w:rPr>
                  <w:rStyle w:val="Titredulivre"/>
                  <w:sz w:val="32"/>
                </w:rPr>
                <w:alias w:val="Nom du médicament"/>
                <w:tag w:val=""/>
                <w:id w:val="-861826535"/>
                <w:placeholder>
                  <w:docPart w:val="7117367C56ED4DAABF9E1A2A9929C60C"/>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permStart w:id="886977627" w:edGrp="everyone"/>
                <w:r w:rsidR="00063876">
                  <w:rPr>
                    <w:rStyle w:val="Titredulivre"/>
                    <w:sz w:val="32"/>
                  </w:rPr>
                  <w:t>Nom du médicament</w:t>
                </w:r>
              </w:sdtContent>
            </w:sdt>
            <w:permEnd w:id="886977627"/>
          </w:p>
          <w:p w14:paraId="25F33E4C" w14:textId="24324A3E" w:rsidR="00456D66" w:rsidRPr="0093672E" w:rsidRDefault="00456D66" w:rsidP="003D67D7"/>
        </w:tc>
      </w:tr>
    </w:tbl>
    <w:p w14:paraId="2AFEAF84" w14:textId="199E2BFA" w:rsidR="00AC31D2" w:rsidRPr="0093672E" w:rsidRDefault="00C87653" w:rsidP="00373FF9">
      <w:pPr>
        <w:pStyle w:val="Asupprimer"/>
      </w:pPr>
      <w:r w:rsidRPr="0093672E">
        <w:t>La proposition de PUT-RD soumise par le laboratoire</w:t>
      </w:r>
      <w:r w:rsidR="00AC31D2" w:rsidRPr="0093672E">
        <w:t xml:space="preserve"> doit être </w:t>
      </w:r>
      <w:r w:rsidR="008351CA">
        <w:t>rédigée</w:t>
      </w:r>
      <w:r w:rsidR="00AC31D2" w:rsidRPr="0093672E">
        <w:t xml:space="preserve"> </w:t>
      </w:r>
      <w:r w:rsidR="003947ED">
        <w:t xml:space="preserve">en français </w:t>
      </w:r>
      <w:r w:rsidR="00DE4AF9" w:rsidRPr="0093672E">
        <w:t>selon ce modèle</w:t>
      </w:r>
      <w:r w:rsidR="00AC31D2" w:rsidRPr="0093672E">
        <w:t xml:space="preserve"> et transmis</w:t>
      </w:r>
      <w:r w:rsidR="005B481F">
        <w:t>e</w:t>
      </w:r>
      <w:r w:rsidR="00AC31D2" w:rsidRPr="0093672E">
        <w:t xml:space="preserve"> en pièce jointe lors de la soumission de la demande d’accès précoce sur la plateforme S</w:t>
      </w:r>
      <w:r w:rsidR="00342309">
        <w:t>É</w:t>
      </w:r>
      <w:r w:rsidR="00AC31D2" w:rsidRPr="0093672E">
        <w:t>SAME. L’ensemble des éléments proposés sont susceptibles d’être modifié</w:t>
      </w:r>
      <w:r w:rsidR="00043143" w:rsidRPr="0093672E">
        <w:t>s</w:t>
      </w:r>
      <w:r w:rsidR="00AC31D2" w:rsidRPr="0093672E">
        <w:t xml:space="preserve"> par la </w:t>
      </w:r>
      <w:r w:rsidR="00827985">
        <w:t>Haute Autorité de santé (HAS)</w:t>
      </w:r>
      <w:r w:rsidR="00AC31D2" w:rsidRPr="0093672E">
        <w:t xml:space="preserve"> et</w:t>
      </w:r>
      <w:r w:rsidR="00827985">
        <w:t xml:space="preserve"> l’</w:t>
      </w:r>
      <w:r w:rsidR="00276C2A">
        <w:t>A</w:t>
      </w:r>
      <w:r w:rsidR="00827985">
        <w:t>gence nationale de sécurité du médicament</w:t>
      </w:r>
      <w:r w:rsidR="00276C2A">
        <w:t xml:space="preserve"> et des produits de santé</w:t>
      </w:r>
      <w:r w:rsidR="00AC31D2" w:rsidRPr="0093672E">
        <w:t xml:space="preserve"> </w:t>
      </w:r>
      <w:r w:rsidR="00276C2A">
        <w:t>(</w:t>
      </w:r>
      <w:r w:rsidR="00AC31D2" w:rsidRPr="0093672E">
        <w:t>ANSM</w:t>
      </w:r>
      <w:r w:rsidR="00276C2A">
        <w:t>)</w:t>
      </w:r>
      <w:r w:rsidR="00AC31D2" w:rsidRPr="0093672E">
        <w:t xml:space="preserve"> le cas échéant. Le PUT-RD final sera annexé à la décision de la HAS.</w:t>
      </w:r>
      <w:r w:rsidR="0011425B" w:rsidRPr="0093672E">
        <w:t xml:space="preserve"> Se référer au </w:t>
      </w:r>
      <w:hyperlink r:id="rId12" w:history="1">
        <w:r w:rsidR="0011425B" w:rsidRPr="006E526A">
          <w:rPr>
            <w:rStyle w:val="Lienhypertexte"/>
          </w:rPr>
          <w:t>guide de dépôt</w:t>
        </w:r>
      </w:hyperlink>
      <w:r w:rsidR="0011425B" w:rsidRPr="0093672E">
        <w:t xml:space="preserve"> pour plus d’information sur les recommandations de la HAS et de l’ANSM sur ce document.</w:t>
      </w:r>
    </w:p>
    <w:p w14:paraId="4D872754" w14:textId="73F28727" w:rsidR="00637121" w:rsidRPr="0093672E" w:rsidRDefault="00482C32" w:rsidP="00373FF9">
      <w:pPr>
        <w:pStyle w:val="Asupprimer"/>
      </w:pPr>
      <w:r w:rsidRPr="0093672E">
        <w:t>Cette</w:t>
      </w:r>
      <w:r w:rsidR="00AC31D2" w:rsidRPr="0093672E">
        <w:t xml:space="preserve"> proposition de PUT-RD est susceptible d’être adressée aux associations de patients et autres parties prenantes en vue de recueillir leur contribution pendant l'instruction conformément à l’article R. 5121-69</w:t>
      </w:r>
      <w:r w:rsidR="00744297">
        <w:t>-1</w:t>
      </w:r>
      <w:r w:rsidR="00AC31D2" w:rsidRPr="0093672E">
        <w:t>.</w:t>
      </w:r>
    </w:p>
    <w:p w14:paraId="19041C7B" w14:textId="77777777" w:rsidR="00B23144" w:rsidRPr="0093672E" w:rsidRDefault="00B23144" w:rsidP="00227AB1"/>
    <w:tbl>
      <w:tblPr>
        <w:tblStyle w:val="Grilledutableau"/>
        <w:tblW w:w="5000" w:type="pct"/>
        <w:tblLook w:val="0480" w:firstRow="0" w:lastRow="0" w:firstColumn="1" w:lastColumn="0" w:noHBand="0" w:noVBand="1"/>
      </w:tblPr>
      <w:tblGrid>
        <w:gridCol w:w="4248"/>
        <w:gridCol w:w="5381"/>
      </w:tblGrid>
      <w:tr w:rsidR="00AC31D2" w:rsidRPr="0093672E" w14:paraId="1A7FA2D5"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67E6899" w14:textId="77777777" w:rsidR="00AC31D2" w:rsidRPr="0093672E" w:rsidRDefault="00AC31D2" w:rsidP="00235443">
            <w:pPr>
              <w:pStyle w:val="Intertitre"/>
              <w:rPr>
                <w:rStyle w:val="lev"/>
              </w:rPr>
            </w:pPr>
            <w:r w:rsidRPr="0093672E">
              <w:rPr>
                <w:rStyle w:val="lev"/>
              </w:rPr>
              <w:t>La demande</w:t>
            </w:r>
          </w:p>
        </w:tc>
      </w:tr>
      <w:tr w:rsidR="004D1299" w:rsidRPr="0093672E" w14:paraId="1EF08D3A"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D96726A" w14:textId="77777777" w:rsidR="004D1299" w:rsidRPr="0093672E" w:rsidRDefault="004D1299" w:rsidP="004D1299">
            <w:pPr>
              <w:ind w:left="737" w:hanging="737"/>
            </w:pPr>
            <w:r w:rsidRPr="0093672E">
              <w:t>Spécialité</w:t>
            </w:r>
          </w:p>
        </w:tc>
        <w:tc>
          <w:tcPr>
            <w:tcW w:w="2794" w:type="pct"/>
          </w:tcPr>
          <w:p w14:paraId="7FB00659" w14:textId="6E5B1BF0" w:rsidR="004D1299" w:rsidRPr="0093672E" w:rsidRDefault="00406BDC" w:rsidP="004D1299">
            <w:pPr>
              <w:cnfStyle w:val="000000000000" w:firstRow="0" w:lastRow="0" w:firstColumn="0" w:lastColumn="0" w:oddVBand="0" w:evenVBand="0" w:oddHBand="0" w:evenHBand="0" w:firstRowFirstColumn="0" w:firstRowLastColumn="0" w:lastRowFirstColumn="0" w:lastRowLastColumn="0"/>
            </w:pPr>
            <w:sdt>
              <w:sdtPr>
                <w:id w:val="-588004346"/>
                <w:placeholder>
                  <w:docPart w:val="D84CA082E7984FF6B4C8B74796EB845C"/>
                </w:placeholder>
                <w:showingPlcHdr/>
              </w:sdtPr>
              <w:sdtEndPr/>
              <w:sdtContent>
                <w:permStart w:id="2003269642" w:edGrp="everyone"/>
                <w:r w:rsidR="004D1299" w:rsidRPr="00A62BF5">
                  <w:rPr>
                    <w:rStyle w:val="Mention"/>
                  </w:rPr>
                  <w:t>Renseigner le nom de spécialité si déjà déterminé</w:t>
                </w:r>
                <w:permEnd w:id="2003269642"/>
              </w:sdtContent>
            </w:sdt>
          </w:p>
        </w:tc>
      </w:tr>
      <w:tr w:rsidR="004D1299" w:rsidRPr="0093672E" w14:paraId="6E309BA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D66BE85" w14:textId="77777777" w:rsidR="004D1299" w:rsidRPr="0093672E" w:rsidRDefault="004D1299" w:rsidP="004D1299">
            <w:r w:rsidRPr="0093672E">
              <w:t>DCI</w:t>
            </w:r>
          </w:p>
        </w:tc>
        <w:tc>
          <w:tcPr>
            <w:tcW w:w="2794" w:type="pct"/>
          </w:tcPr>
          <w:p w14:paraId="39A79CA1" w14:textId="6828D9C4" w:rsidR="004D1299" w:rsidRPr="0093672E" w:rsidRDefault="00406BDC"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showingPlcHdr/>
              </w:sdtPr>
              <w:sdtEndPr/>
              <w:sdtContent>
                <w:permStart w:id="1363628356" w:edGrp="everyone"/>
                <w:r w:rsidR="004D1299" w:rsidRPr="00F40EE8">
                  <w:rPr>
                    <w:rStyle w:val="Mention"/>
                  </w:rPr>
                  <w:t>Si la DCI n’est pas disponible, renseigner la dénomination provisoire du médicament</w:t>
                </w:r>
                <w:permEnd w:id="1363628356"/>
              </w:sdtContent>
            </w:sdt>
          </w:p>
        </w:tc>
      </w:tr>
      <w:tr w:rsidR="004D1299" w:rsidRPr="0093672E" w14:paraId="31F99E73"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59D1888D" w14:textId="77777777" w:rsidR="004D1299" w:rsidRPr="0093672E" w:rsidRDefault="004D1299" w:rsidP="004D1299">
            <w:r w:rsidRPr="0093672E">
              <w:t xml:space="preserve">Indication </w:t>
            </w:r>
          </w:p>
        </w:tc>
        <w:tc>
          <w:tcPr>
            <w:tcW w:w="2794" w:type="pct"/>
          </w:tcPr>
          <w:p w14:paraId="56706C5A" w14:textId="70CBC614" w:rsidR="004D1299" w:rsidRPr="0093672E" w:rsidRDefault="00406BDC" w:rsidP="004D1299">
            <w:pPr>
              <w:cnfStyle w:val="000000000000" w:firstRow="0" w:lastRow="0" w:firstColumn="0" w:lastColumn="0" w:oddVBand="0" w:evenVBand="0" w:oddHBand="0" w:evenHBand="0" w:firstRowFirstColumn="0" w:firstRowLastColumn="0" w:lastRowFirstColumn="0" w:lastRowLastColumn="0"/>
            </w:pPr>
            <w:sdt>
              <w:sdtPr>
                <w:id w:val="-1730687472"/>
                <w:placeholder>
                  <w:docPart w:val="EF833C6948F9435B9032278ED8CAAE0F"/>
                </w:placeholder>
                <w:showingPlcHdr/>
              </w:sdtPr>
              <w:sdtEndPr/>
              <w:sdtContent>
                <w:permStart w:id="483143686" w:edGrp="everyone"/>
                <w:r w:rsidR="004D1299" w:rsidRPr="0031788C">
                  <w:rPr>
                    <w:rStyle w:val="Mention"/>
                  </w:rPr>
                  <w:t>Indication simplifiée revendiquée</w:t>
                </w:r>
                <w:permEnd w:id="483143686"/>
              </w:sdtContent>
            </w:sdt>
          </w:p>
        </w:tc>
      </w:tr>
      <w:tr w:rsidR="00AC31D2" w:rsidRPr="0093672E" w14:paraId="09D8F085"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50406EE1" w14:textId="77777777" w:rsidR="00AC31D2" w:rsidRPr="0093672E" w:rsidRDefault="00AC31D2" w:rsidP="00CC6F60">
            <w:pPr>
              <w:ind w:left="1474" w:hanging="1474"/>
            </w:pPr>
            <w:r w:rsidRPr="0093672E">
              <w:t xml:space="preserve">Date d’octroi </w:t>
            </w:r>
          </w:p>
        </w:tc>
        <w:tc>
          <w:tcPr>
            <w:tcW w:w="2794" w:type="pct"/>
          </w:tcPr>
          <w:p w14:paraId="52EA840E" w14:textId="23CA33AA" w:rsidR="00AC31D2" w:rsidRPr="006C2243" w:rsidRDefault="00406BDC" w:rsidP="006C2243">
            <w:pPr>
              <w:cnfStyle w:val="000000000000" w:firstRow="0" w:lastRow="0" w:firstColumn="0" w:lastColumn="0" w:oddVBand="0" w:evenVBand="0" w:oddHBand="0" w:evenHBand="0" w:firstRowFirstColumn="0" w:firstRowLastColumn="0" w:lastRowFirstColumn="0" w:lastRowLastColumn="0"/>
            </w:pPr>
            <w:sdt>
              <w:sdtPr>
                <w:id w:val="552964890"/>
                <w:placeholder>
                  <w:docPart w:val="1266E98A45424E999C6688CD519D1DAA"/>
                </w:placeholder>
                <w:date>
                  <w:dateFormat w:val="dd/MM/yyyy"/>
                  <w:lid w:val="fr-FR"/>
                  <w:storeMappedDataAs w:val="dateTime"/>
                  <w:calendar w:val="gregorian"/>
                </w:date>
              </w:sdtPr>
              <w:sdtEndPr/>
              <w:sdtContent>
                <w:r w:rsidR="006C2243" w:rsidRPr="006C2243">
                  <w:t>XX/XX/XXXX</w:t>
                </w:r>
              </w:sdtContent>
            </w:sdt>
          </w:p>
        </w:tc>
      </w:tr>
      <w:tr w:rsidR="00406BDC" w:rsidRPr="0093672E" w14:paraId="2D0ABF0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6127B74B" w14:textId="1FF10DC3" w:rsidR="00406BDC" w:rsidRPr="0093672E" w:rsidRDefault="00406BDC" w:rsidP="00406BDC">
            <w:r>
              <w:t>Date de mise à disposition du médicament dans le cadre de l’accès précoce</w:t>
            </w:r>
          </w:p>
        </w:tc>
        <w:permStart w:id="1397708033" w:edGrp="everyone"/>
        <w:tc>
          <w:tcPr>
            <w:tcW w:w="2794" w:type="pct"/>
          </w:tcPr>
          <w:p w14:paraId="4BAFA99D" w14:textId="5926A5B2" w:rsidR="00406BDC" w:rsidRDefault="00406BDC" w:rsidP="006C2243">
            <w:pPr>
              <w:cnfStyle w:val="000000000000" w:firstRow="0" w:lastRow="0" w:firstColumn="0" w:lastColumn="0" w:oddVBand="0" w:evenVBand="0" w:oddHBand="0" w:evenHBand="0" w:firstRowFirstColumn="0" w:firstRowLastColumn="0" w:lastRowFirstColumn="0" w:lastRowLastColumn="0"/>
            </w:pPr>
            <w:sdt>
              <w:sdtPr>
                <w:id w:val="-1983225920"/>
                <w:placeholder>
                  <w:docPart w:val="A79B8DC99EAC4D0E8627B9E2197E349F"/>
                </w:placeholder>
                <w:date>
                  <w:dateFormat w:val="dd/MM/yyyy"/>
                  <w:lid w:val="fr-FR"/>
                  <w:storeMappedDataAs w:val="dateTime"/>
                  <w:calendar w:val="gregorian"/>
                </w:date>
              </w:sdtPr>
              <w:sdtContent>
                <w:r w:rsidRPr="006C2243">
                  <w:t>XX/XX/XXXX</w:t>
                </w:r>
              </w:sdtContent>
            </w:sdt>
            <w:permEnd w:id="1397708033"/>
          </w:p>
        </w:tc>
      </w:tr>
      <w:tr w:rsidR="00AC31D2" w:rsidRPr="0093672E" w14:paraId="13520030"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628FD337" w14:textId="77777777" w:rsidR="00AC31D2" w:rsidRPr="0093672E" w:rsidRDefault="00AC31D2" w:rsidP="203C04E4">
            <w:pPr>
              <w:jc w:val="left"/>
            </w:pPr>
            <w:r w:rsidRPr="0093672E">
              <w:t>Périodicité des rapports de synthèse</w:t>
            </w:r>
          </w:p>
        </w:tc>
        <w:tc>
          <w:tcPr>
            <w:tcW w:w="2794" w:type="pct"/>
          </w:tcPr>
          <w:p w14:paraId="42A6C7F6" w14:textId="77777777" w:rsidR="00AC31D2" w:rsidRPr="0093672E" w:rsidRDefault="00AC31D2" w:rsidP="00AC31D2">
            <w:pPr>
              <w:cnfStyle w:val="000000000000" w:firstRow="0" w:lastRow="0" w:firstColumn="0" w:lastColumn="0" w:oddVBand="0" w:evenVBand="0" w:oddHBand="0" w:evenHBand="0" w:firstRowFirstColumn="0" w:firstRowLastColumn="0" w:lastRowFirstColumn="0" w:lastRowLastColumn="0"/>
              <w:rPr>
                <w:rStyle w:val="Accentuation"/>
              </w:rPr>
            </w:pPr>
            <w:r w:rsidRPr="0093672E">
              <w:rPr>
                <w:rStyle w:val="Accentuation"/>
              </w:rPr>
              <w:t>À compléter par la HAS</w:t>
            </w:r>
          </w:p>
        </w:tc>
      </w:tr>
      <w:tr w:rsidR="00AC31D2" w:rsidRPr="0093672E" w14:paraId="19F73E71"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BDDE06B" w14:textId="77777777" w:rsidR="00AC31D2" w:rsidRPr="0093672E" w:rsidRDefault="00AC31D2" w:rsidP="00235443">
            <w:pPr>
              <w:pStyle w:val="Intertitre"/>
              <w:rPr>
                <w:rStyle w:val="lev"/>
              </w:rPr>
            </w:pPr>
            <w:r w:rsidRPr="0093672E">
              <w:rPr>
                <w:rStyle w:val="lev"/>
              </w:rPr>
              <w:t>Renseignements administratifs</w:t>
            </w:r>
          </w:p>
        </w:tc>
      </w:tr>
      <w:tr w:rsidR="00AC31D2" w:rsidRPr="0093672E" w14:paraId="4C23DD9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3D233929" w14:textId="77777777" w:rsidR="00AC31D2" w:rsidRPr="0093672E" w:rsidRDefault="00AC31D2" w:rsidP="00AC31D2">
            <w:r w:rsidRPr="0093672E">
              <w:t>Contact laboratoire titulaire ou CRO</w:t>
            </w:r>
          </w:p>
        </w:tc>
        <w:tc>
          <w:tcPr>
            <w:tcW w:w="2794" w:type="pct"/>
          </w:tcPr>
          <w:p w14:paraId="0B54B802" w14:textId="42CB78A7" w:rsidR="00AC31D2" w:rsidRPr="0093672E" w:rsidRDefault="00406BDC" w:rsidP="00BF5207">
            <w:pPr>
              <w:cnfStyle w:val="000000000000" w:firstRow="0" w:lastRow="0" w:firstColumn="0" w:lastColumn="0" w:oddVBand="0" w:evenVBand="0" w:oddHBand="0" w:evenHBand="0" w:firstRowFirstColumn="0" w:firstRowLastColumn="0" w:lastRowFirstColumn="0" w:lastRowLastColumn="0"/>
            </w:pPr>
            <w:sdt>
              <w:sdtPr>
                <w:id w:val="1064530648"/>
                <w:placeholder>
                  <w:docPart w:val="312C7A005D4944298E257A7C6853B2C3"/>
                </w:placeholder>
              </w:sdtPr>
              <w:sdtEndPr/>
              <w:sdtContent>
                <w:sdt>
                  <w:sdtPr>
                    <w:id w:val="-1609434029"/>
                    <w:placeholder>
                      <w:docPart w:val="64744EC730D84D41BA8D5AE98194C28C"/>
                    </w:placeholder>
                    <w:showingPlcHdr/>
                  </w:sdtPr>
                  <w:sdtEndPr/>
                  <w:sdtContent>
                    <w:permStart w:id="1552300628" w:edGrp="everyone"/>
                    <w:r w:rsidR="00DC7183" w:rsidRPr="00310504">
                      <w:rPr>
                        <w:rStyle w:val="Mention"/>
                      </w:rPr>
                      <w:t>Renseigner adresse mail générique + tél </w:t>
                    </w:r>
                    <w:permEnd w:id="1552300628"/>
                  </w:sdtContent>
                </w:sdt>
              </w:sdtContent>
            </w:sdt>
          </w:p>
        </w:tc>
      </w:tr>
      <w:tr w:rsidR="00AC31D2" w:rsidRPr="0093672E" w14:paraId="3F0B484C"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33019823" w14:textId="25F0112A" w:rsidR="00AC31D2" w:rsidRPr="0093672E" w:rsidRDefault="00AC31D2" w:rsidP="00AC31D2">
            <w:pPr>
              <w:rPr>
                <w:rStyle w:val="Condens"/>
              </w:rPr>
            </w:pPr>
            <w:r w:rsidRPr="0093672E">
              <w:rPr>
                <w:rStyle w:val="Condens"/>
              </w:rPr>
              <w:t>CRPV en charge du suivi de l’accès précoce</w:t>
            </w:r>
            <w:r w:rsidR="00941B2E">
              <w:rPr>
                <w:rStyle w:val="Condens"/>
              </w:rPr>
              <w:t xml:space="preserve">, le cas échéant </w:t>
            </w:r>
          </w:p>
        </w:tc>
        <w:tc>
          <w:tcPr>
            <w:tcW w:w="2794" w:type="pct"/>
          </w:tcPr>
          <w:p w14:paraId="5F363E92" w14:textId="77777777" w:rsidR="00AC31D2" w:rsidRPr="0093672E" w:rsidRDefault="00AC31D2" w:rsidP="00AC31D2">
            <w:pPr>
              <w:cnfStyle w:val="000000000000" w:firstRow="0" w:lastRow="0" w:firstColumn="0" w:lastColumn="0" w:oddVBand="0" w:evenVBand="0" w:oddHBand="0" w:evenHBand="0" w:firstRowFirstColumn="0" w:firstRowLastColumn="0" w:lastRowFirstColumn="0" w:lastRowLastColumn="0"/>
              <w:rPr>
                <w:rStyle w:val="Accentuation"/>
              </w:rPr>
            </w:pPr>
            <w:r w:rsidRPr="0093672E">
              <w:rPr>
                <w:rStyle w:val="Accentuation"/>
              </w:rPr>
              <w:t>À compléter par la HAS</w:t>
            </w:r>
          </w:p>
        </w:tc>
      </w:tr>
      <w:tr w:rsidR="00AC31D2" w:rsidRPr="0093672E" w14:paraId="280B4C12"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EE15C9C" w14:textId="34563F08" w:rsidR="00AC31D2" w:rsidRPr="0093672E" w:rsidRDefault="00AC31D2" w:rsidP="00AC31D2">
            <w:r w:rsidRPr="0093672E">
              <w:t xml:space="preserve">Contact </w:t>
            </w:r>
            <w:r w:rsidR="005319EF" w:rsidRPr="0093672E">
              <w:t xml:space="preserve">du </w:t>
            </w:r>
            <w:r w:rsidR="00B604E4" w:rsidRPr="00700685">
              <w:t xml:space="preserve">délégué à la protection des données (DPO) </w:t>
            </w:r>
            <w:r w:rsidRPr="0093672E">
              <w:t>du laboratoire</w:t>
            </w:r>
          </w:p>
        </w:tc>
        <w:tc>
          <w:tcPr>
            <w:tcW w:w="2794" w:type="pct"/>
          </w:tcPr>
          <w:p w14:paraId="16AA8DB6" w14:textId="1DE47B5A" w:rsidR="00AC31D2" w:rsidRPr="0093672E" w:rsidRDefault="00406BDC" w:rsidP="00BF5207">
            <w:pPr>
              <w:cnfStyle w:val="000000000000" w:firstRow="0" w:lastRow="0" w:firstColumn="0" w:lastColumn="0" w:oddVBand="0" w:evenVBand="0" w:oddHBand="0" w:evenHBand="0" w:firstRowFirstColumn="0" w:firstRowLastColumn="0" w:lastRowFirstColumn="0" w:lastRowLastColumn="0"/>
            </w:pPr>
            <w:sdt>
              <w:sdtPr>
                <w:id w:val="-1445926882"/>
                <w:placeholder>
                  <w:docPart w:val="436B2A16EB3F4754BFBE76F283714C16"/>
                </w:placeholder>
                <w:showingPlcHdr/>
              </w:sdtPr>
              <w:sdtEndPr/>
              <w:sdtContent>
                <w:permStart w:id="1379040736" w:edGrp="everyone"/>
                <w:r w:rsidR="001206DC" w:rsidRPr="0093672E">
                  <w:rPr>
                    <w:rStyle w:val="Mention"/>
                  </w:rPr>
                  <w:t>Renseigner adresse mail générique + tél </w:t>
                </w:r>
                <w:permEnd w:id="1379040736"/>
              </w:sdtContent>
            </w:sdt>
          </w:p>
        </w:tc>
      </w:tr>
    </w:tbl>
    <w:p w14:paraId="128E7D83" w14:textId="00CF9A30" w:rsidR="00AC31D2" w:rsidRPr="0093672E" w:rsidRDefault="00AC31D2" w:rsidP="0051102D">
      <w:pPr>
        <w:jc w:val="left"/>
        <w:rPr>
          <w:rStyle w:val="lev"/>
        </w:rPr>
      </w:pPr>
      <w:r w:rsidRPr="0093672E">
        <w:t xml:space="preserve">Dernière date de mise à jour : </w:t>
      </w:r>
      <w:sdt>
        <w:sdtPr>
          <w:id w:val="-1999105123"/>
          <w:placeholder>
            <w:docPart w:val="0FD776AAB661416786BE3C0ADD9CC0D1"/>
          </w:placeholder>
          <w:date>
            <w:dateFormat w:val="dd/MM/yyyy"/>
            <w:lid w:val="fr-FR"/>
            <w:storeMappedDataAs w:val="dateTime"/>
            <w:calendar w:val="gregorian"/>
          </w:date>
        </w:sdtPr>
        <w:sdtEndPr/>
        <w:sdtContent>
          <w:r w:rsidR="00392C87" w:rsidRPr="006C2243">
            <w:t>XX/XX/XXXX</w:t>
          </w:r>
        </w:sdtContent>
      </w:sdt>
      <w:r w:rsidR="00392C87">
        <w:t xml:space="preserve"> </w:t>
      </w:r>
      <w:r w:rsidR="00B92730" w:rsidRPr="0093672E">
        <w:rPr>
          <w:rStyle w:val="Accentuation"/>
        </w:rPr>
        <w:br/>
      </w:r>
      <w:r w:rsidRPr="0093672E">
        <w:rPr>
          <w:rStyle w:val="lev"/>
        </w:rPr>
        <w:t>Retrouvez toutes les informations sur</w:t>
      </w:r>
      <w:r w:rsidR="006B1C22" w:rsidRPr="0093672E">
        <w:rPr>
          <w:rStyle w:val="lev"/>
        </w:rPr>
        <w:t xml:space="preserve"> ce médicament en</w:t>
      </w:r>
      <w:r w:rsidRPr="0093672E">
        <w:rPr>
          <w:rStyle w:val="lev"/>
        </w:rPr>
        <w:t xml:space="preserve"> accès précoce</w:t>
      </w:r>
      <w:r w:rsidR="00A91842" w:rsidRPr="0093672E">
        <w:rPr>
          <w:rStyle w:val="lev"/>
        </w:rPr>
        <w:t xml:space="preserve"> : </w:t>
      </w:r>
      <w:permStart w:id="1871601853" w:edGrp="everyone"/>
      <w:sdt>
        <w:sdtPr>
          <w:rPr>
            <w:rStyle w:val="lev"/>
          </w:rPr>
          <w:id w:val="-489251179"/>
          <w:placeholder>
            <w:docPart w:val="F37456F5BB364BFCB70AAD66F6BA181A"/>
          </w:placeholder>
          <w:showingPlcHdr/>
        </w:sdtPr>
        <w:sdtEndPr>
          <w:rPr>
            <w:rStyle w:val="lev"/>
          </w:rPr>
        </w:sdtEndPr>
        <w:sdtContent>
          <w:r w:rsidR="00F90532" w:rsidRPr="0093672E">
            <w:rPr>
              <w:rStyle w:val="Mention"/>
            </w:rPr>
            <w:t>In</w:t>
          </w:r>
          <w:r w:rsidR="00C15FAB" w:rsidRPr="0093672E">
            <w:rPr>
              <w:rStyle w:val="Mention"/>
            </w:rPr>
            <w:t>sérer lien vers RCP/notice</w:t>
          </w:r>
        </w:sdtContent>
      </w:sdt>
      <w:permEnd w:id="1871601853"/>
    </w:p>
    <w:p w14:paraId="39D8DC87" w14:textId="0F1D902A" w:rsidR="000F7BE4" w:rsidRPr="0093672E" w:rsidRDefault="00F269F4" w:rsidP="00917A77">
      <w:pPr>
        <w:pStyle w:val="Titrehorssommaire"/>
      </w:pPr>
      <w:r w:rsidRPr="0093672E">
        <w:lastRenderedPageBreak/>
        <w:t>Sommaire</w:t>
      </w:r>
    </w:p>
    <w:bookmarkEnd w:id="0"/>
    <w:p w14:paraId="4F91035B" w14:textId="77777777" w:rsidR="00CE6D20" w:rsidRPr="0093672E" w:rsidRDefault="00CE6D20" w:rsidP="00CE6D20"/>
    <w:sdt>
      <w:sdtPr>
        <w:rPr>
          <w:noProof w:val="0"/>
        </w:rPr>
        <w:id w:val="-1494864677"/>
        <w:docPartObj>
          <w:docPartGallery w:val="Table of Contents"/>
        </w:docPartObj>
      </w:sdtPr>
      <w:sdtEndPr>
        <w:rPr>
          <w:noProof/>
        </w:rPr>
      </w:sdtEndPr>
      <w:sdtContent>
        <w:permStart w:id="1237989107" w:edGrp="everyone" w:displacedByCustomXml="prev"/>
        <w:p w14:paraId="2A770B83" w14:textId="65C7347A" w:rsidR="00406BDC" w:rsidRDefault="00924B17">
          <w:pPr>
            <w:pStyle w:val="TM1"/>
            <w:rPr>
              <w:rFonts w:asciiTheme="minorHAnsi" w:hAnsiTheme="minorHAnsi"/>
              <w:b w:val="0"/>
              <w:color w:val="auto"/>
              <w:sz w:val="22"/>
            </w:rPr>
          </w:pPr>
          <w:r w:rsidRPr="0093672E">
            <w:fldChar w:fldCharType="begin"/>
          </w:r>
          <w:r w:rsidRPr="0093672E">
            <w:instrText xml:space="preserve"> TOC \o "1-1" \h \z \t "Titre annexes (n° auto);3" </w:instrText>
          </w:r>
          <w:r w:rsidRPr="0093672E">
            <w:fldChar w:fldCharType="separate"/>
          </w:r>
          <w:hyperlink w:anchor="_Toc83991328" w:history="1">
            <w:r w:rsidR="00406BDC" w:rsidRPr="00F60648">
              <w:rPr>
                <w:rStyle w:val="Lienhypertexte"/>
              </w:rPr>
              <w:t>Informations à destination des prescripteurs et des pharmacies à usage intérieur</w:t>
            </w:r>
            <w:r w:rsidR="00406BDC">
              <w:rPr>
                <w:webHidden/>
              </w:rPr>
              <w:tab/>
            </w:r>
            <w:r w:rsidR="00406BDC">
              <w:rPr>
                <w:webHidden/>
              </w:rPr>
              <w:fldChar w:fldCharType="begin"/>
            </w:r>
            <w:r w:rsidR="00406BDC">
              <w:rPr>
                <w:webHidden/>
              </w:rPr>
              <w:instrText xml:space="preserve"> PAGEREF _Toc83991328 \h </w:instrText>
            </w:r>
            <w:r w:rsidR="00406BDC">
              <w:rPr>
                <w:webHidden/>
              </w:rPr>
            </w:r>
            <w:r w:rsidR="00406BDC">
              <w:rPr>
                <w:webHidden/>
              </w:rPr>
              <w:fldChar w:fldCharType="separate"/>
            </w:r>
            <w:r w:rsidR="00406BDC">
              <w:rPr>
                <w:webHidden/>
              </w:rPr>
              <w:t>3</w:t>
            </w:r>
            <w:r w:rsidR="00406BDC">
              <w:rPr>
                <w:webHidden/>
              </w:rPr>
              <w:fldChar w:fldCharType="end"/>
            </w:r>
          </w:hyperlink>
        </w:p>
        <w:p w14:paraId="34015C89" w14:textId="2D688167" w:rsidR="00406BDC" w:rsidRDefault="00406BDC">
          <w:pPr>
            <w:pStyle w:val="TM1"/>
            <w:rPr>
              <w:rFonts w:asciiTheme="minorHAnsi" w:hAnsiTheme="minorHAnsi"/>
              <w:b w:val="0"/>
              <w:color w:val="auto"/>
              <w:sz w:val="22"/>
            </w:rPr>
          </w:pPr>
          <w:hyperlink w:anchor="_Toc83991329" w:history="1">
            <w:r w:rsidRPr="00F60648">
              <w:rPr>
                <w:rStyle w:val="Lienhypertexte"/>
              </w:rPr>
              <w:t>Le médicament</w:t>
            </w:r>
            <w:r>
              <w:rPr>
                <w:webHidden/>
              </w:rPr>
              <w:tab/>
            </w:r>
            <w:r>
              <w:rPr>
                <w:webHidden/>
              </w:rPr>
              <w:fldChar w:fldCharType="begin"/>
            </w:r>
            <w:r>
              <w:rPr>
                <w:webHidden/>
              </w:rPr>
              <w:instrText xml:space="preserve"> PAGEREF _Toc83991329 \h </w:instrText>
            </w:r>
            <w:r>
              <w:rPr>
                <w:webHidden/>
              </w:rPr>
            </w:r>
            <w:r>
              <w:rPr>
                <w:webHidden/>
              </w:rPr>
              <w:fldChar w:fldCharType="separate"/>
            </w:r>
            <w:r>
              <w:rPr>
                <w:webHidden/>
              </w:rPr>
              <w:t>5</w:t>
            </w:r>
            <w:r>
              <w:rPr>
                <w:webHidden/>
              </w:rPr>
              <w:fldChar w:fldCharType="end"/>
            </w:r>
          </w:hyperlink>
        </w:p>
        <w:p w14:paraId="3347B33C" w14:textId="38C16089" w:rsidR="00406BDC" w:rsidRDefault="00406BDC">
          <w:pPr>
            <w:pStyle w:val="TM1"/>
            <w:rPr>
              <w:rFonts w:asciiTheme="minorHAnsi" w:hAnsiTheme="minorHAnsi"/>
              <w:b w:val="0"/>
              <w:color w:val="auto"/>
              <w:sz w:val="22"/>
            </w:rPr>
          </w:pPr>
          <w:hyperlink w:anchor="_Toc83991330" w:history="1">
            <w:r w:rsidRPr="00F60648">
              <w:rPr>
                <w:rStyle w:val="Lienhypertexte"/>
              </w:rPr>
              <w:t>Calendrier des visites</w:t>
            </w:r>
            <w:r>
              <w:rPr>
                <w:webHidden/>
              </w:rPr>
              <w:tab/>
            </w:r>
            <w:r>
              <w:rPr>
                <w:webHidden/>
              </w:rPr>
              <w:fldChar w:fldCharType="begin"/>
            </w:r>
            <w:r>
              <w:rPr>
                <w:webHidden/>
              </w:rPr>
              <w:instrText xml:space="preserve"> PAGEREF _Toc83991330 \h </w:instrText>
            </w:r>
            <w:r>
              <w:rPr>
                <w:webHidden/>
              </w:rPr>
            </w:r>
            <w:r>
              <w:rPr>
                <w:webHidden/>
              </w:rPr>
              <w:fldChar w:fldCharType="separate"/>
            </w:r>
            <w:r>
              <w:rPr>
                <w:webHidden/>
              </w:rPr>
              <w:t>6</w:t>
            </w:r>
            <w:r>
              <w:rPr>
                <w:webHidden/>
              </w:rPr>
              <w:fldChar w:fldCharType="end"/>
            </w:r>
          </w:hyperlink>
        </w:p>
        <w:p w14:paraId="60B3D8DD" w14:textId="0182F805" w:rsidR="00406BDC" w:rsidRDefault="00406BDC">
          <w:pPr>
            <w:pStyle w:val="TM1"/>
            <w:rPr>
              <w:rFonts w:asciiTheme="minorHAnsi" w:hAnsiTheme="minorHAnsi"/>
              <w:b w:val="0"/>
              <w:color w:val="auto"/>
              <w:sz w:val="22"/>
            </w:rPr>
          </w:pPr>
          <w:hyperlink w:anchor="_Toc83991331" w:history="1">
            <w:r w:rsidRPr="00F60648">
              <w:rPr>
                <w:rStyle w:val="Lienhypertexte"/>
              </w:rPr>
              <w:t>Modalités pratiques de traitement et de suivi des patients</w:t>
            </w:r>
            <w:r>
              <w:rPr>
                <w:webHidden/>
              </w:rPr>
              <w:tab/>
            </w:r>
            <w:r>
              <w:rPr>
                <w:webHidden/>
              </w:rPr>
              <w:fldChar w:fldCharType="begin"/>
            </w:r>
            <w:r>
              <w:rPr>
                <w:webHidden/>
              </w:rPr>
              <w:instrText xml:space="preserve"> PAGEREF _Toc83991331 \h </w:instrText>
            </w:r>
            <w:r>
              <w:rPr>
                <w:webHidden/>
              </w:rPr>
            </w:r>
            <w:r>
              <w:rPr>
                <w:webHidden/>
              </w:rPr>
              <w:fldChar w:fldCharType="separate"/>
            </w:r>
            <w:r>
              <w:rPr>
                <w:webHidden/>
              </w:rPr>
              <w:t>7</w:t>
            </w:r>
            <w:r>
              <w:rPr>
                <w:webHidden/>
              </w:rPr>
              <w:fldChar w:fldCharType="end"/>
            </w:r>
          </w:hyperlink>
        </w:p>
        <w:p w14:paraId="6E938ED8" w14:textId="23FE526A" w:rsidR="00406BDC" w:rsidRDefault="00406BDC">
          <w:pPr>
            <w:pStyle w:val="TM1"/>
            <w:rPr>
              <w:rFonts w:asciiTheme="minorHAnsi" w:hAnsiTheme="minorHAnsi"/>
              <w:b w:val="0"/>
              <w:color w:val="auto"/>
              <w:sz w:val="22"/>
            </w:rPr>
          </w:pPr>
          <w:hyperlink w:anchor="_Toc83991332" w:history="1">
            <w:r w:rsidRPr="00F60648">
              <w:rPr>
                <w:rStyle w:val="Lienhypertexte"/>
              </w:rPr>
              <w:t>Annexes</w:t>
            </w:r>
            <w:r>
              <w:rPr>
                <w:webHidden/>
              </w:rPr>
              <w:tab/>
            </w:r>
            <w:r>
              <w:rPr>
                <w:webHidden/>
              </w:rPr>
              <w:fldChar w:fldCharType="begin"/>
            </w:r>
            <w:r>
              <w:rPr>
                <w:webHidden/>
              </w:rPr>
              <w:instrText xml:space="preserve"> PAGEREF _Toc83991332 \h </w:instrText>
            </w:r>
            <w:r>
              <w:rPr>
                <w:webHidden/>
              </w:rPr>
            </w:r>
            <w:r>
              <w:rPr>
                <w:webHidden/>
              </w:rPr>
              <w:fldChar w:fldCharType="separate"/>
            </w:r>
            <w:r>
              <w:rPr>
                <w:webHidden/>
              </w:rPr>
              <w:t>9</w:t>
            </w:r>
            <w:r>
              <w:rPr>
                <w:webHidden/>
              </w:rPr>
              <w:fldChar w:fldCharType="end"/>
            </w:r>
          </w:hyperlink>
        </w:p>
        <w:p w14:paraId="2DDBD846" w14:textId="5035B7A0" w:rsidR="00406BDC" w:rsidRDefault="00406BDC">
          <w:pPr>
            <w:pStyle w:val="TM3"/>
            <w:rPr>
              <w:rFonts w:asciiTheme="minorHAnsi" w:hAnsiTheme="minorHAnsi"/>
              <w:color w:val="auto"/>
            </w:rPr>
          </w:pPr>
          <w:hyperlink w:anchor="_Toc83991333" w:history="1">
            <w:r w:rsidRPr="00F60648">
              <w:rPr>
                <w:rStyle w:val="Lienhypertexte"/>
              </w:rPr>
              <w:t>Annexe 1.</w:t>
            </w:r>
            <w:r>
              <w:rPr>
                <w:rFonts w:asciiTheme="minorHAnsi" w:hAnsiTheme="minorHAnsi"/>
                <w:color w:val="auto"/>
              </w:rPr>
              <w:tab/>
            </w:r>
            <w:r w:rsidRPr="00F60648">
              <w:rPr>
                <w:rStyle w:val="Lienhypertexte"/>
              </w:rPr>
              <w:t>Fiches de suivi médical et de collecte de données</w:t>
            </w:r>
            <w:r>
              <w:rPr>
                <w:webHidden/>
              </w:rPr>
              <w:tab/>
            </w:r>
            <w:r>
              <w:rPr>
                <w:webHidden/>
              </w:rPr>
              <w:fldChar w:fldCharType="begin"/>
            </w:r>
            <w:r>
              <w:rPr>
                <w:webHidden/>
              </w:rPr>
              <w:instrText xml:space="preserve"> PAGEREF _Toc83991333 \h </w:instrText>
            </w:r>
            <w:r>
              <w:rPr>
                <w:webHidden/>
              </w:rPr>
            </w:r>
            <w:r>
              <w:rPr>
                <w:webHidden/>
              </w:rPr>
              <w:fldChar w:fldCharType="separate"/>
            </w:r>
            <w:r>
              <w:rPr>
                <w:webHidden/>
              </w:rPr>
              <w:t>9</w:t>
            </w:r>
            <w:r>
              <w:rPr>
                <w:webHidden/>
              </w:rPr>
              <w:fldChar w:fldCharType="end"/>
            </w:r>
          </w:hyperlink>
        </w:p>
        <w:p w14:paraId="6604CD2B" w14:textId="68610FA9" w:rsidR="00406BDC" w:rsidRDefault="00406BDC">
          <w:pPr>
            <w:pStyle w:val="TM3"/>
            <w:rPr>
              <w:rFonts w:asciiTheme="minorHAnsi" w:hAnsiTheme="minorHAnsi"/>
              <w:color w:val="auto"/>
            </w:rPr>
          </w:pPr>
          <w:hyperlink w:anchor="_Toc83991334" w:history="1">
            <w:r w:rsidRPr="00F60648">
              <w:rPr>
                <w:rStyle w:val="Lienhypertexte"/>
              </w:rPr>
              <w:t>Annexe 2.</w:t>
            </w:r>
            <w:r>
              <w:rPr>
                <w:rFonts w:asciiTheme="minorHAnsi" w:hAnsiTheme="minorHAnsi"/>
                <w:color w:val="auto"/>
              </w:rPr>
              <w:tab/>
            </w:r>
            <w:r w:rsidRPr="00F60648">
              <w:rPr>
                <w:rStyle w:val="Lienhypertexte"/>
              </w:rPr>
              <w:t>Rôle des différents acteurs</w:t>
            </w:r>
            <w:r>
              <w:rPr>
                <w:webHidden/>
              </w:rPr>
              <w:tab/>
            </w:r>
            <w:r>
              <w:rPr>
                <w:webHidden/>
              </w:rPr>
              <w:fldChar w:fldCharType="begin"/>
            </w:r>
            <w:r>
              <w:rPr>
                <w:webHidden/>
              </w:rPr>
              <w:instrText xml:space="preserve"> PAGEREF _Toc83991334 \h </w:instrText>
            </w:r>
            <w:r>
              <w:rPr>
                <w:webHidden/>
              </w:rPr>
            </w:r>
            <w:r>
              <w:rPr>
                <w:webHidden/>
              </w:rPr>
              <w:fldChar w:fldCharType="separate"/>
            </w:r>
            <w:r>
              <w:rPr>
                <w:webHidden/>
              </w:rPr>
              <w:t>22</w:t>
            </w:r>
            <w:r>
              <w:rPr>
                <w:webHidden/>
              </w:rPr>
              <w:fldChar w:fldCharType="end"/>
            </w:r>
          </w:hyperlink>
        </w:p>
        <w:p w14:paraId="613FDF5C" w14:textId="13169F16" w:rsidR="00406BDC" w:rsidRDefault="00406BDC">
          <w:pPr>
            <w:pStyle w:val="TM3"/>
            <w:rPr>
              <w:rFonts w:asciiTheme="minorHAnsi" w:hAnsiTheme="minorHAnsi"/>
              <w:color w:val="auto"/>
            </w:rPr>
          </w:pPr>
          <w:hyperlink w:anchor="_Toc83991335" w:history="1">
            <w:r w:rsidRPr="00F60648">
              <w:rPr>
                <w:rStyle w:val="Lienhypertexte"/>
              </w:rPr>
              <w:t>Annexe 3.</w:t>
            </w:r>
            <w:r>
              <w:rPr>
                <w:rFonts w:asciiTheme="minorHAnsi" w:hAnsiTheme="minorHAnsi"/>
                <w:color w:val="auto"/>
              </w:rPr>
              <w:tab/>
            </w:r>
            <w:r w:rsidRPr="00F60648">
              <w:rPr>
                <w:rStyle w:val="Lienhypertexte"/>
              </w:rPr>
              <w:t>Documents d’information à destination des patients avant toute prescription d’un médicament en accès précoce : Nom du médicament</w:t>
            </w:r>
            <w:r>
              <w:rPr>
                <w:webHidden/>
              </w:rPr>
              <w:tab/>
            </w:r>
            <w:r>
              <w:rPr>
                <w:webHidden/>
              </w:rPr>
              <w:fldChar w:fldCharType="begin"/>
            </w:r>
            <w:r>
              <w:rPr>
                <w:webHidden/>
              </w:rPr>
              <w:instrText xml:space="preserve"> PAGEREF _Toc83991335 \h </w:instrText>
            </w:r>
            <w:r>
              <w:rPr>
                <w:webHidden/>
              </w:rPr>
            </w:r>
            <w:r>
              <w:rPr>
                <w:webHidden/>
              </w:rPr>
              <w:fldChar w:fldCharType="separate"/>
            </w:r>
            <w:r>
              <w:rPr>
                <w:webHidden/>
              </w:rPr>
              <w:t>26</w:t>
            </w:r>
            <w:r>
              <w:rPr>
                <w:webHidden/>
              </w:rPr>
              <w:fldChar w:fldCharType="end"/>
            </w:r>
          </w:hyperlink>
        </w:p>
        <w:p w14:paraId="6A68A61C" w14:textId="262786CC" w:rsidR="00406BDC" w:rsidRDefault="00406BDC">
          <w:pPr>
            <w:pStyle w:val="TM3"/>
            <w:rPr>
              <w:rFonts w:asciiTheme="minorHAnsi" w:hAnsiTheme="minorHAnsi"/>
              <w:color w:val="auto"/>
            </w:rPr>
          </w:pPr>
          <w:hyperlink w:anchor="_Toc83991336" w:history="1">
            <w:r w:rsidRPr="00F60648">
              <w:rPr>
                <w:rStyle w:val="Lienhypertexte"/>
              </w:rPr>
              <w:t>Annexe 4.</w:t>
            </w:r>
            <w:r>
              <w:rPr>
                <w:rFonts w:asciiTheme="minorHAnsi" w:hAnsiTheme="minorHAnsi"/>
                <w:color w:val="auto"/>
              </w:rPr>
              <w:tab/>
            </w:r>
            <w:r w:rsidRPr="00F60648">
              <w:rPr>
                <w:rStyle w:val="Lienhypertexte"/>
              </w:rPr>
              <w:t>Modalités de recueil des effets indésirables suspectés d’être liés au traitement et de situations particulières</w:t>
            </w:r>
            <w:r>
              <w:rPr>
                <w:webHidden/>
              </w:rPr>
              <w:tab/>
            </w:r>
            <w:r>
              <w:rPr>
                <w:webHidden/>
              </w:rPr>
              <w:fldChar w:fldCharType="begin"/>
            </w:r>
            <w:r>
              <w:rPr>
                <w:webHidden/>
              </w:rPr>
              <w:instrText xml:space="preserve"> PAGEREF _Toc83991336 \h </w:instrText>
            </w:r>
            <w:r>
              <w:rPr>
                <w:webHidden/>
              </w:rPr>
            </w:r>
            <w:r>
              <w:rPr>
                <w:webHidden/>
              </w:rPr>
              <w:fldChar w:fldCharType="separate"/>
            </w:r>
            <w:r>
              <w:rPr>
                <w:webHidden/>
              </w:rPr>
              <w:t>43</w:t>
            </w:r>
            <w:r>
              <w:rPr>
                <w:webHidden/>
              </w:rPr>
              <w:fldChar w:fldCharType="end"/>
            </w:r>
          </w:hyperlink>
        </w:p>
        <w:p w14:paraId="70204868" w14:textId="4BB96A45" w:rsidR="005F2987" w:rsidRPr="0093672E" w:rsidRDefault="00924B17" w:rsidP="00511D2D">
          <w:pPr>
            <w:pStyle w:val="TM1"/>
          </w:pPr>
          <w:r w:rsidRPr="0093672E">
            <w:fldChar w:fldCharType="end"/>
          </w:r>
        </w:p>
        <w:permEnd w:id="1237989107" w:displacedByCustomXml="next"/>
      </w:sdtContent>
    </w:sdt>
    <w:p w14:paraId="2186A1E3" w14:textId="77777777" w:rsidR="005F2987" w:rsidRPr="0093672E" w:rsidRDefault="005F2987" w:rsidP="005F2987"/>
    <w:p w14:paraId="18ADF4E4" w14:textId="03351A13" w:rsidR="00AC31D2" w:rsidRPr="0093672E" w:rsidRDefault="00AC31D2" w:rsidP="00AC31D2"/>
    <w:p w14:paraId="335475F5" w14:textId="19A0F7CD" w:rsidR="00AC31D2" w:rsidRPr="0093672E" w:rsidRDefault="00AC31D2" w:rsidP="00AC31D2">
      <w:pPr>
        <w:sectPr w:rsidR="00AC31D2" w:rsidRPr="0093672E" w:rsidSect="0029564F">
          <w:footerReference w:type="default" r:id="rId13"/>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12A2CDC1" w14:textId="1388EF58" w:rsidR="00F57158" w:rsidRPr="0093672E" w:rsidRDefault="00AC31D2" w:rsidP="00B70071">
      <w:pPr>
        <w:pStyle w:val="Titre1"/>
        <w:rPr>
          <w:szCs w:val="60"/>
        </w:rPr>
      </w:pPr>
      <w:bookmarkStart w:id="1" w:name="_Toc83991328"/>
      <w:r w:rsidRPr="0093672E">
        <w:rPr>
          <w:szCs w:val="60"/>
        </w:rPr>
        <w:lastRenderedPageBreak/>
        <w:t>Informations à destination des prescripteurs et des pharmacies à usage intérieur</w:t>
      </w:r>
      <w:bookmarkEnd w:id="1"/>
    </w:p>
    <w:p w14:paraId="099FCD80" w14:textId="398BA9CB" w:rsidR="007F169A" w:rsidRDefault="7DD31D9F" w:rsidP="00AC31D2">
      <w:r>
        <w:rPr>
          <w:noProof/>
        </w:rPr>
        <w:drawing>
          <wp:inline distT="0" distB="0" distL="0" distR="0" wp14:anchorId="5BFBEDF9" wp14:editId="79C8CFCD">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4">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79283CAC" w14:textId="6BB249B4" w:rsidR="00AC31D2" w:rsidRPr="00C45A65" w:rsidRDefault="00AC31D2" w:rsidP="00AC31D2">
      <w:pPr>
        <w:rPr>
          <w:rFonts w:cs="Arial"/>
        </w:rPr>
      </w:pPr>
      <w:r w:rsidRPr="00C45A65">
        <w:rPr>
          <w:rFonts w:cs="Arial"/>
        </w:rPr>
        <w:t xml:space="preserve">Le </w:t>
      </w:r>
      <w:bookmarkStart w:id="2" w:name="_Toc58334970"/>
      <w:sdt>
        <w:sdtPr>
          <w:id w:val="-282734587"/>
          <w:placeholder>
            <w:docPart w:val="DefaultPlaceholder_-1854013437"/>
          </w:placeholder>
          <w:date>
            <w:dateFormat w:val="dd/MM/yyyy"/>
            <w:lid w:val="fr-FR"/>
            <w:storeMappedDataAs w:val="dateTime"/>
            <w:calendar w:val="gregorian"/>
          </w:date>
        </w:sdtPr>
        <w:sdtEndPr/>
        <w:sdtContent>
          <w:r w:rsidRPr="00C45A65">
            <w:t>XX/XX/XXXX</w:t>
          </w:r>
        </w:sdtContent>
      </w:sdt>
      <w:r w:rsidR="00FA6648" w:rsidRPr="00C45A65">
        <w:rPr>
          <w:rFonts w:cs="Arial"/>
        </w:rPr>
        <w:t>,</w:t>
      </w:r>
      <w:r w:rsidRPr="00C45A65">
        <w:rPr>
          <w:rFonts w:cs="Arial"/>
        </w:rPr>
        <w:t xml:space="preserve"> la Haute Autorité de santé (HAS) a délivré une autorisation d’accès précoce, </w:t>
      </w:r>
      <w:permStart w:id="1609985880" w:edGrp="everyone"/>
      <w:sdt>
        <w:sdtPr>
          <w:rPr>
            <w:rFonts w:cs="Arial"/>
          </w:rPr>
          <w:id w:val="-2011664528"/>
          <w:placeholder>
            <w:docPart w:val="F105426E619A4B20B89E409C791E40DA"/>
          </w:placeholder>
          <w:dropDownList>
            <w:listItem w:value="Choisissez un élément."/>
            <w:listItem w:displayText="après avis de l’Agence Nationale de Sécurité du médicament et des produits de santé (ANSM) concernant le rapport bénéfice/risque présumé, " w:value="après avis de l’Agence Nationale de Sécurité du médicament et des produits de santé (ANSM) concernant le rapport bénéfice/risque présumé, "/>
            <w:listItem w:displayText=" " w:value=" "/>
          </w:dropDownList>
        </w:sdtPr>
        <w:sdtEndPr/>
        <w:sdtContent>
          <w:r w:rsidR="00B86E5B" w:rsidRPr="00C45A65">
            <w:rPr>
              <w:rStyle w:val="Mention"/>
              <w:rFonts w:ascii="Arial" w:hAnsi="Arial" w:cs="Arial"/>
              <w:color w:val="404040" w:themeColor="text1" w:themeTint="BF"/>
            </w:rPr>
            <w:t>Insérer cette phrase pour un accès précoce pré AMM uniquement</w:t>
          </w:r>
        </w:sdtContent>
      </w:sdt>
      <w:permEnd w:id="1609985880"/>
      <w:r w:rsidRPr="00C45A65">
        <w:rPr>
          <w:rFonts w:cs="Arial"/>
        </w:rPr>
        <w:t xml:space="preserve">pour le médicament </w:t>
      </w:r>
      <w:permStart w:id="609767596" w:edGrp="everyone"/>
      <w:sdt>
        <w:sdtPr>
          <w:rPr>
            <w:rFonts w:cs="Arial"/>
          </w:rPr>
          <w:alias w:val="Nom du médicament"/>
          <w:tag w:val=""/>
          <w:id w:val="-1470279650"/>
          <w:placeholder>
            <w:docPart w:val="26577B7F2E4C4881AF57CA772061E182"/>
          </w:placeholder>
          <w:dataBinding w:prefixMappings="xmlns:ns0='http://purl.org/dc/elements/1.1/' xmlns:ns1='http://schemas.openxmlformats.org/package/2006/metadata/core-properties' " w:xpath="/ns1:coreProperties[1]/ns0:title[1]" w:storeItemID="{6C3C8BC8-F283-45AE-878A-BAB7291924A1}"/>
          <w:text/>
        </w:sdtPr>
        <w:sdtEndPr/>
        <w:sdtContent>
          <w:r w:rsidR="00063876" w:rsidRPr="00C45A65">
            <w:rPr>
              <w:rFonts w:cs="Arial"/>
            </w:rPr>
            <w:t>Nom du médicament</w:t>
          </w:r>
        </w:sdtContent>
      </w:sdt>
      <w:permEnd w:id="609767596"/>
      <w:r w:rsidR="00614B48" w:rsidRPr="00C45A65">
        <w:rPr>
          <w:rFonts w:cs="Arial"/>
        </w:rPr>
        <w:t xml:space="preserve"> </w:t>
      </w:r>
      <w:r w:rsidRPr="00C45A65">
        <w:rPr>
          <w:rFonts w:cs="Arial"/>
        </w:rPr>
        <w:t>dans l’indication </w:t>
      </w:r>
      <w:permStart w:id="1516178007" w:edGrp="everyone"/>
      <w:r w:rsidRPr="00C45A65">
        <w:rPr>
          <w:rFonts w:cs="Arial"/>
        </w:rPr>
        <w:t>:</w:t>
      </w:r>
      <w:r w:rsidR="006B4387" w:rsidRPr="00C45A65">
        <w:rPr>
          <w:rFonts w:cs="Arial"/>
        </w:rPr>
        <w:t xml:space="preserve"> </w:t>
      </w:r>
      <w:sdt>
        <w:sdtPr>
          <w:rPr>
            <w:rFonts w:cs="Arial"/>
          </w:rPr>
          <w:id w:val="-1786183038"/>
          <w:placeholder>
            <w:docPart w:val="DefaultPlaceholder_-1854013440"/>
          </w:placeholder>
        </w:sdtPr>
        <w:sdtEndPr/>
        <w:sdtContent>
          <w:r w:rsidR="0044214D" w:rsidRPr="00C45A65">
            <w:rPr>
              <w:rStyle w:val="Mention"/>
              <w:rFonts w:ascii="Arial" w:hAnsi="Arial" w:cs="Arial"/>
              <w:color w:val="404040" w:themeColor="text1" w:themeTint="BF"/>
            </w:rPr>
            <w:t>I</w:t>
          </w:r>
          <w:r w:rsidRPr="00C45A65">
            <w:rPr>
              <w:rStyle w:val="Mention"/>
              <w:rFonts w:ascii="Arial" w:hAnsi="Arial" w:cs="Arial"/>
              <w:color w:val="404040" w:themeColor="text1" w:themeTint="BF"/>
            </w:rPr>
            <w:t>nsérer l’indication revendiquée</w:t>
          </w:r>
        </w:sdtContent>
      </w:sdt>
      <w:r w:rsidRPr="00C45A65">
        <w:rPr>
          <w:rFonts w:cs="Arial"/>
        </w:rPr>
        <w:t xml:space="preserve">. </w:t>
      </w:r>
      <w:sdt>
        <w:sdtPr>
          <w:rPr>
            <w:rFonts w:cs="Arial"/>
          </w:rPr>
          <w:id w:val="448583871"/>
          <w:placeholder>
            <w:docPart w:val="6E6871D6C1A64ECFA7940D914C468E60"/>
          </w:placeholder>
          <w:showingPlcHdr/>
          <w:comboBox>
            <w:listItem w:displayText="Ce médicament ne dispose pas encore d’une Autorisation de Mise sur le Marché (AMM)." w:value="Ce médicament ne dispose pas encore d’une Autorisation de Mise sur le Marché (AMM)."/>
            <w:listItem w:displayText="Ce médicament vient d’obtenir une Autorisation de Mise sur le Marché (AMM) et sera prochainement examiné par la Commission de la Transparence de la Haute Autorité de santé pour déterminer le bienfondé de sa prise en charge par l’assurance maladie." w:value="Ce médicament vient d’obtenir une Autorisation de Mise sur le Marché (AMM) et sera prochainement examiné par la Commission de la Transparence de la Haute Autorité de santé pour déterminer le bienfondé de sa prise en charge par l’assurance maladie."/>
          </w:comboBox>
        </w:sdtPr>
        <w:sdtEndPr/>
        <w:sdtContent>
          <w:r w:rsidR="0012393E" w:rsidRPr="00C45A65">
            <w:rPr>
              <w:rStyle w:val="Mention"/>
              <w:rFonts w:ascii="Arial" w:hAnsi="Arial" w:cs="Arial"/>
              <w:color w:val="404040" w:themeColor="text1" w:themeTint="BF"/>
            </w:rPr>
            <w:t>Choisissez un</w:t>
          </w:r>
          <w:r w:rsidR="00CE3C05" w:rsidRPr="00C45A65">
            <w:rPr>
              <w:rStyle w:val="Mention"/>
              <w:rFonts w:ascii="Arial" w:hAnsi="Arial" w:cs="Arial"/>
              <w:color w:val="404040" w:themeColor="text1" w:themeTint="BF"/>
            </w:rPr>
            <w:t>e phrase</w:t>
          </w:r>
          <w:r w:rsidR="0012393E" w:rsidRPr="00C45A65">
            <w:rPr>
              <w:rStyle w:val="Mention"/>
              <w:rFonts w:ascii="Arial" w:hAnsi="Arial" w:cs="Arial"/>
              <w:color w:val="404040" w:themeColor="text1" w:themeTint="BF"/>
            </w:rPr>
            <w:t>.</w:t>
          </w:r>
        </w:sdtContent>
      </w:sdt>
      <w:permEnd w:id="1516178007"/>
    </w:p>
    <w:p w14:paraId="6FAA0331" w14:textId="77777777" w:rsidR="00AC31D2" w:rsidRPr="00C45A65" w:rsidRDefault="00AC31D2" w:rsidP="00AC31D2"/>
    <w:p w14:paraId="684966FC" w14:textId="77777777" w:rsidR="00AC31D2" w:rsidRPr="00C45A65" w:rsidRDefault="00AC31D2" w:rsidP="00AC31D2">
      <w:r w:rsidRPr="00C45A6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6300B8DF" w14:textId="503BD1A3" w:rsidR="00AC31D2" w:rsidRPr="0093672E" w:rsidRDefault="00AC31D2" w:rsidP="00AC31D2">
      <w:r w:rsidRPr="0093672E">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5" w:history="1">
        <w:r w:rsidRPr="00422012">
          <w:rPr>
            <w:rStyle w:val="Lienhypertexte"/>
          </w:rPr>
          <w:t>le site internet</w:t>
        </w:r>
        <w:r w:rsidR="00422012" w:rsidRPr="00422012">
          <w:rPr>
            <w:rStyle w:val="Lienhypertexte"/>
          </w:rPr>
          <w:t xml:space="preserve"> de la HAS</w:t>
        </w:r>
      </w:hyperlink>
      <w:r w:rsidRPr="0093672E">
        <w:t>.</w:t>
      </w:r>
    </w:p>
    <w:p w14:paraId="6742A8EC" w14:textId="3DDA9499" w:rsidR="00AC31D2" w:rsidRPr="0093672E" w:rsidRDefault="00AC31D2" w:rsidP="00AC31D2">
      <w:r w:rsidRPr="0093672E">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 xml:space="preserve">l’attente de sa prise en </w:t>
      </w:r>
      <w:r w:rsidRPr="0093672E">
        <w:lastRenderedPageBreak/>
        <w:t>charge par l’</w:t>
      </w:r>
      <w:r w:rsidR="0035437E">
        <w:t>A</w:t>
      </w:r>
      <w:r w:rsidRPr="0093672E">
        <w:t xml:space="preserve">ssurance maladie </w:t>
      </w:r>
      <w:r w:rsidR="0030385F" w:rsidRPr="0093672E">
        <w:t>au titre de son AMM</w:t>
      </w:r>
      <w:r w:rsidRPr="0093672E">
        <w:t>, dès lors que toutes les conditions suivantes sont remplies :</w:t>
      </w:r>
    </w:p>
    <w:p w14:paraId="03575109" w14:textId="4970CB9B" w:rsidR="00AC31D2" w:rsidRPr="0093672E" w:rsidRDefault="0035437E" w:rsidP="00966679">
      <w:pPr>
        <w:pStyle w:val="Paragraphedeliste"/>
      </w:pPr>
      <w:r>
        <w:t>l</w:t>
      </w:r>
      <w:r w:rsidR="00AC31D2" w:rsidRPr="0093672E">
        <w:t>a maladie est grave, rare ou invalidante</w:t>
      </w:r>
      <w:r>
        <w:t> ;</w:t>
      </w:r>
    </w:p>
    <w:p w14:paraId="47CC7DF1" w14:textId="3671AC08" w:rsidR="00AC31D2" w:rsidRPr="0093672E" w:rsidRDefault="0035437E" w:rsidP="00966679">
      <w:pPr>
        <w:pStyle w:val="Paragraphedeliste"/>
      </w:pPr>
      <w:r>
        <w:t>i</w:t>
      </w:r>
      <w:r w:rsidR="00AC31D2" w:rsidRPr="0093672E">
        <w:t>l n’existe pas de traitement approprié</w:t>
      </w:r>
      <w:r>
        <w:t> ;</w:t>
      </w:r>
    </w:p>
    <w:p w14:paraId="0B085ED2" w14:textId="002048EA"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B5207D">
        <w:t> ;</w:t>
      </w:r>
    </w:p>
    <w:p w14:paraId="5B2A50B7" w14:textId="378B344F" w:rsidR="00AC31D2" w:rsidRPr="0093672E" w:rsidRDefault="0035437E" w:rsidP="00966679">
      <w:pPr>
        <w:pStyle w:val="Paragraphedeliste"/>
      </w:pPr>
      <w:r>
        <w:t>l</w:t>
      </w:r>
      <w:r w:rsidR="00AC31D2" w:rsidRPr="0093672E">
        <w:t>e médicament est présumé innovant</w:t>
      </w:r>
      <w:r>
        <w:t> ;</w:t>
      </w:r>
    </w:p>
    <w:p w14:paraId="01675FB1" w14:textId="7262937D" w:rsidR="00AC31D2" w:rsidRPr="0093672E" w:rsidRDefault="0035437E" w:rsidP="00966679">
      <w:pPr>
        <w:pStyle w:val="Paragraphedeliste"/>
      </w:pPr>
      <w:r>
        <w:t>l</w:t>
      </w:r>
      <w:r w:rsidR="00AC31D2" w:rsidRPr="0093672E">
        <w:t xml:space="preserve">a mise en œuvre du traitement ne peut être différée. </w:t>
      </w:r>
    </w:p>
    <w:p w14:paraId="281A53F3" w14:textId="77777777" w:rsidR="006B70A6" w:rsidRDefault="006B70A6" w:rsidP="00AC31D2"/>
    <w:p w14:paraId="14419198" w14:textId="3C09EF4A" w:rsidR="00AC31D2" w:rsidRPr="0093672E" w:rsidRDefault="00AC31D2" w:rsidP="00AC31D2">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27B3016" w14:textId="6AF562F2"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3AF09ADA" w14:textId="6A0144C1" w:rsidR="00AC31D2" w:rsidRPr="0093672E" w:rsidRDefault="00AC31D2" w:rsidP="00A06A3F">
      <w:pPr>
        <w:pStyle w:val="Paragraphedeliste"/>
        <w:numPr>
          <w:ilvl w:val="1"/>
          <w:numId w:val="2"/>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644EF0" w:rsidRPr="0093672E">
        <w:t> :</w:t>
      </w:r>
      <w:r w:rsidRPr="0093672E">
        <w:t xml:space="preserve"> </w:t>
      </w:r>
      <w:permStart w:id="117779768" w:edGrp="everyone"/>
      <w:sdt>
        <w:sdtPr>
          <w:id w:val="-528420648"/>
          <w:placeholder>
            <w:docPart w:val="20BF18435AB74E158C1C0D4B84EC15C8"/>
          </w:placeholder>
          <w:showingPlcHdr/>
        </w:sdtPr>
        <w:sdtEndPr/>
        <w:sdtContent>
          <w:r w:rsidR="00797409" w:rsidRPr="0093672E">
            <w:rPr>
              <w:rStyle w:val="Mention"/>
            </w:rPr>
            <w:t xml:space="preserve">Insérer le </w:t>
          </w:r>
          <w:r w:rsidRPr="0093672E">
            <w:rPr>
              <w:rStyle w:val="Mention"/>
            </w:rPr>
            <w:t>lien</w:t>
          </w:r>
          <w:r w:rsidR="00797409" w:rsidRPr="0093672E">
            <w:rPr>
              <w:rStyle w:val="Mention"/>
            </w:rPr>
            <w:t xml:space="preserve"> vers le RCP</w:t>
          </w:r>
        </w:sdtContent>
      </w:sdt>
      <w:r w:rsidRPr="0093672E">
        <w:t>;</w:t>
      </w:r>
      <w:permEnd w:id="117779768"/>
    </w:p>
    <w:p w14:paraId="3B717563" w14:textId="16075233" w:rsidR="00AC31D2" w:rsidRPr="0093672E" w:rsidRDefault="0027314B" w:rsidP="00A06A3F">
      <w:pPr>
        <w:pStyle w:val="Paragraphedeliste"/>
        <w:numPr>
          <w:ilvl w:val="1"/>
          <w:numId w:val="2"/>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annexe I</w:t>
        </w:r>
        <w:r w:rsidR="00B260FB" w:rsidRPr="00B260FB">
          <w:rPr>
            <w:rStyle w:val="Lienhypertexte"/>
          </w:rPr>
          <w:t>II</w:t>
        </w:r>
      </w:hyperlink>
      <w:r w:rsidR="00722DD9">
        <w:t xml:space="preserve">) </w:t>
      </w:r>
      <w:r w:rsidR="00AC31D2" w:rsidRPr="0093672E">
        <w:t>;</w:t>
      </w:r>
    </w:p>
    <w:p w14:paraId="0AB128CA" w14:textId="67BDEEB7"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permStart w:id="1913533646" w:edGrp="everyone"/>
      <w:r w:rsidRPr="0093672E">
        <w:t xml:space="preserve"> </w:t>
      </w:r>
      <w:sdt>
        <w:sdtPr>
          <w:id w:val="-1819105627"/>
          <w:placeholder>
            <w:docPart w:val="34F3AC90ECEA4CE69EB36D60B7197F12"/>
          </w:placeholder>
          <w:showingPlcHd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832564" w:rsidRPr="00B12F8A">
            <w:rPr>
              <w:rStyle w:val="Mention"/>
            </w:rPr>
            <w:t>Choisissez un élément.</w:t>
          </w:r>
        </w:sdtContent>
      </w:sdt>
    </w:p>
    <w:permEnd w:id="1913533646"/>
    <w:p w14:paraId="49768E58" w14:textId="1A73583D"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70718E" w:rsidRPr="0093672E">
        <w:rPr>
          <w:b/>
          <w:bCs/>
        </w:rPr>
        <w:t>Une convention entre le titulaire et l’établissement peut définir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1634C7FC"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2291B0D6" w14:textId="0A55203F" w:rsidR="00FE5F08" w:rsidRPr="0093672E" w:rsidRDefault="00AC31D2" w:rsidP="009F4084">
      <w:pPr>
        <w:pStyle w:val="Titre1"/>
      </w:pPr>
      <w:bookmarkStart w:id="3" w:name="_Toc58334972"/>
      <w:bookmarkStart w:id="4" w:name="_Toc72319021"/>
      <w:bookmarkStart w:id="5" w:name="_Toc83991329"/>
      <w:bookmarkEnd w:id="2"/>
      <w:r w:rsidRPr="0093672E">
        <w:lastRenderedPageBreak/>
        <w:t>Le médicament</w:t>
      </w:r>
      <w:bookmarkEnd w:id="3"/>
      <w:bookmarkEnd w:id="4"/>
      <w:bookmarkEnd w:id="5"/>
    </w:p>
    <w:p w14:paraId="530CD71A" w14:textId="5348F87C" w:rsidR="00594E76" w:rsidRPr="0093672E" w:rsidRDefault="00AC31D2" w:rsidP="00DA3D26">
      <w:pPr>
        <w:pStyle w:val="Asupprimer"/>
      </w:pPr>
      <w:permStart w:id="1980520740" w:edGrp="everyone"/>
      <w:r w:rsidRPr="0093672E">
        <w:t xml:space="preserve">Cette section doit être </w:t>
      </w:r>
      <w:proofErr w:type="spellStart"/>
      <w:r w:rsidRPr="0093672E">
        <w:t>pré</w:t>
      </w:r>
      <w:r w:rsidR="00614248">
        <w:t>-</w:t>
      </w:r>
      <w:r w:rsidRPr="0093672E">
        <w:t>remplie</w:t>
      </w:r>
      <w:proofErr w:type="spellEnd"/>
      <w:r w:rsidRPr="0093672E">
        <w:t xml:space="preserve"> par le laboratoire. L’ensemble des éléments proposés sont toutefois susceptibles d’être modifiés par la HAS et l’ANSM le cas échéant.</w:t>
      </w:r>
      <w:r w:rsidR="00DD1B92" w:rsidRPr="0093672E">
        <w:t xml:space="preserve"> Dans le cas d’un accès précoce post-AMM, ces sections doivent être extraite</w:t>
      </w:r>
      <w:r w:rsidR="00A35742" w:rsidRPr="0093672E">
        <w:t>s</w:t>
      </w:r>
      <w:r w:rsidR="00DD1B92" w:rsidRPr="0093672E">
        <w:t xml:space="preserve"> de l’AMM du médicament.</w:t>
      </w:r>
    </w:p>
    <w:permEnd w:id="1980520740"/>
    <w:p w14:paraId="6DFB7988" w14:textId="44774A24" w:rsidR="00AC31D2" w:rsidRPr="0093672E" w:rsidRDefault="00AC31D2" w:rsidP="004759C3">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6" w:name="_Hlk72253563"/>
      <w:r w:rsidRPr="0093672E">
        <w:t>sur</w:t>
      </w:r>
      <w:r w:rsidR="002E0CB5" w:rsidRPr="0093672E">
        <w:t xml:space="preserve"> </w:t>
      </w:r>
      <w:bookmarkEnd w:id="6"/>
      <w:permStart w:id="220687253" w:edGrp="everyone"/>
      <w:sdt>
        <w:sdtPr>
          <w:id w:val="-1967807214"/>
          <w:placeholder>
            <w:docPart w:val="A59445D26A4145EE8A48F9FAC6ABEABE"/>
          </w:placeholder>
          <w:showingPlcHdr/>
          <w:comboBox>
            <w:listItem w:value="Choisissez un élément."/>
            <w:listItem w:displayText="les sites de la HAS et de l’ANSM" w:value="les sites de la HAS et de l’ANSM"/>
            <w:listItem w:displayText="le site internet de l’EMA" w:value="le site internet de l’EMA"/>
          </w:comboBox>
        </w:sdtPr>
        <w:sdtEndPr/>
        <w:sdtContent>
          <w:r w:rsidR="003A49B3" w:rsidRPr="0093672E">
            <w:t>Choisissez un élément.</w:t>
          </w:r>
        </w:sdtContent>
      </w:sdt>
      <w:r w:rsidRPr="0093672E">
        <w:t xml:space="preserve"> </w:t>
      </w:r>
      <w:r w:rsidR="00216A72" w:rsidRPr="0093672E">
        <w:t xml:space="preserve"> </w:t>
      </w:r>
      <w:permEnd w:id="220687253"/>
      <w:r w:rsidR="00EA516B" w:rsidRPr="0093672E">
        <w:t>p</w:t>
      </w:r>
      <w:r w:rsidRPr="0093672E">
        <w:t xml:space="preserve">our l’utilisation </w:t>
      </w:r>
      <w:r w:rsidR="00406D5B" w:rsidRPr="0093672E">
        <w:t>du/</w:t>
      </w:r>
      <w:r w:rsidRPr="0093672E">
        <w:t>des médicament</w:t>
      </w:r>
      <w:r w:rsidR="00E53CCB" w:rsidRPr="0093672E">
        <w:t>(</w:t>
      </w:r>
      <w:r w:rsidRPr="0093672E">
        <w:t>s</w:t>
      </w:r>
      <w:r w:rsidR="00E53CCB" w:rsidRPr="0093672E">
        <w:t>)</w:t>
      </w:r>
      <w:r w:rsidR="00C42BEA">
        <w:t> :</w:t>
      </w:r>
      <w:r w:rsidR="00B04D97" w:rsidRPr="0093672E">
        <w:t xml:space="preserve"> </w:t>
      </w:r>
      <w:permStart w:id="2014713116" w:edGrp="everyone"/>
      <w:r w:rsidR="00E37C64" w:rsidRPr="0093672E">
        <w:t xml:space="preserve"> </w:t>
      </w:r>
      <w:sdt>
        <w:sdtPr>
          <w:id w:val="-2129220"/>
          <w:placeholder>
            <w:docPart w:val="6296A68CA6524211BAC639321C5EBCF7"/>
          </w:placeholder>
          <w:showingPlcHdr/>
        </w:sdtPr>
        <w:sdtEndPr/>
        <w:sdtContent>
          <w:r w:rsidR="0026324E" w:rsidRPr="0093672E">
            <w:rPr>
              <w:rStyle w:val="Mention"/>
            </w:rPr>
            <w:t>Insérer lien vers le RCP</w:t>
          </w:r>
        </w:sdtContent>
      </w:sdt>
    </w:p>
    <w:permEnd w:id="2014713116"/>
    <w:p w14:paraId="6372399C" w14:textId="4D0364B8" w:rsidR="00AC31D2" w:rsidRPr="0093672E" w:rsidRDefault="00E37C64" w:rsidP="00AC31D2">
      <w:r w:rsidRPr="0093672E">
        <w:t xml:space="preserve"> </w:t>
      </w:r>
    </w:p>
    <w:p w14:paraId="4A7DA5AC" w14:textId="325027AC" w:rsidR="00AC31D2" w:rsidRPr="0093672E" w:rsidRDefault="00AC31D2" w:rsidP="006B4387">
      <w:pPr>
        <w:pStyle w:val="Intertitre"/>
        <w:rPr>
          <w:rFonts w:ascii="Arial Nova Cond" w:hAnsi="Arial Nova Cond"/>
        </w:rPr>
      </w:pPr>
      <w:r w:rsidRPr="0093672E">
        <w:rPr>
          <w:rFonts w:ascii="Arial Nova Cond" w:hAnsi="Arial Nova Cond"/>
        </w:rPr>
        <w:t>Spécialité</w:t>
      </w:r>
      <w:r w:rsidR="009336AF" w:rsidRPr="0093672E">
        <w:rPr>
          <w:rFonts w:ascii="Arial Nova Cond" w:hAnsi="Arial Nova Cond"/>
        </w:rPr>
        <w:t>(</w:t>
      </w:r>
      <w:r w:rsidRPr="0093672E">
        <w:rPr>
          <w:rFonts w:ascii="Arial Nova Cond" w:hAnsi="Arial Nova Cond"/>
        </w:rPr>
        <w:t>s</w:t>
      </w:r>
      <w:r w:rsidR="009336AF" w:rsidRPr="0093672E">
        <w:rPr>
          <w:rFonts w:ascii="Arial Nova Cond" w:hAnsi="Arial Nova Cond"/>
        </w:rPr>
        <w:t>)</w:t>
      </w:r>
      <w:r w:rsidRPr="0093672E">
        <w:rPr>
          <w:rFonts w:ascii="Arial Nova Cond" w:hAnsi="Arial Nova Cond"/>
        </w:rPr>
        <w:t xml:space="preserve"> concernée</w:t>
      </w:r>
      <w:r w:rsidR="004C1CB4" w:rsidRPr="0093672E">
        <w:rPr>
          <w:rFonts w:ascii="Arial Nova Cond" w:hAnsi="Arial Nova Cond"/>
        </w:rPr>
        <w:t>(</w:t>
      </w:r>
      <w:r w:rsidRPr="0093672E">
        <w:rPr>
          <w:rFonts w:ascii="Arial Nova Cond" w:hAnsi="Arial Nova Cond"/>
        </w:rPr>
        <w:t>s</w:t>
      </w:r>
      <w:r w:rsidR="004C1CB4" w:rsidRPr="0093672E">
        <w:rPr>
          <w:rFonts w:ascii="Arial Nova Cond" w:hAnsi="Arial Nova Cond"/>
        </w:rPr>
        <w:t>)</w:t>
      </w:r>
    </w:p>
    <w:tbl>
      <w:tblPr>
        <w:tblStyle w:val="Grilledetableauclaire"/>
        <w:tblW w:w="0" w:type="auto"/>
        <w:tblLook w:val="0600" w:firstRow="0" w:lastRow="0" w:firstColumn="0" w:lastColumn="0" w:noHBand="1" w:noVBand="1"/>
      </w:tblPr>
      <w:tblGrid>
        <w:gridCol w:w="9609"/>
      </w:tblGrid>
      <w:tr w:rsidR="005F43EC" w:rsidRPr="0093672E" w14:paraId="5C5E5E3C" w14:textId="77777777" w:rsidTr="005F43EC">
        <w:tc>
          <w:tcPr>
            <w:tcW w:w="9609" w:type="dxa"/>
          </w:tcPr>
          <w:permStart w:id="1658323966" w:edGrp="everyone"/>
          <w:p w14:paraId="050999CF" w14:textId="7A97DFC4" w:rsidR="005F43EC" w:rsidRPr="0093672E" w:rsidRDefault="00406BDC" w:rsidP="005F43EC">
            <w:sdt>
              <w:sdtPr>
                <w:id w:val="1918821110"/>
                <w:placeholder>
                  <w:docPart w:val="3D9C07BFB178470EAC8C879C2995C632"/>
                </w:placeholder>
                <w:temporary/>
                <w:showingPlcHdr/>
              </w:sdtPr>
              <w:sdtEndPr/>
              <w:sdtContent>
                <w:r w:rsidR="005F43EC" w:rsidRPr="0093672E">
                  <w:rPr>
                    <w:rStyle w:val="Mention"/>
                  </w:rPr>
                  <w:t>Indiquer la ou les forme(s) pharmaceutique(s) complète(s). Si la DCI n’est pas encore établie, indiquer le nom de code</w:t>
                </w:r>
              </w:sdtContent>
            </w:sdt>
          </w:p>
        </w:tc>
      </w:tr>
      <w:permEnd w:id="1658323966"/>
    </w:tbl>
    <w:p w14:paraId="0DE03442" w14:textId="77777777" w:rsidR="00BF5207" w:rsidRPr="0093672E" w:rsidRDefault="00BF5207" w:rsidP="00AC31D2"/>
    <w:p w14:paraId="5A36566D" w14:textId="0B8668E2"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9"/>
      </w:tblGrid>
      <w:tr w:rsidR="005F43EC" w:rsidRPr="0093672E" w14:paraId="6A683EDA" w14:textId="77777777" w:rsidTr="005F43EC">
        <w:permStart w:id="1250840496" w:edGrp="everyone" w:displacedByCustomXml="next"/>
        <w:sdt>
          <w:sdtPr>
            <w:id w:val="1743444089"/>
            <w:placeholder>
              <w:docPart w:val="5789E3E6376143B68DD1590E0EEEFE11"/>
            </w:placeholder>
            <w:temporary/>
            <w:showingPlcHdr/>
          </w:sdtPr>
          <w:sdtEndPr/>
          <w:sdtContent>
            <w:tc>
              <w:tcPr>
                <w:tcW w:w="9629" w:type="dxa"/>
              </w:tcPr>
              <w:p w14:paraId="719E8BDB" w14:textId="292C048F" w:rsidR="005F43EC" w:rsidRPr="0093672E" w:rsidRDefault="00E544F5" w:rsidP="005F43EC">
                <w:r w:rsidRPr="00E544F5">
                  <w:rPr>
                    <w:rStyle w:val="Mention"/>
                  </w:rPr>
                  <w:t>Proposer une description synthétique de la classe thérapeutique, du mode d’action, des objectifs du traitement (symptomatique, curatif, palliatif…) et des potentielles nouveautés apportées par ce médicament. Une référence aux essais cliniques en cours ou finalisés peut être apportée. Cette description doit être similaire au premier paragraphe de la section 5.1 du RCP.</w:t>
                </w:r>
              </w:p>
            </w:tc>
          </w:sdtContent>
        </w:sdt>
      </w:tr>
      <w:permEnd w:id="1250840496"/>
    </w:tbl>
    <w:p w14:paraId="3C40196C" w14:textId="77777777" w:rsidR="005F43EC" w:rsidRPr="0093672E" w:rsidRDefault="005F43EC" w:rsidP="005F43EC"/>
    <w:p w14:paraId="021C111D" w14:textId="140A18FB"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09B3A1B7" w14:textId="77777777" w:rsidTr="0001101B">
        <w:tc>
          <w:tcPr>
            <w:tcW w:w="9609" w:type="dxa"/>
          </w:tcPr>
          <w:permStart w:id="1926368736" w:edGrp="everyone" w:displacedByCustomXml="next"/>
          <w:sdt>
            <w:sdtPr>
              <w:id w:val="-1878302081"/>
              <w:placeholder>
                <w:docPart w:val="326F89917DCE4058BD2AD130172F7A46"/>
              </w:placeholder>
              <w:temporary/>
              <w:showingPlcHdr/>
            </w:sdtPr>
            <w:sdtEndPr/>
            <w:sdtContent>
              <w:p w14:paraId="562AEA39" w14:textId="353F175C" w:rsidR="00365B14" w:rsidRDefault="00365B14" w:rsidP="00365B14">
                <w:r w:rsidRPr="0093672E">
                  <w:rPr>
                    <w:rStyle w:val="Mention"/>
                  </w:rPr>
                  <w:t>Rappeler l’indication complète revendiquée</w:t>
                </w:r>
                <w:r w:rsidRPr="0093672E">
                  <w:rPr>
                    <w:rStyle w:val="Textedelespacerserv"/>
                  </w:rPr>
                  <w:t>.</w:t>
                </w:r>
              </w:p>
            </w:sdtContent>
          </w:sdt>
        </w:tc>
      </w:tr>
      <w:permEnd w:id="1926368736"/>
    </w:tbl>
    <w:p w14:paraId="2EC694EF" w14:textId="77777777" w:rsidR="00AC31D2" w:rsidRPr="0093672E" w:rsidRDefault="00AC31D2" w:rsidP="00AC31D2"/>
    <w:p w14:paraId="134C4FF2" w14:textId="53F1FCC3" w:rsidR="00AC31D2" w:rsidRPr="0093672E" w:rsidRDefault="00AC31D2" w:rsidP="00AE6527">
      <w:pPr>
        <w:pStyle w:val="Intertitre"/>
      </w:pPr>
      <w:r w:rsidRPr="0093672E">
        <w:t>Posologie</w:t>
      </w:r>
    </w:p>
    <w:tbl>
      <w:tblPr>
        <w:tblStyle w:val="Grilledetableauclaire"/>
        <w:tblW w:w="0" w:type="auto"/>
        <w:tblLook w:val="0600" w:firstRow="0" w:lastRow="0" w:firstColumn="0" w:lastColumn="0" w:noHBand="1" w:noVBand="1"/>
      </w:tblPr>
      <w:tblGrid>
        <w:gridCol w:w="9609"/>
      </w:tblGrid>
      <w:tr w:rsidR="005F43EC" w:rsidRPr="0093672E" w14:paraId="73F58D96" w14:textId="77777777" w:rsidTr="005F43EC">
        <w:tc>
          <w:tcPr>
            <w:tcW w:w="9609" w:type="dxa"/>
          </w:tcPr>
          <w:permStart w:id="1266771045" w:edGrp="everyone" w:displacedByCustomXml="next"/>
          <w:sdt>
            <w:sdtPr>
              <w:id w:val="2144689599"/>
              <w:placeholder>
                <w:docPart w:val="209500BEA7C645CE8B8F480A08A65F30"/>
              </w:placeholder>
              <w:temporary/>
              <w:showingPlcHdr/>
            </w:sdtPr>
            <w:sdtEndPr/>
            <w:sdtContent>
              <w:p w14:paraId="7EF0B8FC" w14:textId="7A744AE3" w:rsidR="005F43EC" w:rsidRPr="0093672E" w:rsidRDefault="005F43EC" w:rsidP="005F43EC">
                <w:r w:rsidRPr="0093672E">
                  <w:rPr>
                    <w:rStyle w:val="Mention"/>
                  </w:rPr>
                  <w:t>Indiquer la dose, la voie d’administration, la durée de traitement si définie et la fréquence d’administration </w:t>
                </w:r>
                <w:r w:rsidRPr="0093672E">
                  <w:rPr>
                    <w:rStyle w:val="Textedelespacerserv"/>
                  </w:rPr>
                  <w:t>.</w:t>
                </w:r>
              </w:p>
            </w:sdtContent>
          </w:sdt>
        </w:tc>
      </w:tr>
      <w:permEnd w:id="1266771045"/>
    </w:tbl>
    <w:p w14:paraId="2E459F04" w14:textId="77777777" w:rsidR="005F43EC" w:rsidRPr="0093672E" w:rsidRDefault="005F43EC" w:rsidP="005F43EC"/>
    <w:p w14:paraId="3FF2291B" w14:textId="4098C111" w:rsidR="005F43EC" w:rsidRPr="0093672E" w:rsidRDefault="00AC31D2" w:rsidP="005F43EC">
      <w:pPr>
        <w:pStyle w:val="Intertitre"/>
      </w:pPr>
      <w:r w:rsidRPr="0093672E">
        <w:t>Conditions de prescription et de délivrance</w:t>
      </w:r>
      <w:bookmarkStart w:id="7" w:name="_Toc58334973"/>
    </w:p>
    <w:p w14:paraId="702F119F" w14:textId="1B59D279" w:rsidR="004C2895" w:rsidRPr="004C2895" w:rsidRDefault="004C2895" w:rsidP="006464D7">
      <w:pPr>
        <w:pStyle w:val="Paragraphedexplications"/>
      </w:pPr>
      <w:r>
        <w:t xml:space="preserve">En complément des conditions de prescription et de délivrance, se rapporter à </w:t>
      </w:r>
      <w:hyperlink w:anchor="Annexe_2" w:history="1">
        <w:r w:rsidRPr="00E75191">
          <w:rPr>
            <w:rStyle w:val="Lienhypertexte"/>
          </w:rPr>
          <w:t>l’annexe II</w:t>
        </w:r>
      </w:hyperlink>
      <w:r>
        <w:t xml:space="preserve"> pour plus d’information</w:t>
      </w:r>
      <w:r w:rsidR="002A346F">
        <w:t>s</w:t>
      </w:r>
      <w:r>
        <w:t xml:space="preserve"> sur les mentions obligatoires à porter sur l’ordonnance.</w:t>
      </w:r>
    </w:p>
    <w:tbl>
      <w:tblPr>
        <w:tblStyle w:val="Grilledetableauclaire"/>
        <w:tblW w:w="5000" w:type="pct"/>
        <w:tblLook w:val="0600" w:firstRow="0" w:lastRow="0" w:firstColumn="0" w:lastColumn="0" w:noHBand="1" w:noVBand="1"/>
      </w:tblPr>
      <w:tblGrid>
        <w:gridCol w:w="9609"/>
      </w:tblGrid>
      <w:tr w:rsidR="005F43EC" w:rsidRPr="0093672E" w14:paraId="05A2C002" w14:textId="77777777" w:rsidTr="005F43EC">
        <w:tc>
          <w:tcPr>
            <w:tcW w:w="5000" w:type="pct"/>
          </w:tcPr>
          <w:p w14:paraId="481FC3AE" w14:textId="41BE3628" w:rsidR="005F43EC" w:rsidRPr="0093672E" w:rsidRDefault="00406BDC" w:rsidP="005F43EC">
            <w:pPr>
              <w:rPr>
                <w:rFonts w:ascii="Arial Nova Cond" w:hAnsi="Arial Nova Cond"/>
                <w:color w:val="595959" w:themeColor="text1" w:themeTint="A6"/>
                <w:shd w:val="clear" w:color="auto" w:fill="F2F2F2" w:themeFill="background1" w:themeFillShade="F2"/>
              </w:rPr>
            </w:pPr>
            <w:sdt>
              <w:sdtPr>
                <w:rPr>
                  <w:rStyle w:val="Mention"/>
                </w:rPr>
                <w:id w:val="1098440839"/>
                <w:placeholder>
                  <w:docPart w:val="29A99CB7C7A447B283F46DB9CB9DFE81"/>
                </w:placeholder>
                <w:temporary/>
                <w:showingPlcHdr/>
              </w:sdtPr>
              <w:sdtEndPr>
                <w:rPr>
                  <w:rStyle w:val="Mention"/>
                </w:rPr>
              </w:sdtEndPr>
              <w:sdtContent>
                <w:permStart w:id="243404397" w:edGrp="everyone"/>
                <w:r w:rsidR="00B86E5B" w:rsidRPr="0093672E">
                  <w:rPr>
                    <w:rStyle w:val="Mention"/>
                  </w:rPr>
                  <w:t>Mentionner les éventuelles conditions de prescription et de délivrance particulières.</w:t>
                </w:r>
                <w:permEnd w:id="243404397"/>
              </w:sdtContent>
            </w:sdt>
          </w:p>
        </w:tc>
      </w:tr>
    </w:tbl>
    <w:p w14:paraId="4FACBF61" w14:textId="77777777" w:rsidR="005F43EC" w:rsidRPr="0093672E" w:rsidRDefault="005F43EC" w:rsidP="005F43EC"/>
    <w:p w14:paraId="153DA545" w14:textId="77777777" w:rsidR="00AC31D2" w:rsidRPr="0093672E" w:rsidRDefault="00AC31D2" w:rsidP="00AC31D2">
      <w:pPr>
        <w:sectPr w:rsidR="00AC31D2" w:rsidRPr="0093672E"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78F9F612" w14:textId="40BFB5C8" w:rsidR="00AC31D2" w:rsidRPr="0093672E" w:rsidRDefault="00AC31D2" w:rsidP="005C3D6F">
      <w:pPr>
        <w:pStyle w:val="Titre1"/>
        <w:spacing w:after="360"/>
      </w:pPr>
      <w:bookmarkStart w:id="8" w:name="_Toc72319022"/>
      <w:bookmarkStart w:id="9" w:name="_Toc83991330"/>
      <w:r w:rsidRPr="0093672E">
        <w:lastRenderedPageBreak/>
        <w:t>Calendrier des visites</w:t>
      </w:r>
      <w:bookmarkEnd w:id="7"/>
      <w:bookmarkEnd w:id="8"/>
      <w:bookmarkEnd w:id="9"/>
    </w:p>
    <w:p w14:paraId="2861FE9C" w14:textId="4A5B8F79" w:rsidR="00AC31D2" w:rsidRPr="0093672E" w:rsidRDefault="00AC31D2" w:rsidP="00B04D97">
      <w:pPr>
        <w:pStyle w:val="Asupprimer"/>
      </w:pPr>
      <w:permStart w:id="1527385921" w:edGrp="everyone"/>
      <w:r w:rsidRPr="0093672E">
        <w:t xml:space="preserve">Ce calendrier type est à adapter au médicament </w:t>
      </w:r>
      <w:r w:rsidR="002037E3" w:rsidRPr="0093672E">
        <w:t>en accès précoce</w:t>
      </w:r>
      <w:r w:rsidRPr="0093672E">
        <w:t>. Le laboratoire doit en particulier proposer un calendrier de</w:t>
      </w:r>
      <w:r w:rsidR="006D3778" w:rsidRPr="0093672E">
        <w:t>s</w:t>
      </w:r>
      <w:r w:rsidRPr="0093672E">
        <w:t xml:space="preserve"> visite</w:t>
      </w:r>
      <w:r w:rsidR="006D3778" w:rsidRPr="0093672E">
        <w:t>s</w:t>
      </w:r>
      <w:r w:rsidRPr="0093672E">
        <w:t xml:space="preserve"> de suivi</w:t>
      </w:r>
      <w:r w:rsidR="006D3778" w:rsidRPr="0093672E">
        <w:t xml:space="preserve"> (insérer des colonnes au besoin)</w:t>
      </w:r>
      <w:r w:rsidRPr="0093672E">
        <w:t xml:space="preserve">. </w:t>
      </w:r>
    </w:p>
    <w:tbl>
      <w:tblPr>
        <w:tblStyle w:val="Grilledutableau"/>
        <w:tblW w:w="5000" w:type="pct"/>
        <w:tblLook w:val="0020" w:firstRow="1" w:lastRow="0" w:firstColumn="0" w:lastColumn="0" w:noHBand="0" w:noVBand="0"/>
      </w:tblPr>
      <w:tblGrid>
        <w:gridCol w:w="8076"/>
        <w:gridCol w:w="2161"/>
        <w:gridCol w:w="1806"/>
        <w:gridCol w:w="2519"/>
      </w:tblGrid>
      <w:tr w:rsidR="00A91C71" w:rsidRPr="0093672E" w14:paraId="547FA854" w14:textId="77777777" w:rsidTr="000C54AF">
        <w:trPr>
          <w:cnfStyle w:val="100000000000" w:firstRow="1" w:lastRow="0" w:firstColumn="0" w:lastColumn="0" w:oddVBand="0" w:evenVBand="0" w:oddHBand="0" w:evenHBand="0" w:firstRowFirstColumn="0" w:firstRowLastColumn="0" w:lastRowFirstColumn="0" w:lastRowLastColumn="0"/>
          <w:trHeight w:val="328"/>
        </w:trPr>
        <w:tc>
          <w:tcPr>
            <w:tcW w:w="2773" w:type="pct"/>
          </w:tcPr>
          <w:p w14:paraId="6664BE62" w14:textId="77777777" w:rsidR="00AC31D2" w:rsidRPr="0093672E" w:rsidRDefault="00AC31D2" w:rsidP="00625959">
            <w:pPr>
              <w:jc w:val="left"/>
            </w:pPr>
          </w:p>
        </w:tc>
        <w:tc>
          <w:tcPr>
            <w:tcW w:w="742" w:type="pct"/>
          </w:tcPr>
          <w:p w14:paraId="41E89822" w14:textId="1EB12DC8" w:rsidR="00AC31D2" w:rsidRPr="0093672E" w:rsidRDefault="00F61B3E" w:rsidP="00625959">
            <w:pPr>
              <w:jc w:val="left"/>
            </w:pPr>
            <w:r w:rsidRPr="0093672E">
              <w:t>D</w:t>
            </w:r>
            <w:r w:rsidR="00AC31D2" w:rsidRPr="0093672E">
              <w:t>emande d’accès au traitement</w:t>
            </w:r>
          </w:p>
        </w:tc>
        <w:tc>
          <w:tcPr>
            <w:tcW w:w="620" w:type="pct"/>
          </w:tcPr>
          <w:p w14:paraId="132124B9" w14:textId="4E6C019A" w:rsidR="00AC31D2" w:rsidRPr="0093672E" w:rsidRDefault="00F61B3E" w:rsidP="00625959">
            <w:pPr>
              <w:jc w:val="left"/>
            </w:pPr>
            <w:r w:rsidRPr="0093672E">
              <w:t>P</w:t>
            </w:r>
            <w:r w:rsidR="00AC31D2" w:rsidRPr="0093672E">
              <w:t xml:space="preserve">remière </w:t>
            </w:r>
            <w:r w:rsidR="00C9226D" w:rsidRPr="0093672E">
              <w:br/>
            </w:r>
            <w:r w:rsidR="00AC31D2" w:rsidRPr="0093672E">
              <w:t>administration</w:t>
            </w:r>
          </w:p>
        </w:tc>
        <w:tc>
          <w:tcPr>
            <w:tcW w:w="865" w:type="pct"/>
          </w:tcPr>
          <w:p w14:paraId="798A94E9" w14:textId="5AB4B54A" w:rsidR="00AC31D2" w:rsidRPr="0093672E" w:rsidRDefault="00F61B3E" w:rsidP="00625959">
            <w:pPr>
              <w:jc w:val="left"/>
            </w:pPr>
            <w:r w:rsidRPr="0093672E">
              <w:t>S</w:t>
            </w:r>
            <w:r w:rsidR="00AC31D2" w:rsidRPr="0093672E">
              <w:t>uivi du traitement et/ou arrêt</w:t>
            </w:r>
          </w:p>
        </w:tc>
      </w:tr>
      <w:tr w:rsidR="00910E7D" w:rsidRPr="0093672E" w14:paraId="190B1E00" w14:textId="77777777" w:rsidTr="000C54AF">
        <w:trPr>
          <w:trHeight w:val="108"/>
        </w:trPr>
        <w:tc>
          <w:tcPr>
            <w:tcW w:w="2773" w:type="pct"/>
          </w:tcPr>
          <w:p w14:paraId="406977C1" w14:textId="1EE703B2" w:rsidR="00AC31D2" w:rsidRPr="0093672E" w:rsidRDefault="00AC31D2" w:rsidP="00D06470">
            <w:pPr>
              <w:jc w:val="left"/>
            </w:pPr>
            <w:r w:rsidRPr="0093672E">
              <w:t>Remise de la note d’information destinée au patient par le médecin prescripteur</w:t>
            </w:r>
          </w:p>
        </w:tc>
        <w:tc>
          <w:tcPr>
            <w:tcW w:w="742" w:type="pct"/>
          </w:tcPr>
          <w:p w14:paraId="29240DC4" w14:textId="4E44BC01" w:rsidR="00AC31D2" w:rsidRPr="0093672E" w:rsidRDefault="008A7095" w:rsidP="00317E82">
            <w:pPr>
              <w:pStyle w:val="Normalcentr"/>
            </w:pPr>
            <w:r w:rsidRPr="0093672E">
              <w:t>X</w:t>
            </w:r>
          </w:p>
        </w:tc>
        <w:tc>
          <w:tcPr>
            <w:tcW w:w="620" w:type="pct"/>
          </w:tcPr>
          <w:p w14:paraId="5AE22BC1" w14:textId="7877F74B" w:rsidR="00AC31D2" w:rsidRPr="0093672E" w:rsidRDefault="00AC31D2" w:rsidP="00317E82">
            <w:pPr>
              <w:pStyle w:val="Normalcentr"/>
            </w:pPr>
          </w:p>
        </w:tc>
        <w:tc>
          <w:tcPr>
            <w:tcW w:w="865" w:type="pct"/>
          </w:tcPr>
          <w:p w14:paraId="31B5730A" w14:textId="7CE282BA" w:rsidR="00AC31D2" w:rsidRPr="0093672E" w:rsidRDefault="00AC31D2" w:rsidP="00317E82">
            <w:pPr>
              <w:pStyle w:val="Normalcentr"/>
            </w:pPr>
          </w:p>
        </w:tc>
      </w:tr>
      <w:tr w:rsidR="00AC31D2" w:rsidRPr="0093672E" w14:paraId="16BDBA7D" w14:textId="77777777" w:rsidTr="00910E7D">
        <w:trPr>
          <w:trHeight w:val="108"/>
        </w:trPr>
        <w:tc>
          <w:tcPr>
            <w:tcW w:w="5000" w:type="pct"/>
            <w:gridSpan w:val="4"/>
          </w:tcPr>
          <w:p w14:paraId="5A8AB7E5" w14:textId="77777777" w:rsidR="00AC31D2" w:rsidRPr="0093672E" w:rsidRDefault="00AC31D2" w:rsidP="00D06470">
            <w:pPr>
              <w:pStyle w:val="Intertitre"/>
              <w:rPr>
                <w:sz w:val="24"/>
                <w:szCs w:val="24"/>
              </w:rPr>
            </w:pPr>
            <w:r w:rsidRPr="0093672E">
              <w:rPr>
                <w:sz w:val="24"/>
                <w:szCs w:val="24"/>
              </w:rPr>
              <w:t>Collecte de données sur les caractéristiques des patients</w:t>
            </w:r>
          </w:p>
        </w:tc>
      </w:tr>
      <w:tr w:rsidR="00FA6EDE" w:rsidRPr="0093672E" w14:paraId="1E421FDA" w14:textId="77777777" w:rsidTr="000C54AF">
        <w:trPr>
          <w:trHeight w:val="108"/>
        </w:trPr>
        <w:tc>
          <w:tcPr>
            <w:tcW w:w="2773" w:type="pct"/>
          </w:tcPr>
          <w:p w14:paraId="7367C7C2" w14:textId="77777777" w:rsidR="00CB17E7" w:rsidRPr="0093672E" w:rsidRDefault="00CB17E7" w:rsidP="006C1B4E">
            <w:pPr>
              <w:jc w:val="left"/>
            </w:pPr>
            <w:r w:rsidRPr="0093672E">
              <w:t>Déclaration de conformité médicale aux critères d’éligibilité</w:t>
            </w:r>
          </w:p>
        </w:tc>
        <w:tc>
          <w:tcPr>
            <w:tcW w:w="742" w:type="pct"/>
          </w:tcPr>
          <w:p w14:paraId="6F6757C2" w14:textId="77777777" w:rsidR="00CB17E7" w:rsidRPr="0093672E" w:rsidRDefault="00CB17E7" w:rsidP="006C1B4E">
            <w:pPr>
              <w:pStyle w:val="Normalcentr"/>
            </w:pPr>
            <w:r w:rsidRPr="0093672E">
              <w:t>X</w:t>
            </w:r>
          </w:p>
        </w:tc>
        <w:tc>
          <w:tcPr>
            <w:tcW w:w="620" w:type="pct"/>
          </w:tcPr>
          <w:p w14:paraId="6A9E9819" w14:textId="77777777" w:rsidR="00CB17E7" w:rsidRPr="0093672E" w:rsidRDefault="00CB17E7" w:rsidP="006C1B4E">
            <w:pPr>
              <w:pStyle w:val="Normalcentr"/>
            </w:pPr>
            <w:r w:rsidRPr="0093672E">
              <w:t>X</w:t>
            </w:r>
          </w:p>
        </w:tc>
        <w:tc>
          <w:tcPr>
            <w:tcW w:w="865" w:type="pct"/>
          </w:tcPr>
          <w:p w14:paraId="613DE334" w14:textId="77777777" w:rsidR="00CB17E7" w:rsidRPr="0093672E" w:rsidRDefault="00CB17E7" w:rsidP="006C1B4E">
            <w:pPr>
              <w:pStyle w:val="Normalcentr"/>
            </w:pPr>
          </w:p>
        </w:tc>
      </w:tr>
      <w:tr w:rsidR="00FA6EDE" w:rsidRPr="0093672E" w14:paraId="4991B3B5" w14:textId="77777777" w:rsidTr="000C54AF">
        <w:trPr>
          <w:trHeight w:val="108"/>
        </w:trPr>
        <w:tc>
          <w:tcPr>
            <w:tcW w:w="2773" w:type="pct"/>
          </w:tcPr>
          <w:p w14:paraId="657045D5" w14:textId="77777777" w:rsidR="00CB17E7" w:rsidRPr="0093672E" w:rsidRDefault="00CB17E7" w:rsidP="006C1B4E">
            <w:pPr>
              <w:jc w:val="left"/>
            </w:pPr>
            <w:r w:rsidRPr="0093672E">
              <w:t>Bilan biologique (si applicable)</w:t>
            </w:r>
          </w:p>
        </w:tc>
        <w:tc>
          <w:tcPr>
            <w:tcW w:w="742" w:type="pct"/>
          </w:tcPr>
          <w:p w14:paraId="1F33F71D" w14:textId="77777777" w:rsidR="00CB17E7" w:rsidRPr="0093672E" w:rsidRDefault="00CB17E7" w:rsidP="006C1B4E">
            <w:pPr>
              <w:pStyle w:val="Normalcentr"/>
            </w:pPr>
            <w:r w:rsidRPr="0093672E">
              <w:t>X</w:t>
            </w:r>
          </w:p>
        </w:tc>
        <w:tc>
          <w:tcPr>
            <w:tcW w:w="620" w:type="pct"/>
          </w:tcPr>
          <w:p w14:paraId="279BDB3E" w14:textId="548E2D2E" w:rsidR="00CB17E7" w:rsidRPr="0093672E" w:rsidRDefault="008A7095" w:rsidP="006C1B4E">
            <w:pPr>
              <w:pStyle w:val="Normalcentr"/>
            </w:pPr>
            <w:r w:rsidRPr="0093672E">
              <w:t>X</w:t>
            </w:r>
          </w:p>
        </w:tc>
        <w:tc>
          <w:tcPr>
            <w:tcW w:w="865" w:type="pct"/>
          </w:tcPr>
          <w:p w14:paraId="2136ACD9" w14:textId="77777777" w:rsidR="00CB17E7" w:rsidRPr="0093672E" w:rsidRDefault="00CB17E7" w:rsidP="006C1B4E">
            <w:pPr>
              <w:pStyle w:val="Normalcentr"/>
            </w:pPr>
            <w:r w:rsidRPr="0093672E">
              <w:t>X</w:t>
            </w:r>
          </w:p>
        </w:tc>
      </w:tr>
      <w:tr w:rsidR="00FA6EDE" w:rsidRPr="0093672E" w14:paraId="417038C8" w14:textId="77777777" w:rsidTr="000C54AF">
        <w:trPr>
          <w:trHeight w:val="108"/>
        </w:trPr>
        <w:tc>
          <w:tcPr>
            <w:tcW w:w="2773" w:type="pct"/>
          </w:tcPr>
          <w:p w14:paraId="75A80D67" w14:textId="5FF3E800" w:rsidR="00CB17E7" w:rsidRPr="0093672E" w:rsidRDefault="00CB17E7" w:rsidP="006C1B4E">
            <w:pPr>
              <w:jc w:val="left"/>
            </w:pPr>
            <w:r w:rsidRPr="0093672E">
              <w:t>Antécédents de traitement et histoire de la maladie</w:t>
            </w:r>
          </w:p>
        </w:tc>
        <w:tc>
          <w:tcPr>
            <w:tcW w:w="742" w:type="pct"/>
          </w:tcPr>
          <w:p w14:paraId="4B1722C7" w14:textId="77777777" w:rsidR="00CB17E7" w:rsidRPr="0093672E" w:rsidRDefault="00CB17E7" w:rsidP="006C1B4E">
            <w:pPr>
              <w:pStyle w:val="Normalcentr"/>
            </w:pPr>
            <w:r w:rsidRPr="0093672E">
              <w:t>X</w:t>
            </w:r>
          </w:p>
        </w:tc>
        <w:tc>
          <w:tcPr>
            <w:tcW w:w="620" w:type="pct"/>
          </w:tcPr>
          <w:p w14:paraId="519DF798" w14:textId="2D56F54E" w:rsidR="00CB17E7" w:rsidRPr="0093672E" w:rsidRDefault="00CB17E7" w:rsidP="006C1B4E">
            <w:pPr>
              <w:pStyle w:val="Normalcentr"/>
            </w:pPr>
          </w:p>
        </w:tc>
        <w:tc>
          <w:tcPr>
            <w:tcW w:w="865" w:type="pct"/>
          </w:tcPr>
          <w:p w14:paraId="3430711D" w14:textId="77777777" w:rsidR="00CB17E7" w:rsidRPr="0093672E" w:rsidRDefault="00CB17E7" w:rsidP="006C1B4E">
            <w:pPr>
              <w:pStyle w:val="Normalcentr"/>
            </w:pPr>
          </w:p>
        </w:tc>
      </w:tr>
      <w:tr w:rsidR="00A91C71" w:rsidRPr="0093672E" w14:paraId="752668B7" w14:textId="77777777" w:rsidTr="000C54AF">
        <w:trPr>
          <w:trHeight w:val="108"/>
        </w:trPr>
        <w:tc>
          <w:tcPr>
            <w:tcW w:w="2773" w:type="pct"/>
          </w:tcPr>
          <w:p w14:paraId="25FF2B49" w14:textId="77777777" w:rsidR="00CB17E7" w:rsidRPr="0093672E" w:rsidRDefault="00CB17E7" w:rsidP="006C1B4E">
            <w:pPr>
              <w:jc w:val="left"/>
            </w:pPr>
            <w:r w:rsidRPr="0093672E">
              <w:t>Test de grossesse (si applicable)</w:t>
            </w:r>
          </w:p>
        </w:tc>
        <w:tc>
          <w:tcPr>
            <w:tcW w:w="742" w:type="pct"/>
          </w:tcPr>
          <w:p w14:paraId="492C5700" w14:textId="77777777" w:rsidR="00CB17E7" w:rsidRPr="0093672E" w:rsidRDefault="00CB17E7" w:rsidP="006C1B4E">
            <w:pPr>
              <w:pStyle w:val="Normalcentr"/>
            </w:pPr>
            <w:r w:rsidRPr="0093672E">
              <w:t>X</w:t>
            </w:r>
          </w:p>
        </w:tc>
        <w:tc>
          <w:tcPr>
            <w:tcW w:w="620" w:type="pct"/>
          </w:tcPr>
          <w:p w14:paraId="45127FC7" w14:textId="77777777" w:rsidR="00CB17E7" w:rsidRPr="0093672E" w:rsidRDefault="00CB17E7" w:rsidP="006C1B4E">
            <w:pPr>
              <w:pStyle w:val="Normalcentr"/>
            </w:pPr>
          </w:p>
        </w:tc>
        <w:tc>
          <w:tcPr>
            <w:tcW w:w="865" w:type="pct"/>
          </w:tcPr>
          <w:p w14:paraId="71BCDAE5" w14:textId="77777777" w:rsidR="00CB17E7" w:rsidRPr="0093672E" w:rsidRDefault="00CB17E7" w:rsidP="006C1B4E">
            <w:pPr>
              <w:pStyle w:val="Normalcentr"/>
            </w:pPr>
            <w:r w:rsidRPr="0093672E">
              <w:t>X</w:t>
            </w:r>
          </w:p>
        </w:tc>
      </w:tr>
      <w:tr w:rsidR="00CB17E7" w:rsidRPr="0093672E" w14:paraId="01E31DED" w14:textId="77777777" w:rsidTr="00910E7D">
        <w:trPr>
          <w:trHeight w:val="108"/>
        </w:trPr>
        <w:tc>
          <w:tcPr>
            <w:tcW w:w="5000" w:type="pct"/>
            <w:gridSpan w:val="4"/>
          </w:tcPr>
          <w:p w14:paraId="5AD3940A" w14:textId="3FE14E90" w:rsidR="00CB17E7" w:rsidRPr="0093672E" w:rsidRDefault="00CB17E7" w:rsidP="000A7B45">
            <w:pPr>
              <w:pStyle w:val="Intertitre"/>
              <w:rPr>
                <w:sz w:val="24"/>
                <w:szCs w:val="24"/>
              </w:rPr>
            </w:pPr>
            <w:r w:rsidRPr="0093672E">
              <w:rPr>
                <w:sz w:val="24"/>
                <w:szCs w:val="24"/>
              </w:rPr>
              <w:t>Collecte de données sur les conditions d’utilisation</w:t>
            </w:r>
          </w:p>
        </w:tc>
      </w:tr>
      <w:tr w:rsidR="00FA6EDE" w:rsidRPr="0093672E" w14:paraId="77CB2C68" w14:textId="77777777" w:rsidTr="000C54AF">
        <w:trPr>
          <w:trHeight w:val="108"/>
        </w:trPr>
        <w:tc>
          <w:tcPr>
            <w:tcW w:w="2773" w:type="pct"/>
          </w:tcPr>
          <w:p w14:paraId="705AA997" w14:textId="77777777" w:rsidR="00CB17E7" w:rsidRPr="0093672E" w:rsidRDefault="00CB17E7" w:rsidP="006C1B4E">
            <w:pPr>
              <w:jc w:val="left"/>
            </w:pPr>
            <w:r w:rsidRPr="0093672E">
              <w:t>Posologie et traitements associés</w:t>
            </w:r>
          </w:p>
        </w:tc>
        <w:tc>
          <w:tcPr>
            <w:tcW w:w="742" w:type="pct"/>
          </w:tcPr>
          <w:p w14:paraId="61290C33" w14:textId="77777777" w:rsidR="00CB17E7" w:rsidRPr="0093672E" w:rsidRDefault="00CB17E7" w:rsidP="006C1B4E">
            <w:pPr>
              <w:pStyle w:val="Normalcentr"/>
            </w:pPr>
            <w:r w:rsidRPr="0093672E">
              <w:t>X</w:t>
            </w:r>
          </w:p>
        </w:tc>
        <w:tc>
          <w:tcPr>
            <w:tcW w:w="620" w:type="pct"/>
          </w:tcPr>
          <w:p w14:paraId="7EC5F496" w14:textId="77777777" w:rsidR="00CB17E7" w:rsidRPr="0093672E" w:rsidRDefault="00CB17E7" w:rsidP="006C1B4E">
            <w:pPr>
              <w:pStyle w:val="Normalcentr"/>
            </w:pPr>
            <w:r w:rsidRPr="0093672E">
              <w:t>X</w:t>
            </w:r>
          </w:p>
        </w:tc>
        <w:tc>
          <w:tcPr>
            <w:tcW w:w="865" w:type="pct"/>
          </w:tcPr>
          <w:p w14:paraId="0B452C8F" w14:textId="77777777" w:rsidR="00CB17E7" w:rsidRPr="0093672E" w:rsidRDefault="00CB17E7" w:rsidP="006C1B4E">
            <w:pPr>
              <w:pStyle w:val="Normalcentr"/>
            </w:pPr>
            <w:r w:rsidRPr="0093672E">
              <w:t>X</w:t>
            </w:r>
          </w:p>
        </w:tc>
      </w:tr>
      <w:tr w:rsidR="007D11DC" w:rsidRPr="0093672E" w14:paraId="00C27599" w14:textId="77777777" w:rsidTr="000C54AF">
        <w:trPr>
          <w:trHeight w:val="108"/>
        </w:trPr>
        <w:tc>
          <w:tcPr>
            <w:tcW w:w="2773" w:type="pct"/>
          </w:tcPr>
          <w:p w14:paraId="3203587B" w14:textId="77777777" w:rsidR="002D6866" w:rsidRPr="0093672E" w:rsidRDefault="002D6866" w:rsidP="006C1B4E">
            <w:pPr>
              <w:jc w:val="left"/>
            </w:pPr>
            <w:r w:rsidRPr="0093672E">
              <w:t>Interruption de traitement</w:t>
            </w:r>
          </w:p>
        </w:tc>
        <w:tc>
          <w:tcPr>
            <w:tcW w:w="742" w:type="pct"/>
          </w:tcPr>
          <w:p w14:paraId="45664338" w14:textId="77777777" w:rsidR="002D6866" w:rsidRPr="0093672E" w:rsidRDefault="002D6866" w:rsidP="006C1B4E">
            <w:pPr>
              <w:pStyle w:val="Normalcentr"/>
            </w:pPr>
          </w:p>
        </w:tc>
        <w:tc>
          <w:tcPr>
            <w:tcW w:w="620" w:type="pct"/>
          </w:tcPr>
          <w:p w14:paraId="7F2DA1B1" w14:textId="77777777" w:rsidR="002D6866" w:rsidRPr="0093672E" w:rsidRDefault="002D6866" w:rsidP="006C1B4E">
            <w:pPr>
              <w:pStyle w:val="Normalcentr"/>
            </w:pPr>
          </w:p>
        </w:tc>
        <w:tc>
          <w:tcPr>
            <w:tcW w:w="865" w:type="pct"/>
          </w:tcPr>
          <w:p w14:paraId="14A10827" w14:textId="77777777" w:rsidR="002D6866" w:rsidRPr="0093672E" w:rsidRDefault="002D6866" w:rsidP="006C1B4E">
            <w:pPr>
              <w:pStyle w:val="Normalcentr"/>
            </w:pPr>
            <w:r w:rsidRPr="0093672E">
              <w:t>X</w:t>
            </w:r>
          </w:p>
        </w:tc>
      </w:tr>
      <w:tr w:rsidR="002D6866" w:rsidRPr="0093672E" w14:paraId="5045A4F2" w14:textId="77777777" w:rsidTr="00910E7D">
        <w:trPr>
          <w:trHeight w:val="108"/>
        </w:trPr>
        <w:tc>
          <w:tcPr>
            <w:tcW w:w="5000" w:type="pct"/>
            <w:gridSpan w:val="4"/>
          </w:tcPr>
          <w:p w14:paraId="19F7BE21" w14:textId="36F8C4E0" w:rsidR="002D6866" w:rsidRPr="0093672E" w:rsidRDefault="002D6866" w:rsidP="000A7B45">
            <w:pPr>
              <w:pStyle w:val="Intertitre"/>
              <w:rPr>
                <w:sz w:val="24"/>
                <w:szCs w:val="24"/>
              </w:rPr>
            </w:pPr>
            <w:r w:rsidRPr="0093672E">
              <w:rPr>
                <w:sz w:val="24"/>
                <w:szCs w:val="24"/>
              </w:rPr>
              <w:t>Collecte de données d’efficacité (à adapter selon le médicament)</w:t>
            </w:r>
          </w:p>
        </w:tc>
      </w:tr>
      <w:tr w:rsidR="00FA6EDE" w:rsidRPr="0093672E" w14:paraId="7B41830A" w14:textId="77777777" w:rsidTr="000C54AF">
        <w:trPr>
          <w:trHeight w:val="108"/>
        </w:trPr>
        <w:tc>
          <w:tcPr>
            <w:tcW w:w="2773" w:type="pct"/>
          </w:tcPr>
          <w:p w14:paraId="0E115AC8" w14:textId="77777777" w:rsidR="002D6866" w:rsidRPr="0093672E" w:rsidRDefault="002D6866" w:rsidP="006C1B4E">
            <w:pPr>
              <w:jc w:val="left"/>
            </w:pPr>
            <w:r w:rsidRPr="0093672E">
              <w:t>Données de survie</w:t>
            </w:r>
          </w:p>
        </w:tc>
        <w:tc>
          <w:tcPr>
            <w:tcW w:w="742" w:type="pct"/>
          </w:tcPr>
          <w:p w14:paraId="4AD4555E" w14:textId="77777777" w:rsidR="002D6866" w:rsidRPr="0093672E" w:rsidRDefault="002D6866" w:rsidP="006C1B4E">
            <w:pPr>
              <w:pStyle w:val="Normalcentr"/>
            </w:pPr>
          </w:p>
        </w:tc>
        <w:tc>
          <w:tcPr>
            <w:tcW w:w="620" w:type="pct"/>
          </w:tcPr>
          <w:p w14:paraId="4EDBCD85" w14:textId="77777777" w:rsidR="002D6866" w:rsidRPr="0093672E" w:rsidRDefault="002D6866" w:rsidP="006C1B4E">
            <w:pPr>
              <w:pStyle w:val="Normalcentr"/>
            </w:pPr>
          </w:p>
        </w:tc>
        <w:tc>
          <w:tcPr>
            <w:tcW w:w="865" w:type="pct"/>
          </w:tcPr>
          <w:p w14:paraId="61685995" w14:textId="77777777" w:rsidR="002D6866" w:rsidRPr="0093672E" w:rsidRDefault="002D6866" w:rsidP="006C1B4E">
            <w:pPr>
              <w:pStyle w:val="Normalcentr"/>
            </w:pPr>
            <w:r w:rsidRPr="0093672E">
              <w:t>X</w:t>
            </w:r>
          </w:p>
        </w:tc>
      </w:tr>
      <w:tr w:rsidR="00FA6EDE" w:rsidRPr="0093672E" w14:paraId="5D78A773" w14:textId="77777777" w:rsidTr="000C54AF">
        <w:trPr>
          <w:trHeight w:val="108"/>
        </w:trPr>
        <w:tc>
          <w:tcPr>
            <w:tcW w:w="2773" w:type="pct"/>
          </w:tcPr>
          <w:p w14:paraId="1B4D15A4" w14:textId="77777777" w:rsidR="002D6866" w:rsidRPr="0093672E" w:rsidRDefault="002D6866" w:rsidP="006C1B4E">
            <w:pPr>
              <w:jc w:val="left"/>
            </w:pPr>
            <w:r w:rsidRPr="0093672E">
              <w:t xml:space="preserve">Critère d’efficacité </w:t>
            </w:r>
            <w:r w:rsidRPr="0093672E">
              <w:rPr>
                <w:rStyle w:val="Accentuation"/>
              </w:rPr>
              <w:t>(à préciser)</w:t>
            </w:r>
          </w:p>
        </w:tc>
        <w:tc>
          <w:tcPr>
            <w:tcW w:w="742" w:type="pct"/>
          </w:tcPr>
          <w:p w14:paraId="7743E38E" w14:textId="77777777" w:rsidR="002D6866" w:rsidRPr="0093672E" w:rsidRDefault="002D6866" w:rsidP="006C1B4E">
            <w:pPr>
              <w:pStyle w:val="Normalcentr"/>
            </w:pPr>
            <w:r w:rsidRPr="0093672E">
              <w:t>X</w:t>
            </w:r>
          </w:p>
        </w:tc>
        <w:tc>
          <w:tcPr>
            <w:tcW w:w="620" w:type="pct"/>
          </w:tcPr>
          <w:p w14:paraId="027DBA85" w14:textId="77777777" w:rsidR="002D6866" w:rsidRPr="0093672E" w:rsidRDefault="002D6866" w:rsidP="006C1B4E">
            <w:pPr>
              <w:pStyle w:val="Normalcentr"/>
            </w:pPr>
          </w:p>
        </w:tc>
        <w:tc>
          <w:tcPr>
            <w:tcW w:w="865" w:type="pct"/>
          </w:tcPr>
          <w:p w14:paraId="2C694494" w14:textId="77777777" w:rsidR="002D6866" w:rsidRPr="0093672E" w:rsidRDefault="002D6866" w:rsidP="006C1B4E">
            <w:pPr>
              <w:pStyle w:val="Normalcentr"/>
            </w:pPr>
            <w:r w:rsidRPr="0093672E">
              <w:t>X</w:t>
            </w:r>
          </w:p>
        </w:tc>
      </w:tr>
      <w:tr w:rsidR="007D11DC" w:rsidRPr="0093672E" w14:paraId="134087C6" w14:textId="77777777" w:rsidTr="000C54AF">
        <w:trPr>
          <w:trHeight w:val="108"/>
        </w:trPr>
        <w:tc>
          <w:tcPr>
            <w:tcW w:w="2773" w:type="pct"/>
          </w:tcPr>
          <w:p w14:paraId="57119395" w14:textId="77777777" w:rsidR="00173819" w:rsidRPr="0093672E" w:rsidRDefault="00173819" w:rsidP="006C1B4E">
            <w:pPr>
              <w:jc w:val="left"/>
            </w:pPr>
            <w:r w:rsidRPr="0093672E">
              <w:t xml:space="preserve">Auto-questionnaire de qualité de vie </w:t>
            </w:r>
            <w:r w:rsidRPr="0093672E">
              <w:rPr>
                <w:rStyle w:val="Accentuation"/>
              </w:rPr>
              <w:t>(à préciser)</w:t>
            </w:r>
          </w:p>
        </w:tc>
        <w:tc>
          <w:tcPr>
            <w:tcW w:w="742" w:type="pct"/>
          </w:tcPr>
          <w:p w14:paraId="58579784" w14:textId="77777777" w:rsidR="00173819" w:rsidRPr="0093672E" w:rsidRDefault="00173819" w:rsidP="006C1B4E">
            <w:pPr>
              <w:pStyle w:val="Normalcentr"/>
            </w:pPr>
            <w:r w:rsidRPr="0093672E">
              <w:t>X</w:t>
            </w:r>
          </w:p>
        </w:tc>
        <w:tc>
          <w:tcPr>
            <w:tcW w:w="620" w:type="pct"/>
          </w:tcPr>
          <w:p w14:paraId="335C925F" w14:textId="6167111E" w:rsidR="00173819" w:rsidRPr="0093672E" w:rsidRDefault="00C81A94" w:rsidP="006C1B4E">
            <w:pPr>
              <w:pStyle w:val="Normalcentr"/>
            </w:pPr>
            <w:r w:rsidRPr="0093672E">
              <w:t>X</w:t>
            </w:r>
          </w:p>
        </w:tc>
        <w:tc>
          <w:tcPr>
            <w:tcW w:w="865" w:type="pct"/>
          </w:tcPr>
          <w:p w14:paraId="0168242D" w14:textId="4A089DA4" w:rsidR="00173819" w:rsidRPr="0093672E" w:rsidRDefault="00C81A94" w:rsidP="006C1B4E">
            <w:pPr>
              <w:pStyle w:val="Normalcentr"/>
            </w:pPr>
            <w:r w:rsidRPr="0093672E">
              <w:t>X</w:t>
            </w:r>
          </w:p>
        </w:tc>
      </w:tr>
      <w:tr w:rsidR="00AB3107" w:rsidRPr="0093672E" w14:paraId="28C3FF96" w14:textId="77777777" w:rsidTr="00910E7D">
        <w:trPr>
          <w:trHeight w:val="108"/>
        </w:trPr>
        <w:tc>
          <w:tcPr>
            <w:tcW w:w="5000" w:type="pct"/>
            <w:gridSpan w:val="4"/>
          </w:tcPr>
          <w:p w14:paraId="6970D5B9" w14:textId="0CF4C16E" w:rsidR="00173819" w:rsidRPr="0093672E" w:rsidRDefault="00173819" w:rsidP="006C1B4E">
            <w:pPr>
              <w:pStyle w:val="Intertitre"/>
              <w:rPr>
                <w:sz w:val="24"/>
                <w:szCs w:val="24"/>
              </w:rPr>
            </w:pPr>
            <w:r w:rsidRPr="0093672E">
              <w:rPr>
                <w:sz w:val="24"/>
                <w:szCs w:val="24"/>
              </w:rPr>
              <w:t>Collecte de données de tolérance/situations particulières</w:t>
            </w:r>
          </w:p>
        </w:tc>
      </w:tr>
      <w:tr w:rsidR="00FA6EDE" w:rsidRPr="0093672E" w14:paraId="621D4320" w14:textId="77777777" w:rsidTr="000C54AF">
        <w:trPr>
          <w:trHeight w:val="108"/>
        </w:trPr>
        <w:tc>
          <w:tcPr>
            <w:tcW w:w="2773" w:type="pct"/>
          </w:tcPr>
          <w:p w14:paraId="6580CC6A" w14:textId="2931A127" w:rsidR="007E42E9" w:rsidRPr="0093672E" w:rsidRDefault="007E42E9" w:rsidP="006C1B4E">
            <w:pPr>
              <w:jc w:val="left"/>
            </w:pPr>
            <w:r w:rsidRPr="0093672E">
              <w:t>Suivi des effets indésirables/situation particulières</w:t>
            </w:r>
          </w:p>
        </w:tc>
        <w:tc>
          <w:tcPr>
            <w:tcW w:w="742" w:type="pct"/>
          </w:tcPr>
          <w:p w14:paraId="192EFDF7" w14:textId="77777777" w:rsidR="007E42E9" w:rsidRPr="0093672E" w:rsidRDefault="007E42E9" w:rsidP="006C1B4E">
            <w:pPr>
              <w:pStyle w:val="Normalcentr"/>
            </w:pPr>
          </w:p>
        </w:tc>
        <w:tc>
          <w:tcPr>
            <w:tcW w:w="620" w:type="pct"/>
          </w:tcPr>
          <w:p w14:paraId="3AD19F15" w14:textId="77777777" w:rsidR="007E42E9" w:rsidRPr="0093672E" w:rsidRDefault="007E42E9" w:rsidP="006C1B4E">
            <w:pPr>
              <w:pStyle w:val="Normalcentr"/>
            </w:pPr>
            <w:r w:rsidRPr="0093672E">
              <w:t>X</w:t>
            </w:r>
          </w:p>
        </w:tc>
        <w:tc>
          <w:tcPr>
            <w:tcW w:w="865" w:type="pct"/>
          </w:tcPr>
          <w:p w14:paraId="16D0C4DE" w14:textId="77777777" w:rsidR="007E42E9" w:rsidRPr="0093672E" w:rsidRDefault="007E42E9" w:rsidP="006C1B4E">
            <w:pPr>
              <w:pStyle w:val="Normalcentr"/>
            </w:pPr>
            <w:r w:rsidRPr="0093672E">
              <w:t>X</w:t>
            </w:r>
          </w:p>
        </w:tc>
      </w:tr>
    </w:tbl>
    <w:p w14:paraId="59F2B583" w14:textId="77777777" w:rsidR="00AC31D2" w:rsidRPr="0093672E" w:rsidRDefault="00AC31D2" w:rsidP="00AC31D2">
      <w:pPr>
        <w:sectPr w:rsidR="00AC31D2" w:rsidRPr="0093672E" w:rsidSect="000A7BCE">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336EDB47" w14:textId="5F08A76C" w:rsidR="00AC31D2" w:rsidRDefault="00AC31D2" w:rsidP="00F269F4">
      <w:pPr>
        <w:pStyle w:val="Titre1"/>
      </w:pPr>
      <w:bookmarkStart w:id="10" w:name="_Toc58334975"/>
      <w:bookmarkStart w:id="11" w:name="_Toc72319023"/>
      <w:bookmarkStart w:id="12" w:name="_Toc83991331"/>
      <w:permEnd w:id="1527385921"/>
      <w:r w:rsidRPr="0093672E">
        <w:lastRenderedPageBreak/>
        <w:t>Modalités pratiques de traitement et de suivi des patients</w:t>
      </w:r>
      <w:bookmarkEnd w:id="10"/>
      <w:bookmarkEnd w:id="11"/>
      <w:bookmarkEnd w:id="12"/>
    </w:p>
    <w:p w14:paraId="4E13EEB1" w14:textId="491BD6F5" w:rsidR="79373AC4" w:rsidRDefault="002928A6" w:rsidP="00FF5A99">
      <w:pPr>
        <w:pStyle w:val="Asupprimer"/>
        <w:ind w:left="0"/>
        <w:rPr>
          <w:rFonts w:eastAsia="MS Mincho" w:cs="Arial"/>
        </w:rPr>
      </w:pPr>
      <w:permStart w:id="1113006129" w:edGrp="everyone"/>
      <w:r>
        <w:t>Deux versions du schéma sont proposées (avec ou sans recueil de qualité de vie). Conserver la version correspondant</w:t>
      </w:r>
      <w:r w:rsidR="005D4659">
        <w:t xml:space="preserve"> à la proposition de PUT-RD</w:t>
      </w:r>
    </w:p>
    <w:p w14:paraId="4EC40B74" w14:textId="2AF5292F" w:rsidR="00AA7229" w:rsidRDefault="007E2214" w:rsidP="005D4659">
      <w:pPr>
        <w:jc w:val="center"/>
      </w:pPr>
      <w:r>
        <w:rPr>
          <w:noProof/>
        </w:rPr>
        <w:drawing>
          <wp:inline distT="0" distB="0" distL="0" distR="0" wp14:anchorId="3BD98B99" wp14:editId="07FE4363">
            <wp:extent cx="8760016" cy="4925686"/>
            <wp:effectExtent l="0" t="0" r="3175"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6">
                      <a:extLst>
                        <a:ext uri="{28A0092B-C50C-407E-A947-70E740481C1C}">
                          <a14:useLocalDpi xmlns:a14="http://schemas.microsoft.com/office/drawing/2010/main" val="0"/>
                        </a:ext>
                      </a:extLst>
                    </a:blip>
                    <a:stretch>
                      <a:fillRect/>
                    </a:stretch>
                  </pic:blipFill>
                  <pic:spPr>
                    <a:xfrm>
                      <a:off x="0" y="0"/>
                      <a:ext cx="8760016" cy="4925686"/>
                    </a:xfrm>
                    <a:prstGeom prst="rect">
                      <a:avLst/>
                    </a:prstGeom>
                  </pic:spPr>
                </pic:pic>
              </a:graphicData>
            </a:graphic>
          </wp:inline>
        </w:drawing>
      </w:r>
    </w:p>
    <w:p w14:paraId="3EDEF9D4" w14:textId="6CA25356" w:rsidR="005D4659" w:rsidRPr="0093672E" w:rsidRDefault="007E2214" w:rsidP="005D4659">
      <w:pPr>
        <w:jc w:val="center"/>
        <w:sectPr w:rsidR="005D4659" w:rsidRPr="0093672E" w:rsidSect="0029564F">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lastRenderedPageBreak/>
        <w:drawing>
          <wp:inline distT="0" distB="0" distL="0" distR="0" wp14:anchorId="7B262D4F" wp14:editId="4F7E1F6D">
            <wp:extent cx="9144000" cy="514540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7">
                      <a:extLst>
                        <a:ext uri="{28A0092B-C50C-407E-A947-70E740481C1C}">
                          <a14:useLocalDpi xmlns:a14="http://schemas.microsoft.com/office/drawing/2010/main" val="0"/>
                        </a:ext>
                      </a:extLst>
                    </a:blip>
                    <a:stretch>
                      <a:fillRect/>
                    </a:stretch>
                  </pic:blipFill>
                  <pic:spPr>
                    <a:xfrm>
                      <a:off x="0" y="0"/>
                      <a:ext cx="9144000" cy="5145406"/>
                    </a:xfrm>
                    <a:prstGeom prst="rect">
                      <a:avLst/>
                    </a:prstGeom>
                  </pic:spPr>
                </pic:pic>
              </a:graphicData>
            </a:graphic>
          </wp:inline>
        </w:drawing>
      </w:r>
      <w:permEnd w:id="1113006129"/>
    </w:p>
    <w:p w14:paraId="0B230BFE" w14:textId="50532D54" w:rsidR="00AC31D2" w:rsidRPr="0093672E" w:rsidRDefault="007D1FB9" w:rsidP="005534BD">
      <w:pPr>
        <w:pStyle w:val="Titre1"/>
      </w:pPr>
      <w:bookmarkStart w:id="13" w:name="_Toc72319024"/>
      <w:bookmarkStart w:id="14" w:name="_Toc83991332"/>
      <w:r w:rsidRPr="0093672E">
        <w:lastRenderedPageBreak/>
        <w:t>A</w:t>
      </w:r>
      <w:r w:rsidR="00F269F4" w:rsidRPr="0093672E">
        <w:t>nnexes</w:t>
      </w:r>
      <w:bookmarkEnd w:id="13"/>
      <w:bookmarkEnd w:id="14"/>
    </w:p>
    <w:p w14:paraId="75E3C861" w14:textId="738DD5F4" w:rsidR="00AC31D2" w:rsidRPr="0093672E" w:rsidRDefault="00AC31D2" w:rsidP="009E5F46">
      <w:pPr>
        <w:pStyle w:val="Titreannexesnauto"/>
      </w:pPr>
      <w:bookmarkStart w:id="15" w:name="_Toc58334980"/>
      <w:bookmarkStart w:id="16" w:name="_Toc58335649"/>
      <w:bookmarkStart w:id="17" w:name="_Toc72319026"/>
      <w:bookmarkStart w:id="18" w:name="_Hlk58335722"/>
      <w:bookmarkStart w:id="19" w:name="Annexe_1"/>
      <w:bookmarkStart w:id="20" w:name="_Toc83991333"/>
      <w:r w:rsidRPr="0093672E">
        <w:t>Fiches de suivi médical</w:t>
      </w:r>
      <w:bookmarkEnd w:id="15"/>
      <w:bookmarkEnd w:id="16"/>
      <w:r w:rsidRPr="0093672E">
        <w:t xml:space="preserve"> et de collecte de données</w:t>
      </w:r>
      <w:bookmarkEnd w:id="17"/>
      <w:bookmarkEnd w:id="20"/>
    </w:p>
    <w:bookmarkEnd w:id="18"/>
    <w:bookmarkEnd w:id="19"/>
    <w:p w14:paraId="3E8B30B1" w14:textId="77777777" w:rsidR="00AC31D2" w:rsidRPr="0093672E" w:rsidRDefault="00AC31D2" w:rsidP="00697343"/>
    <w:p w14:paraId="7CD7CF16" w14:textId="700016E1" w:rsidR="00AC31D2" w:rsidRPr="0093672E" w:rsidRDefault="00AC31D2" w:rsidP="00967BE8">
      <w:pPr>
        <w:pStyle w:val="Asupprimer"/>
      </w:pPr>
      <w:permStart w:id="399527467" w:edGrp="everyone"/>
      <w:r w:rsidRPr="0093672E">
        <w:t xml:space="preserve">Pour faciliter la collecte et l’interprétation des </w:t>
      </w:r>
      <w:r w:rsidR="007A06E5" w:rsidRPr="0093672E">
        <w:t>données</w:t>
      </w:r>
      <w:r w:rsidRPr="0093672E">
        <w:t xml:space="preserve">, il est recommandé de limiter les champs de texte libre et de favoriser le remplissage des fiches sous forme de choix multiples ou de </w:t>
      </w:r>
      <w:r w:rsidR="00581194">
        <w:t>menu</w:t>
      </w:r>
      <w:r w:rsidR="00581194" w:rsidRPr="0093672E">
        <w:t xml:space="preserve"> </w:t>
      </w:r>
      <w:r w:rsidRPr="0093672E">
        <w:t xml:space="preserve">déroulant. </w:t>
      </w:r>
    </w:p>
    <w:p w14:paraId="7E30888F" w14:textId="4E7A9B0A" w:rsidR="00AC31D2" w:rsidRPr="0093672E" w:rsidRDefault="00AC31D2" w:rsidP="00967BE8">
      <w:pPr>
        <w:pStyle w:val="Asupprimer"/>
      </w:pPr>
      <w:r w:rsidRPr="0093672E">
        <w:t xml:space="preserve">Il est également préconisé de privilégier le recours aux plateformes électroniques pour faciliter la saisie de données, s’assurer de la traçabilité et éviter les données manquantes. </w:t>
      </w:r>
      <w:r w:rsidR="00E83966" w:rsidRPr="0093672E">
        <w:t>Dans la mesure du possible, en cas d’utilisation d’une plateforme électronique</w:t>
      </w:r>
      <w:r w:rsidRPr="0093672E">
        <w:t>, les fiches proposées devront refléter l’interface informatique visible par les prescripteurs et pharmaciens.</w:t>
      </w:r>
    </w:p>
    <w:p w14:paraId="45056D25" w14:textId="07DA853F" w:rsidR="001D00AA" w:rsidRPr="001D00AA" w:rsidRDefault="00781515" w:rsidP="001D00AA">
      <w:pPr>
        <w:pStyle w:val="Asupprimer"/>
      </w:pPr>
      <w:r w:rsidRPr="0093672E">
        <w:t>Pour plus d’information sur les recommandations de la HAS et de l’ANSM en matière de collecte de données</w:t>
      </w:r>
      <w:r w:rsidR="00CF357C">
        <w:t>,</w:t>
      </w:r>
      <w:r w:rsidRPr="0093672E">
        <w:t xml:space="preserve"> se reporter au </w:t>
      </w:r>
      <w:hyperlink r:id="rId18" w:history="1">
        <w:r w:rsidRPr="006E526A">
          <w:rPr>
            <w:rStyle w:val="Lienhypertexte"/>
          </w:rPr>
          <w:t>guide de dépôt.</w:t>
        </w:r>
      </w:hyperlink>
      <w:r w:rsidRPr="0093672E">
        <w:t xml:space="preserve"> Il est rappelé que pour les autorisations d’accès précoces obtenues après l’AMM</w:t>
      </w:r>
      <w:r w:rsidR="001D00AA">
        <w:t>,</w:t>
      </w:r>
      <w:r w:rsidRPr="0093672E">
        <w:t xml:space="preserve"> la collecte de données, si nécessaire et pertinente, pourra être simplifiée</w:t>
      </w:r>
      <w:r w:rsidR="00B71A29">
        <w:t xml:space="preserve">. En effet, </w:t>
      </w:r>
      <w:r w:rsidR="001D00AA">
        <w:t>dans ce cas, le PUT-RD</w:t>
      </w:r>
      <w:r w:rsidR="001D00AA" w:rsidRPr="001D00AA">
        <w:t xml:space="preserve"> est constitué, pour le périmètre de l’indication bénéficiant de l’autorisation d’accès précoce, du résumé des caractéristiques du produit obtenu au titre de son </w:t>
      </w:r>
      <w:r w:rsidR="004821BC">
        <w:t>AMM</w:t>
      </w:r>
      <w:r w:rsidR="001D00AA" w:rsidRPr="001D00AA">
        <w:t xml:space="preserve"> et, le cas échéant, sur demande de la HAS, des </w:t>
      </w:r>
      <w:r w:rsidR="00032F0F">
        <w:t>éléments mentionnés au 3° du B</w:t>
      </w:r>
      <w:r w:rsidR="001D00AA" w:rsidRPr="001D00AA">
        <w:t xml:space="preserve"> de </w:t>
      </w:r>
      <w:r w:rsidR="00032F0F">
        <w:t>l’article R. 5121-70 du code de la santé publique.</w:t>
      </w:r>
    </w:p>
    <w:permEnd w:id="399527467"/>
    <w:p w14:paraId="2C796AAD" w14:textId="77777777" w:rsidR="00400AEC" w:rsidRPr="0093672E" w:rsidRDefault="00400AEC" w:rsidP="00697343"/>
    <w:permStart w:id="920614904" w:edGrp="everyone"/>
    <w:p w14:paraId="7AFAD0CA" w14:textId="0237E2D4" w:rsidR="00AC31D2" w:rsidRPr="0093672E" w:rsidRDefault="00134C2E" w:rsidP="00253C69">
      <w:pPr>
        <w:pStyle w:val="Paragraphedeliste"/>
      </w:pPr>
      <w:r>
        <w:fldChar w:fldCharType="begin"/>
      </w:r>
      <w:r>
        <w:instrText xml:space="preserve"> HYPERLINK \l "Demande_accès" </w:instrText>
      </w:r>
      <w:r>
        <w:fldChar w:fldCharType="separate"/>
      </w:r>
      <w:r w:rsidR="00AC31D2" w:rsidRPr="0093672E">
        <w:rPr>
          <w:rStyle w:val="Lienhypertexte"/>
        </w:rPr>
        <w:t>Fiche de demande d’accès au traitement</w:t>
      </w:r>
      <w:r>
        <w:rPr>
          <w:rStyle w:val="Lienhypertexte"/>
        </w:rPr>
        <w:fldChar w:fldCharType="end"/>
      </w:r>
    </w:p>
    <w:p w14:paraId="0328D7B0" w14:textId="26FB315F" w:rsidR="00AC31D2" w:rsidRPr="0093672E" w:rsidRDefault="00AC31D2" w:rsidP="00253C69">
      <w:pPr>
        <w:pStyle w:val="Paragraphedeliste"/>
      </w:pPr>
      <w:r w:rsidRPr="0093672E">
        <w:t xml:space="preserve">Fiches de suivi de traitement : </w:t>
      </w:r>
      <w:hyperlink w:anchor="Suivi_traitement" w:history="1">
        <w:r w:rsidRPr="0093672E">
          <w:rPr>
            <w:rStyle w:val="Lienhypertexte"/>
          </w:rPr>
          <w:t xml:space="preserve">première administration </w:t>
        </w:r>
      </w:hyperlink>
      <w:r w:rsidRPr="0093672E">
        <w:t xml:space="preserve">et </w:t>
      </w:r>
      <w:hyperlink w:anchor="Suivi_traitement_2" w:history="1">
        <w:r w:rsidRPr="0093672E">
          <w:rPr>
            <w:rStyle w:val="Lienhypertexte"/>
          </w:rPr>
          <w:t>visites suivantes</w:t>
        </w:r>
      </w:hyperlink>
    </w:p>
    <w:p w14:paraId="4F347275" w14:textId="4D577042" w:rsidR="00AC31D2" w:rsidRPr="0093672E" w:rsidRDefault="00406BDC" w:rsidP="00253C69">
      <w:pPr>
        <w:pStyle w:val="Paragraphedeliste"/>
      </w:pPr>
      <w:hyperlink w:anchor="Arret_traitement" w:history="1">
        <w:r w:rsidR="00AC31D2" w:rsidRPr="0093672E">
          <w:rPr>
            <w:rStyle w:val="Lienhypertexte"/>
          </w:rPr>
          <w:t xml:space="preserve">Fiche d’arrêt de traitement </w:t>
        </w:r>
      </w:hyperlink>
    </w:p>
    <w:p w14:paraId="70B05EFD" w14:textId="0368D334" w:rsidR="00AC31D2" w:rsidRDefault="002A6D87" w:rsidP="00253C69">
      <w:pPr>
        <w:pStyle w:val="Paragraphedeliste"/>
      </w:pPr>
      <w:r>
        <w:t xml:space="preserve">Formulaire de </w:t>
      </w:r>
      <w:hyperlink w:anchor="EI" w:history="1">
        <w:r w:rsidR="00B131C4" w:rsidRPr="0001101B">
          <w:rPr>
            <w:rStyle w:val="Lienhypertexte"/>
          </w:rPr>
          <w:t>déclaration d’effet indésirable</w:t>
        </w:r>
      </w:hyperlink>
      <w:r w:rsidR="00B131C4">
        <w:t xml:space="preserve"> et/ou de </w:t>
      </w:r>
      <w:hyperlink w:anchor="situation_particulière" w:history="1">
        <w:r w:rsidR="00B131C4" w:rsidRPr="0001101B">
          <w:rPr>
            <w:rStyle w:val="Lienhypertexte"/>
          </w:rPr>
          <w:t>signalement de situations particulières</w:t>
        </w:r>
      </w:hyperlink>
    </w:p>
    <w:p w14:paraId="6E7D8714" w14:textId="4A522F25" w:rsidR="00AC31D2" w:rsidRPr="0093672E" w:rsidRDefault="00406BDC" w:rsidP="00AC31D2">
      <w:pPr>
        <w:pStyle w:val="Paragraphedeliste"/>
      </w:pPr>
      <w:hyperlink w:anchor="Questionnaire" w:history="1">
        <w:r w:rsidR="00AC31D2" w:rsidRPr="0093672E">
          <w:rPr>
            <w:rStyle w:val="Lienhypertexte"/>
          </w:rPr>
          <w:t>Questionnaire de qualité de vie</w:t>
        </w:r>
      </w:hyperlink>
    </w:p>
    <w:permEnd w:id="920614904"/>
    <w:p w14:paraId="2813AE59" w14:textId="2E40116E" w:rsidR="007A16A0" w:rsidRPr="0093672E" w:rsidRDefault="007A16A0" w:rsidP="007A16A0"/>
    <w:tbl>
      <w:tblPr>
        <w:tblStyle w:val="Grilledetableauclaire"/>
        <w:tblW w:w="0" w:type="auto"/>
        <w:tblLook w:val="0600" w:firstRow="0" w:lastRow="0" w:firstColumn="0" w:lastColumn="0" w:noHBand="1" w:noVBand="1"/>
      </w:tblPr>
      <w:tblGrid>
        <w:gridCol w:w="9608"/>
      </w:tblGrid>
      <w:tr w:rsidR="000128DA" w:rsidRPr="0093672E" w14:paraId="466DFB11" w14:textId="77777777" w:rsidTr="000128DA">
        <w:tc>
          <w:tcPr>
            <w:tcW w:w="9628" w:type="dxa"/>
          </w:tcPr>
          <w:permStart w:id="419052544" w:edGrp="everyone"/>
          <w:p w14:paraId="3F1291BE" w14:textId="472C4860" w:rsidR="000128DA" w:rsidRPr="0093672E" w:rsidRDefault="00406BDC" w:rsidP="00697343">
            <w:sdt>
              <w:sdtPr>
                <w:id w:val="1896777136"/>
                <w:placeholder>
                  <w:docPart w:val="F54F381F767048E184CF88504C3CA2C8"/>
                </w:placeholder>
                <w:temporary/>
                <w:showingPlcHdr/>
              </w:sdtPr>
              <w:sdtEndPr/>
              <w:sdtContent>
                <w:r w:rsidR="000128DA" w:rsidRPr="0093672E">
                  <w:t>Préciser dans cet encadré le mode de collecte de données (web-plateforme, format papier, hybride…). Pour plus d’informations sur les recommandations pour la collecte de données, se référer au guide pratique pour le dépôt d’une demande d’accès précoce.</w:t>
                </w:r>
              </w:sdtContent>
            </w:sdt>
          </w:p>
        </w:tc>
      </w:tr>
      <w:permEnd w:id="419052544"/>
    </w:tbl>
    <w:p w14:paraId="6AE307C2" w14:textId="77777777" w:rsidR="000128DA" w:rsidRPr="0093672E" w:rsidRDefault="000128DA" w:rsidP="00697343"/>
    <w:p w14:paraId="74B7DE23" w14:textId="6C7C20A3" w:rsidR="00AC31D2" w:rsidRPr="0093672E" w:rsidRDefault="00AC31D2" w:rsidP="00697343">
      <w:r w:rsidRPr="0093672E">
        <w:br w:type="page"/>
      </w:r>
    </w:p>
    <w:tbl>
      <w:tblPr>
        <w:tblStyle w:val="Grilledutableau"/>
        <w:tblW w:w="0" w:type="auto"/>
        <w:tblLook w:val="0620" w:firstRow="1" w:lastRow="0" w:firstColumn="0" w:lastColumn="0" w:noHBand="1" w:noVBand="1"/>
      </w:tblPr>
      <w:tblGrid>
        <w:gridCol w:w="9608"/>
      </w:tblGrid>
      <w:tr w:rsidR="0075456B" w:rsidRPr="0093672E" w14:paraId="729975AE"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7B319E7E" w14:textId="7BA5ECF5" w:rsidR="0075456B" w:rsidRPr="0093672E" w:rsidRDefault="0075456B" w:rsidP="007B46FE">
            <w:pPr>
              <w:pStyle w:val="Titredenote"/>
            </w:pPr>
            <w:bookmarkStart w:id="21" w:name="Demande_accès"/>
            <w:r w:rsidRPr="0093672E">
              <w:lastRenderedPageBreak/>
              <w:t>Fiche de demande d’accès au traitement</w:t>
            </w:r>
          </w:p>
          <w:bookmarkEnd w:id="21"/>
          <w:p w14:paraId="24B94504" w14:textId="399A462E" w:rsidR="0075456B" w:rsidRPr="0093672E" w:rsidRDefault="0075456B" w:rsidP="007C3CB4">
            <w:pPr>
              <w:jc w:val="center"/>
              <w:rPr>
                <w:rStyle w:val="Grasitalique"/>
              </w:rPr>
            </w:pPr>
            <w:r w:rsidRPr="0093672E">
              <w:rPr>
                <w:rStyle w:val="Grasitalique"/>
              </w:rPr>
              <w:t>À remplir par le prescripteur/pharmacien</w:t>
            </w:r>
          </w:p>
        </w:tc>
      </w:tr>
    </w:tbl>
    <w:p w14:paraId="26B677C1" w14:textId="77777777" w:rsidR="001F24D4" w:rsidRPr="0093672E" w:rsidRDefault="001F24D4" w:rsidP="001F24D4">
      <w:pPr>
        <w:pStyle w:val="Petit"/>
      </w:pPr>
    </w:p>
    <w:p w14:paraId="07E68BA5" w14:textId="42CBEDE1" w:rsidR="00AC31D2" w:rsidRPr="0093672E" w:rsidRDefault="00AC31D2" w:rsidP="001F24D4">
      <w:pPr>
        <w:jc w:val="right"/>
      </w:pPr>
      <w:r w:rsidRPr="0093672E">
        <w:t>Date de la demande :</w:t>
      </w:r>
      <w:r w:rsidR="00F57D51" w:rsidRPr="0093672E">
        <w:t xml:space="preserve"> </w:t>
      </w:r>
      <w:permStart w:id="790962862" w:edGrp="everyone"/>
      <w:sdt>
        <w:sdtPr>
          <w:id w:val="208156610"/>
          <w:placeholder>
            <w:docPart w:val="F4C69ED583084899B13332BA7ABAB786"/>
          </w:placeholder>
          <w:showingPlcHdr/>
          <w:date w:fullDate="2021-06-22T00:00:00Z">
            <w:dateFormat w:val="dd/MM/yyyy"/>
            <w:lid w:val="fr-FR"/>
            <w:storeMappedDataAs w:val="dateTime"/>
            <w:calendar w:val="gregorian"/>
          </w:date>
        </w:sdtPr>
        <w:sdtEndPr/>
        <w:sdtContent>
          <w:r w:rsidR="009A5AE2" w:rsidRPr="00FE334B">
            <w:rPr>
              <w:rStyle w:val="Mention"/>
            </w:rPr>
            <w:t>_ _/_ _/_ _ _ _</w:t>
          </w:r>
        </w:sdtContent>
      </w:sdt>
      <w:permEnd w:id="790962862"/>
    </w:p>
    <w:p w14:paraId="212711D5" w14:textId="108B17D7" w:rsidR="00AC31D2" w:rsidRPr="0093672E" w:rsidRDefault="00082551" w:rsidP="00BA3A23">
      <w:pPr>
        <w:pStyle w:val="Intertitre"/>
      </w:pPr>
      <w:r w:rsidRPr="0093672E">
        <w:t>Identification du patient</w:t>
      </w:r>
    </w:p>
    <w:p w14:paraId="72E3E4F4" w14:textId="1A1C3220" w:rsidR="00AC31D2" w:rsidRPr="0093672E" w:rsidRDefault="00AC31D2" w:rsidP="00AC31D2">
      <w:r w:rsidRPr="0093672E">
        <w:t>Nom du patient (3 premières lettres) :</w:t>
      </w:r>
      <w:permStart w:id="62935608" w:edGrp="everyone"/>
      <w:r w:rsidRPr="0093672E">
        <w:t xml:space="preserve"> </w:t>
      </w:r>
      <w:sdt>
        <w:sdtPr>
          <w:id w:val="-1874613009"/>
          <w:placeholder>
            <w:docPart w:val="9DCA27C97065416FA0E7AE14494C3781"/>
          </w:placeholder>
          <w:showingPlcHdr/>
        </w:sdtPr>
        <w:sdtEndPr/>
        <w:sdtContent>
          <w:r w:rsidR="009A5AE2" w:rsidRPr="008E0B25">
            <w:rPr>
              <w:rStyle w:val="Mention"/>
            </w:rPr>
            <w:t>| _ | _ | _ |</w:t>
          </w:r>
        </w:sdtContent>
      </w:sdt>
      <w:permEnd w:id="62935608"/>
      <w:r w:rsidR="009239B3" w:rsidRPr="0093672E">
        <w:t xml:space="preserve"> </w:t>
      </w:r>
      <w:r w:rsidRPr="0093672E">
        <w:t xml:space="preserve">Prénom (2 premières lettres) : </w:t>
      </w:r>
      <w:permStart w:id="2141061789" w:edGrp="everyone"/>
      <w:sdt>
        <w:sdtPr>
          <w:id w:val="317785571"/>
          <w:placeholder>
            <w:docPart w:val="D680B4E4B5664B2D8F364E93395F58D9"/>
          </w:placeholder>
        </w:sdtPr>
        <w:sdtEndPr/>
        <w:sdtContent>
          <w:r w:rsidR="009A5AE2" w:rsidRPr="008E0B25">
            <w:rPr>
              <w:rStyle w:val="Mention"/>
            </w:rPr>
            <w:t>| _ | _ |</w:t>
          </w:r>
        </w:sdtContent>
      </w:sdt>
      <w:permEnd w:id="2141061789"/>
    </w:p>
    <w:p w14:paraId="2BD356E8" w14:textId="76AAF9EE" w:rsidR="00AC31D2" w:rsidRPr="0093672E" w:rsidRDefault="00AC31D2" w:rsidP="00AC31D2">
      <w:r w:rsidRPr="0093672E">
        <w:t>Date de naissance</w:t>
      </w:r>
      <w:permStart w:id="1557687665" w:edGrp="everyone"/>
      <w:r w:rsidR="00FB2341" w:rsidRPr="0093672E">
        <w:rPr>
          <w:color w:val="E36C0A" w:themeColor="accent6" w:themeShade="BF"/>
        </w:rPr>
        <w:t>*</w:t>
      </w:r>
      <w:permEnd w:id="1557687665"/>
      <w:r w:rsidR="00FB2341" w:rsidRPr="0093672E">
        <w:t xml:space="preserve"> </w:t>
      </w:r>
      <w:r w:rsidRPr="0093672E">
        <w:t>:</w:t>
      </w:r>
      <w:r w:rsidR="002647B4" w:rsidRPr="0093672E">
        <w:t xml:space="preserve"> </w:t>
      </w:r>
      <w:permStart w:id="1983653349" w:edGrp="everyone"/>
      <w:sdt>
        <w:sdtPr>
          <w:id w:val="551583455"/>
          <w:placeholder>
            <w:docPart w:val="8F164366568F4971BC766D5760741918"/>
          </w:placeholder>
          <w:showingPlcHdr/>
        </w:sdtPr>
        <w:sdtEndPr/>
        <w:sdtContent>
          <w:r w:rsidR="009A5AE2" w:rsidRPr="00B17014">
            <w:t xml:space="preserve">   </w:t>
          </w:r>
          <w:r w:rsidR="009A5AE2" w:rsidRPr="008E0B25">
            <w:rPr>
              <w:rStyle w:val="Mention"/>
            </w:rPr>
            <w:t xml:space="preserve">  _</w:t>
          </w:r>
          <w:r w:rsidR="009A5AE2" w:rsidRPr="00B17014">
            <w:rPr>
              <w:rStyle w:val="Mention"/>
            </w:rPr>
            <w:t xml:space="preserve"> _/_ _    </w:t>
          </w:r>
        </w:sdtContent>
      </w:sdt>
      <w:r w:rsidRPr="0093672E">
        <w:t xml:space="preserve"> </w:t>
      </w:r>
      <w:permEnd w:id="1983653349"/>
      <w:r w:rsidRPr="0093672E">
        <w:t>(MM/AAAA) Poids (kg)</w:t>
      </w:r>
      <w:r w:rsidR="009A5AE2">
        <w:t xml:space="preserve"> </w:t>
      </w:r>
      <w:r w:rsidRPr="0093672E">
        <w:t xml:space="preserve">: </w:t>
      </w:r>
      <w:permStart w:id="1827815000" w:edGrp="everyone"/>
      <w:sdt>
        <w:sdtPr>
          <w:id w:val="1889379240"/>
          <w:placeholder>
            <w:docPart w:val="1F8051BF4C4A4154A06C1479F51AC351"/>
          </w:placeholder>
          <w:showingPlcHdr/>
        </w:sdtPr>
        <w:sdtEndPr/>
        <w:sdtContent>
          <w:r w:rsidR="009A5AE2" w:rsidRPr="008E0B25">
            <w:rPr>
              <w:rStyle w:val="Mention"/>
            </w:rPr>
            <w:t xml:space="preserve">| </w:t>
          </w:r>
          <w:r w:rsidR="009A5AE2" w:rsidRPr="009239B3">
            <w:rPr>
              <w:rStyle w:val="Mention"/>
            </w:rPr>
            <w:t>_</w:t>
          </w:r>
          <w:r w:rsidR="009A5AE2">
            <w:rPr>
              <w:rStyle w:val="Mention"/>
            </w:rPr>
            <w:t xml:space="preserve"> |</w:t>
          </w:r>
          <w:r w:rsidR="009A5AE2" w:rsidRPr="009239B3">
            <w:rPr>
              <w:rStyle w:val="Mention"/>
            </w:rPr>
            <w:t xml:space="preserve"> _</w:t>
          </w:r>
          <w:r w:rsidR="009A5AE2">
            <w:rPr>
              <w:rStyle w:val="Mention"/>
            </w:rPr>
            <w:t xml:space="preserve"> | </w:t>
          </w:r>
          <w:r w:rsidR="009A5AE2" w:rsidRPr="009239B3">
            <w:rPr>
              <w:rStyle w:val="Mention"/>
            </w:rPr>
            <w:t>_</w:t>
          </w:r>
          <w:r w:rsidR="009A5AE2">
            <w:rPr>
              <w:rStyle w:val="Mention"/>
            </w:rPr>
            <w:t xml:space="preserve"> |</w:t>
          </w:r>
        </w:sdtContent>
      </w:sdt>
      <w:r w:rsidRPr="0093672E">
        <w:t xml:space="preserve"> </w:t>
      </w:r>
      <w:r w:rsidR="00056E57">
        <w:t xml:space="preserve"> </w:t>
      </w:r>
      <w:permEnd w:id="1827815000"/>
      <w:r w:rsidRPr="0093672E">
        <w:t>Taille (cm)</w:t>
      </w:r>
      <w:r w:rsidR="009A5AE2">
        <w:t xml:space="preserve"> </w:t>
      </w:r>
      <w:r w:rsidRPr="0093672E">
        <w:t xml:space="preserve">: </w:t>
      </w:r>
      <w:permStart w:id="874335828" w:edGrp="everyone"/>
      <w:sdt>
        <w:sdtPr>
          <w:id w:val="920370424"/>
          <w:placeholder>
            <w:docPart w:val="372EEC6C393E4209A5B9DCA8A64F479E"/>
          </w:placeholder>
          <w:showingPlcHdr/>
        </w:sdtPr>
        <w:sdtEndPr/>
        <w:sdtContent>
          <w:r w:rsidR="009A5AE2" w:rsidRPr="001D54F1">
            <w:rPr>
              <w:rStyle w:val="Mention"/>
            </w:rPr>
            <w:t xml:space="preserve">| </w:t>
          </w:r>
          <w:r w:rsidR="009A5AE2" w:rsidRPr="009239B3">
            <w:rPr>
              <w:rStyle w:val="Mention"/>
            </w:rPr>
            <w:t>_</w:t>
          </w:r>
          <w:r w:rsidR="009A5AE2">
            <w:rPr>
              <w:rStyle w:val="Mention"/>
            </w:rPr>
            <w:t xml:space="preserve"> |</w:t>
          </w:r>
          <w:r w:rsidR="009A5AE2" w:rsidRPr="009239B3">
            <w:rPr>
              <w:rStyle w:val="Mention"/>
            </w:rPr>
            <w:t xml:space="preserve"> _</w:t>
          </w:r>
          <w:r w:rsidR="009A5AE2">
            <w:rPr>
              <w:rStyle w:val="Mention"/>
            </w:rPr>
            <w:t xml:space="preserve"> | </w:t>
          </w:r>
          <w:r w:rsidR="009A5AE2" w:rsidRPr="009239B3">
            <w:rPr>
              <w:rStyle w:val="Mention"/>
            </w:rPr>
            <w:t>_</w:t>
          </w:r>
          <w:r w:rsidR="009A5AE2">
            <w:rPr>
              <w:rStyle w:val="Mention"/>
            </w:rPr>
            <w:t xml:space="preserve"> |</w:t>
          </w:r>
        </w:sdtContent>
      </w:sdt>
      <w:permEnd w:id="874335828"/>
    </w:p>
    <w:p w14:paraId="65B9DC45" w14:textId="1411A045" w:rsidR="00AC31D2" w:rsidRPr="0093672E" w:rsidRDefault="00FB2341" w:rsidP="000128DA">
      <w:pPr>
        <w:pStyle w:val="Asupprimer"/>
        <w:rPr>
          <w:rStyle w:val="Condens"/>
        </w:rPr>
      </w:pPr>
      <w:permStart w:id="1263929569" w:edGrp="everyone"/>
      <w:r w:rsidRPr="0093672E">
        <w:t>*</w:t>
      </w:r>
      <w:r w:rsidR="00F85C28" w:rsidRPr="0093672E">
        <w:t xml:space="preserve">Dans un contexte pédiatrique, </w:t>
      </w:r>
      <w:r w:rsidR="00F85C28" w:rsidRPr="0093672E">
        <w:rPr>
          <w:rStyle w:val="Condens"/>
        </w:rPr>
        <w:t>m</w:t>
      </w:r>
      <w:r w:rsidR="00AC31D2" w:rsidRPr="0093672E">
        <w:rPr>
          <w:rStyle w:val="Condens"/>
        </w:rPr>
        <w:t>entionner la date de naissance complète</w:t>
      </w:r>
      <w:r w:rsidR="00493B89" w:rsidRPr="0093672E">
        <w:rPr>
          <w:rStyle w:val="Condens"/>
        </w:rPr>
        <w:t xml:space="preserve"> (JJ/MM/AAAA), </w:t>
      </w:r>
      <w:r w:rsidR="006675E6" w:rsidRPr="0093672E">
        <w:rPr>
          <w:rStyle w:val="Condens"/>
        </w:rPr>
        <w:t xml:space="preserve">le poids </w:t>
      </w:r>
      <w:r w:rsidR="00493B89" w:rsidRPr="0093672E">
        <w:rPr>
          <w:rStyle w:val="Condens"/>
        </w:rPr>
        <w:t xml:space="preserve">et la taille exacts </w:t>
      </w:r>
      <w:r w:rsidR="00C63087" w:rsidRPr="0093672E">
        <w:rPr>
          <w:rStyle w:val="Condens"/>
        </w:rPr>
        <w:t xml:space="preserve">(décimale) </w:t>
      </w:r>
      <w:r w:rsidR="00AC31D2" w:rsidRPr="0093672E">
        <w:rPr>
          <w:rStyle w:val="Condens"/>
        </w:rPr>
        <w:t xml:space="preserve">si </w:t>
      </w:r>
      <w:r w:rsidR="00F85C28" w:rsidRPr="0093672E">
        <w:rPr>
          <w:rStyle w:val="Condens"/>
        </w:rPr>
        <w:t>pertinent</w:t>
      </w:r>
      <w:r w:rsidR="004839DD">
        <w:rPr>
          <w:rStyle w:val="Condens"/>
        </w:rPr>
        <w:t>s</w:t>
      </w:r>
      <w:r w:rsidR="00AC31D2" w:rsidRPr="0093672E">
        <w:rPr>
          <w:rStyle w:val="Condens"/>
        </w:rPr>
        <w:t>.</w:t>
      </w:r>
    </w:p>
    <w:permEnd w:id="1263929569"/>
    <w:p w14:paraId="27BA7724" w14:textId="4F6540EB" w:rsidR="00FE07EB" w:rsidRPr="0093672E" w:rsidRDefault="00AC31D2" w:rsidP="00FE07EB">
      <w:r w:rsidRPr="0093672E">
        <w:t xml:space="preserve">Sexe : </w:t>
      </w:r>
      <w:r w:rsidR="00CD1924" w:rsidRPr="0093672E">
        <w:t xml:space="preserve">M </w:t>
      </w:r>
      <w:permStart w:id="1934361762" w:edGrp="everyone"/>
      <w:sdt>
        <w:sdtPr>
          <w:id w:val="1214934158"/>
          <w14:checkbox>
            <w14:checked w14:val="0"/>
            <w14:checkedState w14:val="2612" w14:font="MS Gothic"/>
            <w14:uncheckedState w14:val="2610" w14:font="MS Gothic"/>
          </w14:checkbox>
        </w:sdtPr>
        <w:sdtEndPr/>
        <w:sdtContent>
          <w:r w:rsidR="009A5AE2">
            <w:rPr>
              <w:rFonts w:ascii="MS Gothic" w:eastAsia="MS Gothic" w:hAnsi="MS Gothic" w:hint="eastAsia"/>
            </w:rPr>
            <w:t>☐</w:t>
          </w:r>
        </w:sdtContent>
      </w:sdt>
      <w:permEnd w:id="1934361762"/>
      <w:r w:rsidRPr="0093672E">
        <w:t xml:space="preserve"> F </w:t>
      </w:r>
      <w:sdt>
        <w:sdtPr>
          <w:id w:val="424775506"/>
          <w14:checkbox>
            <w14:checked w14:val="0"/>
            <w14:checkedState w14:val="2612" w14:font="MS Gothic"/>
            <w14:uncheckedState w14:val="2610" w14:font="MS Gothic"/>
          </w14:checkbox>
        </w:sdtPr>
        <w:sdtEndPr/>
        <w:sdtContent>
          <w:permStart w:id="31151002" w:edGrp="everyone"/>
          <w:r w:rsidR="009A5AE2">
            <w:rPr>
              <w:rFonts w:ascii="MS Gothic" w:eastAsia="MS Gothic" w:hAnsi="MS Gothic" w:hint="eastAsia"/>
            </w:rPr>
            <w:t>☐</w:t>
          </w:r>
        </w:sdtContent>
      </w:sdt>
      <w:permEnd w:id="31151002"/>
    </w:p>
    <w:p w14:paraId="4696159F" w14:textId="6FD653FB"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19" w:history="1">
        <w:r w:rsidR="00CD44AE" w:rsidRPr="000C59B8">
          <w:rPr>
            <w:rStyle w:val="Lienhypertexte"/>
          </w:rPr>
          <w:t>https://www.clinicaltrialsregister.eu/</w:t>
        </w:r>
      </w:hyperlink>
      <w:r w:rsidR="00CD44AE">
        <w:t xml:space="preserve"> ou </w:t>
      </w:r>
      <w:hyperlink r:id="rId20" w:history="1">
        <w:r w:rsidR="005C76FF" w:rsidRPr="000C59B8">
          <w:rPr>
            <w:rStyle w:val="Lienhypertexte"/>
          </w:rPr>
          <w:t>https://clinicaltrials.gov/</w:t>
        </w:r>
      </w:hyperlink>
      <w:r w:rsidR="005C76FF">
        <w:t xml:space="preserve"> </w:t>
      </w:r>
      <w:r w:rsidR="00680C41">
        <w:t xml:space="preserve"> </w:t>
      </w:r>
      <w:r w:rsidR="00093A19" w:rsidRPr="0093672E">
        <w:t>.</w:t>
      </w:r>
    </w:p>
    <w:p w14:paraId="14F20798" w14:textId="24206F17" w:rsidR="00AC31D2" w:rsidRPr="0093672E" w:rsidRDefault="00AC31D2" w:rsidP="00AC31D2">
      <w:r w:rsidRPr="0093672E">
        <w:t xml:space="preserve">Possibilité d’inclure le patient dans un essai clinique en cours dans l’indication qui fait l’objet de l’accès précoce ?      </w:t>
      </w:r>
      <w:bookmarkStart w:id="22" w:name="_Hlk76133745"/>
      <w:permStart w:id="2032995154" w:edGrp="everyone"/>
      <w:sdt>
        <w:sdtPr>
          <w:id w:val="1364324219"/>
          <w14:checkbox>
            <w14:checked w14:val="0"/>
            <w14:checkedState w14:val="2612" w14:font="MS Gothic"/>
            <w14:uncheckedState w14:val="2610" w14:font="MS Gothic"/>
          </w14:checkbox>
        </w:sdtPr>
        <w:sdtEndPr/>
        <w:sdtContent>
          <w:bookmarkEnd w:id="22"/>
          <w:r w:rsidR="0070611F">
            <w:rPr>
              <w:rFonts w:ascii="MS Gothic" w:eastAsia="MS Gothic" w:hAnsi="MS Gothic" w:hint="eastAsia"/>
            </w:rPr>
            <w:t>☐</w:t>
          </w:r>
        </w:sdtContent>
      </w:sdt>
      <w:permEnd w:id="2032995154"/>
      <w:r w:rsidRPr="0093672E">
        <w:t xml:space="preserve"> Oui</w:t>
      </w:r>
      <w:r w:rsidR="008E0B25" w:rsidRPr="0093672E">
        <w:tab/>
      </w:r>
      <w:permStart w:id="11351333" w:edGrp="everyone"/>
      <w:sdt>
        <w:sdtPr>
          <w:id w:val="-68358571"/>
          <w14:checkbox>
            <w14:checked w14:val="0"/>
            <w14:checkedState w14:val="2612" w14:font="MS Gothic"/>
            <w14:uncheckedState w14:val="2610" w14:font="MS Gothic"/>
          </w14:checkbox>
        </w:sdtPr>
        <w:sdtEndPr/>
        <w:sdtContent>
          <w:r w:rsidR="008F44C1">
            <w:rPr>
              <w:rFonts w:ascii="MS Gothic" w:eastAsia="MS Gothic" w:hAnsi="MS Gothic" w:hint="eastAsia"/>
            </w:rPr>
            <w:t>☐</w:t>
          </w:r>
        </w:sdtContent>
      </w:sdt>
      <w:permEnd w:id="11351333"/>
      <w:r w:rsidR="008F44C1" w:rsidDel="008F44C1">
        <w:rPr>
          <w:rFonts w:ascii="MS Gothic" w:eastAsia="MS Gothic" w:hAnsi="MS Gothic" w:hint="eastAsia"/>
        </w:rPr>
        <w:t xml:space="preserve"> </w:t>
      </w:r>
      <w:r w:rsidRPr="0093672E">
        <w:t>Non </w:t>
      </w:r>
    </w:p>
    <w:p w14:paraId="4804DA6F" w14:textId="7315575C" w:rsidR="00104159" w:rsidRPr="0093672E" w:rsidRDefault="00104159" w:rsidP="006D3778">
      <w:pPr>
        <w:pStyle w:val="Paragraphedexplications"/>
      </w:pPr>
      <w:r w:rsidRPr="0093672E">
        <w:t>Si oui, orientez le patient vers l’essai clinique.</w:t>
      </w:r>
    </w:p>
    <w:p w14:paraId="241A1788" w14:textId="5FBB48E9" w:rsidR="00AC31D2" w:rsidRPr="0093672E" w:rsidRDefault="00AC31D2" w:rsidP="006D3778">
      <w:pPr>
        <w:pStyle w:val="Paragraphedexplications"/>
      </w:pPr>
      <w:r w:rsidRPr="0093672E">
        <w:t xml:space="preserve">Si non, précisez les motifs de non-éligibilité à l’essai clinique : </w:t>
      </w:r>
      <w:sdt>
        <w:sdtPr>
          <w:id w:val="-1043129322"/>
          <w:placeholder>
            <w:docPart w:val="DFC2FF6B069D4034AF0280A6650F2648"/>
          </w:placeholder>
          <w:showingPlcHdr/>
        </w:sdtPr>
        <w:sdtEndPr/>
        <w:sdtContent>
          <w:permStart w:id="821515257" w:edGrp="everyone"/>
          <w:r w:rsidR="00141409" w:rsidRPr="0093672E">
            <w:rPr>
              <w:rStyle w:val="Mention"/>
            </w:rPr>
            <w:t>__________________</w:t>
          </w:r>
          <w:permEnd w:id="821515257"/>
        </w:sdtContent>
      </w:sdt>
    </w:p>
    <w:p w14:paraId="23BBE19D" w14:textId="77777777" w:rsidR="00AC31D2" w:rsidRPr="0093672E" w:rsidRDefault="00AC31D2" w:rsidP="00AC31D2"/>
    <w:p w14:paraId="79CAF855" w14:textId="0E93DE60" w:rsidR="00AC31D2" w:rsidRPr="0093672E" w:rsidRDefault="000241BC" w:rsidP="00FB6276">
      <w:pPr>
        <w:pStyle w:val="Titre2"/>
        <w:numPr>
          <w:ilvl w:val="0"/>
          <w:numId w:val="0"/>
        </w:numPr>
        <w:ind w:left="360" w:hanging="360"/>
      </w:pPr>
      <w:r w:rsidRPr="0093672E">
        <w:t>Maladie</w:t>
      </w:r>
    </w:p>
    <w:p w14:paraId="45B0269A" w14:textId="3679B4C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0" w:type="auto"/>
        <w:tblLook w:val="0600" w:firstRow="0" w:lastRow="0" w:firstColumn="0" w:lastColumn="0" w:noHBand="1" w:noVBand="1"/>
      </w:tblPr>
      <w:tblGrid>
        <w:gridCol w:w="9608"/>
      </w:tblGrid>
      <w:tr w:rsidR="005F43EC" w:rsidRPr="0093672E" w14:paraId="114A2A63" w14:textId="77777777" w:rsidTr="005F43EC">
        <w:tc>
          <w:tcPr>
            <w:tcW w:w="9608" w:type="dxa"/>
          </w:tcPr>
          <w:p w14:paraId="1C234CE8" w14:textId="61732092" w:rsidR="005F43EC" w:rsidRPr="00655479" w:rsidRDefault="00655479" w:rsidP="00655479">
            <w:pPr>
              <w:pStyle w:val="paragraph"/>
              <w:spacing w:before="0" w:beforeAutospacing="0" w:after="0" w:afterAutospacing="0"/>
              <w:jc w:val="both"/>
              <w:textAlignment w:val="baseline"/>
              <w:rPr>
                <w:rFonts w:ascii="Segoe UI" w:hAnsi="Segoe UI" w:cs="Segoe UI"/>
                <w:color w:val="404040"/>
                <w:sz w:val="18"/>
                <w:szCs w:val="18"/>
              </w:rPr>
            </w:pPr>
            <w:permStart w:id="148191195" w:edGrp="everyone"/>
            <w:r>
              <w:rPr>
                <w:rStyle w:val="contentcontrolboundarysink"/>
                <w:rFonts w:ascii="Calibri" w:eastAsiaTheme="majorEastAsia" w:hAnsi="Calibri" w:cs="Calibri"/>
                <w:color w:val="404040"/>
                <w:sz w:val="22"/>
                <w:szCs w:val="22"/>
              </w:rPr>
              <w:t>​</w:t>
            </w:r>
            <w:sdt>
              <w:sdtPr>
                <w:rPr>
                  <w:rStyle w:val="normaltextrun"/>
                  <w:rFonts w:ascii="Arial Nova Cond" w:eastAsiaTheme="majorEastAsia" w:hAnsi="Arial Nova Cond" w:cs="Segoe UI"/>
                  <w:color w:val="595959"/>
                  <w:sz w:val="22"/>
                  <w:szCs w:val="22"/>
                  <w:shd w:val="clear" w:color="auto" w:fill="F2F2F2"/>
                </w:rPr>
                <w:id w:val="855540609"/>
                <w:placeholder>
                  <w:docPart w:val="C026697BBFB54837A3EEC263526EECF2"/>
                </w:placeholder>
                <w:temporary/>
                <w:showingPlcHdr/>
              </w:sdtPr>
              <w:sdtEndPr>
                <w:rPr>
                  <w:rStyle w:val="normaltextrun"/>
                </w:rPr>
              </w:sdtEndPr>
              <w:sdtContent>
                <w:r>
                  <w:rPr>
                    <w:rStyle w:val="normaltextrun"/>
                    <w:rFonts w:ascii="Arial Nova Cond" w:eastAsiaTheme="majorEastAsia" w:hAnsi="Arial Nova Cond" w:cs="Segoe UI"/>
                    <w:color w:val="595959"/>
                    <w:sz w:val="22"/>
                    <w:szCs w:val="22"/>
                    <w:shd w:val="clear" w:color="auto" w:fill="F2F2F2"/>
                  </w:rPr>
                  <w:t>Proposer des phrases types résumant le stade, l’histologie, le diagnostic complet en lien avec l’indication de l’accès précoce et le contexte clinique.</w:t>
                </w:r>
              </w:sdtContent>
            </w:sdt>
          </w:p>
        </w:tc>
      </w:tr>
      <w:permEnd w:id="148191195"/>
    </w:tbl>
    <w:p w14:paraId="3808E759" w14:textId="77777777" w:rsidR="00AC31D2" w:rsidRPr="0093672E" w:rsidRDefault="00AC31D2" w:rsidP="00AC31D2"/>
    <w:p w14:paraId="48A00D4F" w14:textId="77777777" w:rsidR="00AC31D2" w:rsidRPr="0093672E" w:rsidRDefault="00AC31D2" w:rsidP="000241BC">
      <w:pPr>
        <w:pStyle w:val="Intertitre"/>
      </w:pPr>
      <w:r w:rsidRPr="0093672E">
        <w:t>Traitements antérieurs</w:t>
      </w:r>
    </w:p>
    <w:tbl>
      <w:tblPr>
        <w:tblStyle w:val="Grilledetableauclaire"/>
        <w:tblW w:w="0" w:type="auto"/>
        <w:tblLook w:val="0600" w:firstRow="0" w:lastRow="0" w:firstColumn="0" w:lastColumn="0" w:noHBand="1" w:noVBand="1"/>
      </w:tblPr>
      <w:tblGrid>
        <w:gridCol w:w="9608"/>
      </w:tblGrid>
      <w:tr w:rsidR="005F43EC" w:rsidRPr="0093672E" w14:paraId="66BF8F84" w14:textId="77777777" w:rsidTr="005F43EC">
        <w:tc>
          <w:tcPr>
            <w:tcW w:w="9608" w:type="dxa"/>
          </w:tcPr>
          <w:permStart w:id="1091926982" w:edGrp="everyone" w:displacedByCustomXml="next"/>
          <w:sdt>
            <w:sdtPr>
              <w:id w:val="-1032951088"/>
              <w:placeholder>
                <w:docPart w:val="7A8B51E0B8594331B62294143F32D477"/>
              </w:placeholder>
              <w:temporary/>
              <w:showingPlcHdr/>
            </w:sdtPr>
            <w:sdtEndPr/>
            <w:sdtContent>
              <w:p w14:paraId="50FBCBA0" w14:textId="347E048F" w:rsidR="005F43EC" w:rsidRPr="0093672E" w:rsidRDefault="005F43EC" w:rsidP="005F43EC">
                <w:r w:rsidRPr="0093672E">
                  <w:rPr>
                    <w:rStyle w:val="Mention"/>
                  </w:rPr>
                  <w:t>Proposer des phrases types résumant les traitements antérieurs (nombre et type de ligne antérieure exigés pour être éligible à l’accès précoce).</w:t>
                </w:r>
              </w:p>
            </w:sdtContent>
          </w:sdt>
        </w:tc>
      </w:tr>
      <w:permEnd w:id="1091926982"/>
    </w:tbl>
    <w:p w14:paraId="669087C8" w14:textId="77777777" w:rsidR="00AA601F" w:rsidRPr="0093672E" w:rsidRDefault="00AA601F" w:rsidP="00AC31D2"/>
    <w:p w14:paraId="1A6144D7" w14:textId="18430751" w:rsidR="005F43EC" w:rsidRPr="0093672E" w:rsidRDefault="00AC31D2" w:rsidP="005F43EC">
      <w:pPr>
        <w:pStyle w:val="Intertitre"/>
      </w:pPr>
      <w:r w:rsidRPr="0093672E">
        <w:t>Comorbidités</w:t>
      </w:r>
    </w:p>
    <w:tbl>
      <w:tblPr>
        <w:tblStyle w:val="Grilledetableauclaire"/>
        <w:tblW w:w="0" w:type="auto"/>
        <w:tblLook w:val="0600" w:firstRow="0" w:lastRow="0" w:firstColumn="0" w:lastColumn="0" w:noHBand="1" w:noVBand="1"/>
      </w:tblPr>
      <w:tblGrid>
        <w:gridCol w:w="9608"/>
      </w:tblGrid>
      <w:tr w:rsidR="005F43EC" w:rsidRPr="0093672E" w14:paraId="6855F860" w14:textId="77777777" w:rsidTr="005F43EC">
        <w:tc>
          <w:tcPr>
            <w:tcW w:w="9629" w:type="dxa"/>
          </w:tcPr>
          <w:permStart w:id="1984499415" w:edGrp="everyone" w:displacedByCustomXml="next"/>
          <w:sdt>
            <w:sdtPr>
              <w:id w:val="658121948"/>
              <w:placeholder>
                <w:docPart w:val="20616EDC692F4F61B033146FFEA08C8D"/>
              </w:placeholder>
              <w:temporary/>
              <w:showingPlcHdr/>
            </w:sdtPr>
            <w:sdtEndPr/>
            <w:sdtContent>
              <w:p w14:paraId="209AA919" w14:textId="1816D8FE" w:rsidR="005F43EC" w:rsidRPr="00B90E16" w:rsidRDefault="005F43EC" w:rsidP="005F43EC">
                <w:pPr>
                  <w:rPr>
                    <w:rFonts w:ascii="Arial Nova Cond" w:hAnsi="Arial Nova Cond"/>
                    <w:color w:val="595959" w:themeColor="text1" w:themeTint="A6"/>
                    <w:shd w:val="clear" w:color="auto" w:fill="F2F2F2" w:themeFill="background1" w:themeFillShade="F2"/>
                  </w:rPr>
                </w:pPr>
                <w:r w:rsidRPr="0093672E">
                  <w:rPr>
                    <w:rStyle w:val="Mention"/>
                  </w:rPr>
                  <w:t>Préciser les comorbidités significatives du patient</w:t>
                </w:r>
                <w:r w:rsidRPr="001D2966">
                  <w:rPr>
                    <w:rStyle w:val="Textedelespacerserv"/>
                  </w:rPr>
                  <w:t>.</w:t>
                </w:r>
              </w:p>
            </w:sdtContent>
          </w:sdt>
        </w:tc>
      </w:tr>
      <w:permEnd w:id="1984499415"/>
    </w:tbl>
    <w:p w14:paraId="5571B964" w14:textId="77777777" w:rsidR="00AC31D2" w:rsidRPr="0093672E" w:rsidRDefault="00AC31D2" w:rsidP="00AC31D2"/>
    <w:p w14:paraId="2A8845A4" w14:textId="0C8D206C" w:rsidR="00AC31D2" w:rsidRPr="0093672E" w:rsidRDefault="004614CC" w:rsidP="00F43A50">
      <w:pPr>
        <w:pStyle w:val="Titre2"/>
        <w:numPr>
          <w:ilvl w:val="0"/>
          <w:numId w:val="0"/>
        </w:numPr>
        <w:ind w:left="360" w:hanging="360"/>
        <w:rPr>
          <w:rStyle w:val="Accentuation"/>
        </w:rPr>
      </w:pPr>
      <w:permStart w:id="585250559" w:edGrp="everyone"/>
      <w:r w:rsidRPr="0093672E">
        <w:t xml:space="preserve">Biologie </w:t>
      </w:r>
      <w:r w:rsidRPr="0093672E">
        <w:rPr>
          <w:rStyle w:val="Accentuation"/>
        </w:rPr>
        <w:t xml:space="preserve">(optionnel) </w:t>
      </w:r>
    </w:p>
    <w:tbl>
      <w:tblPr>
        <w:tblStyle w:val="Grilledetableauclaire"/>
        <w:tblW w:w="0" w:type="auto"/>
        <w:tblLook w:val="0600" w:firstRow="0" w:lastRow="0" w:firstColumn="0" w:lastColumn="0" w:noHBand="1" w:noVBand="1"/>
      </w:tblPr>
      <w:tblGrid>
        <w:gridCol w:w="9608"/>
      </w:tblGrid>
      <w:tr w:rsidR="005F43EC" w:rsidRPr="0093672E" w14:paraId="50B44F37" w14:textId="77777777" w:rsidTr="005F43EC">
        <w:tc>
          <w:tcPr>
            <w:tcW w:w="9608" w:type="dxa"/>
          </w:tcPr>
          <w:sdt>
            <w:sdtPr>
              <w:id w:val="-995413741"/>
              <w:placeholder>
                <w:docPart w:val="82F6CD303F59429DACB55A13D27DFABB"/>
              </w:placeholder>
              <w:temporary/>
              <w:showingPlcHdr/>
            </w:sdtPr>
            <w:sdtEndPr/>
            <w:sdtContent>
              <w:p w14:paraId="73B06234" w14:textId="4D6DF138" w:rsidR="005F43EC" w:rsidRPr="00B90E16" w:rsidRDefault="005F43EC" w:rsidP="005F43EC">
                <w:pPr>
                  <w:rPr>
                    <w:color w:val="808080"/>
                  </w:rPr>
                </w:pPr>
                <w:r w:rsidRPr="0093672E">
                  <w:rPr>
                    <w:rStyle w:val="Mention"/>
                  </w:rPr>
                  <w:t xml:space="preserve">Proposer des phrases types pour rapporter les résultats des examens biologiques indispensables à l’éligibilité à </w:t>
                </w:r>
                <w:r w:rsidR="00E105EE">
                  <w:rPr>
                    <w:rStyle w:val="Mention"/>
                  </w:rPr>
                  <w:t>l’accès précoce</w:t>
                </w:r>
                <w:r w:rsidR="00E105EE" w:rsidRPr="0093672E">
                  <w:rPr>
                    <w:rStyle w:val="Mention"/>
                  </w:rPr>
                  <w:t xml:space="preserve"> </w:t>
                </w:r>
                <w:r w:rsidRPr="0093672E">
                  <w:rPr>
                    <w:rStyle w:val="Mention"/>
                  </w:rPr>
                  <w:t>ou pour le suivi des patients. Cette section peut être supprimée</w:t>
                </w:r>
                <w:r w:rsidR="00D159FE" w:rsidRPr="0093672E">
                  <w:rPr>
                    <w:rStyle w:val="Mention"/>
                  </w:rPr>
                  <w:t xml:space="preserve"> si non pertinente</w:t>
                </w:r>
                <w:r w:rsidRPr="0093672E">
                  <w:rPr>
                    <w:rStyle w:val="Textedelespacerserv"/>
                  </w:rPr>
                  <w:t>.</w:t>
                </w:r>
              </w:p>
            </w:sdtContent>
          </w:sdt>
        </w:tc>
      </w:tr>
      <w:permEnd w:id="585250559"/>
    </w:tbl>
    <w:p w14:paraId="7857FCDF" w14:textId="77777777" w:rsidR="00A44ADE" w:rsidRDefault="00A44ADE" w:rsidP="004614CC">
      <w:pPr>
        <w:pStyle w:val="Titre2"/>
        <w:numPr>
          <w:ilvl w:val="0"/>
          <w:numId w:val="0"/>
        </w:numPr>
        <w:ind w:left="360" w:hanging="360"/>
      </w:pPr>
    </w:p>
    <w:p w14:paraId="2C2B4C72" w14:textId="7263C3B5" w:rsidR="00AC31D2" w:rsidRPr="0093672E" w:rsidRDefault="0003138D" w:rsidP="004614CC">
      <w:pPr>
        <w:pStyle w:val="Titre2"/>
        <w:numPr>
          <w:ilvl w:val="0"/>
          <w:numId w:val="0"/>
        </w:numPr>
        <w:ind w:left="360" w:hanging="360"/>
      </w:pPr>
      <w:r w:rsidRPr="0093672E">
        <w:t>T</w:t>
      </w:r>
      <w:r w:rsidR="00F43A50" w:rsidRPr="0093672E">
        <w:t xml:space="preserve">raitement par </w:t>
      </w:r>
      <w:permStart w:id="1773943610" w:edGrp="everyone"/>
      <w:sdt>
        <w:sdtPr>
          <w:alias w:val="Nom du médicament"/>
          <w:tag w:val=""/>
          <w:id w:val="-1552694538"/>
          <w:placeholder>
            <w:docPart w:val="0D1787EB9858428FAFF77C9349E08A59"/>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063876">
            <w:t>Nom du médicament</w:t>
          </w:r>
        </w:sdtContent>
      </w:sdt>
      <w:permEnd w:id="1773943610"/>
    </w:p>
    <w:p w14:paraId="7EB4BC83" w14:textId="1BAEDE04" w:rsidR="005F43EC" w:rsidRPr="0093672E" w:rsidRDefault="00AC31D2" w:rsidP="005F43EC">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5F43EC" w:rsidRPr="0093672E" w14:paraId="7B1E27D2" w14:textId="77777777" w:rsidTr="005F43EC">
        <w:tc>
          <w:tcPr>
            <w:tcW w:w="9629" w:type="dxa"/>
          </w:tcPr>
          <w:permStart w:id="1138898024" w:edGrp="everyone"/>
          <w:p w14:paraId="76B0E3C0" w14:textId="51938A1E" w:rsidR="005F43EC" w:rsidRPr="0093672E" w:rsidRDefault="00406BDC" w:rsidP="005F43EC">
            <w:sdt>
              <w:sdtPr>
                <w:rPr>
                  <w:rStyle w:val="Mention"/>
                </w:rPr>
                <w:id w:val="589514955"/>
                <w:placeholder>
                  <w:docPart w:val="11F39CA7EB584CEEAFAFBB4539FEB209"/>
                </w:placeholder>
                <w:temporary/>
                <w:showingPlcHdr/>
              </w:sdtPr>
              <w:sdtEndPr>
                <w:rPr>
                  <w:rStyle w:val="Mention"/>
                </w:rPr>
              </w:sdtEndPr>
              <w:sdtContent>
                <w:r w:rsidR="005F43EC" w:rsidRPr="0093672E">
                  <w:rPr>
                    <w:rStyle w:val="Mention"/>
                  </w:rPr>
                  <w:t>Proposer des phrases types résumant la posologie envisagée avec la dose, la voie d’administration, la durée de traitement (si pertinent) et la fréquence d’administration. Si des écarts sont effectués par rapport à la posologie recommandée, demander des justifications au prescripteur.</w:t>
                </w:r>
              </w:sdtContent>
            </w:sdt>
          </w:p>
        </w:tc>
      </w:tr>
      <w:permEnd w:id="1138898024"/>
    </w:tbl>
    <w:p w14:paraId="70BDA7C2" w14:textId="77777777" w:rsidR="00DE1BCA" w:rsidRPr="0093672E" w:rsidRDefault="00DE1BCA" w:rsidP="00DE1BCA"/>
    <w:p w14:paraId="1810C73C" w14:textId="68CE3403" w:rsidR="005F43EC" w:rsidRPr="0093672E" w:rsidRDefault="00AC31D2" w:rsidP="005F43EC">
      <w:pPr>
        <w:pStyle w:val="Intertitre"/>
        <w:rPr>
          <w:i/>
          <w:iCs/>
        </w:rPr>
      </w:pPr>
      <w:r w:rsidRPr="0093672E">
        <w:t>Traitements concomitants et/ou soins de support</w:t>
      </w:r>
    </w:p>
    <w:tbl>
      <w:tblPr>
        <w:tblStyle w:val="Grilledetableauclaire"/>
        <w:tblW w:w="0" w:type="auto"/>
        <w:tblLook w:val="0600" w:firstRow="0" w:lastRow="0" w:firstColumn="0" w:lastColumn="0" w:noHBand="1" w:noVBand="1"/>
      </w:tblPr>
      <w:tblGrid>
        <w:gridCol w:w="9608"/>
      </w:tblGrid>
      <w:tr w:rsidR="005F43EC" w:rsidRPr="0093672E" w14:paraId="6B6FB9EF" w14:textId="77777777" w:rsidTr="005F43EC">
        <w:tc>
          <w:tcPr>
            <w:tcW w:w="9629" w:type="dxa"/>
          </w:tcPr>
          <w:permStart w:id="1236034928" w:edGrp="everyone" w:displacedByCustomXml="next"/>
          <w:sdt>
            <w:sdtPr>
              <w:id w:val="-380324841"/>
              <w:placeholder>
                <w:docPart w:val="876FC97079B04B318B1B39DF1544F28F"/>
              </w:placeholder>
              <w:temporary/>
              <w:showingPlcHdr/>
            </w:sdtPr>
            <w:sdtEndPr/>
            <w:sdtContent>
              <w:p w14:paraId="56B7FCF2" w14:textId="1F95E8B4" w:rsidR="005F43EC" w:rsidRPr="00B90E16" w:rsidRDefault="005F43EC" w:rsidP="005F43EC">
                <w:pPr>
                  <w:rPr>
                    <w:rFonts w:ascii="Arial Nova Cond" w:hAnsi="Arial Nova Cond"/>
                    <w:color w:val="595959" w:themeColor="text1" w:themeTint="A6"/>
                    <w:shd w:val="clear" w:color="auto" w:fill="F2F2F2" w:themeFill="background1" w:themeFillShade="F2"/>
                  </w:rPr>
                </w:pPr>
                <w:r w:rsidRPr="0093672E">
                  <w:rPr>
                    <w:rStyle w:val="Mention"/>
                  </w:rPr>
                  <w:t>Proposer des phrases types résumant les traitements concomitants (y compris les soins de support) indispensables à l’éligibilité à l’</w:t>
                </w:r>
                <w:r w:rsidR="00E105EE">
                  <w:rPr>
                    <w:rStyle w:val="Mention"/>
                  </w:rPr>
                  <w:t>accès précoce</w:t>
                </w:r>
                <w:r w:rsidR="00E83873">
                  <w:rPr>
                    <w:rStyle w:val="Mention"/>
                  </w:rPr>
                  <w:t xml:space="preserve"> si pertinent</w:t>
                </w:r>
                <w:r w:rsidRPr="0093672E">
                  <w:rPr>
                    <w:rStyle w:val="Mention"/>
                  </w:rPr>
                  <w:t>. Préciser également tous les traitements associés et/ou soins de support qui pourraient impacter le médicament d</w:t>
                </w:r>
                <w:r w:rsidR="00392516">
                  <w:rPr>
                    <w:rStyle w:val="Mention"/>
                  </w:rPr>
                  <w:t>isposant d’une autorisation</w:t>
                </w:r>
                <w:r w:rsidRPr="0093672E">
                  <w:rPr>
                    <w:rStyle w:val="Mention"/>
                  </w:rPr>
                  <w:t xml:space="preserve"> </w:t>
                </w:r>
                <w:r w:rsidR="00392516">
                  <w:rPr>
                    <w:rStyle w:val="Mention"/>
                  </w:rPr>
                  <w:t>d</w:t>
                </w:r>
                <w:r w:rsidRPr="0093672E">
                  <w:rPr>
                    <w:rStyle w:val="Mention"/>
                  </w:rPr>
                  <w:t>’</w:t>
                </w:r>
                <w:r w:rsidR="00E105EE">
                  <w:rPr>
                    <w:rStyle w:val="Mention"/>
                  </w:rPr>
                  <w:t>accès précoce</w:t>
                </w:r>
                <w:r w:rsidRPr="0093672E">
                  <w:rPr>
                    <w:rStyle w:val="Mention"/>
                  </w:rPr>
                  <w:t> : même indication, même cible thérapeutique, activité synergique, interaction médicamenteuse...</w:t>
                </w:r>
              </w:p>
            </w:sdtContent>
          </w:sdt>
        </w:tc>
      </w:tr>
      <w:permEnd w:id="1236034928"/>
    </w:tbl>
    <w:p w14:paraId="2CD5C295" w14:textId="77777777" w:rsidR="00AC31D2" w:rsidRPr="0093672E" w:rsidRDefault="00AC31D2" w:rsidP="00AC31D2"/>
    <w:p w14:paraId="1F96A0ED" w14:textId="46229DEF" w:rsidR="00AC31D2" w:rsidRPr="0093672E" w:rsidRDefault="00AC31D2" w:rsidP="009E4995">
      <w:pPr>
        <w:pStyle w:val="Paragraphedexplications"/>
      </w:pPr>
      <w:r w:rsidRPr="0093672E">
        <w:t xml:space="preserve">Concernant l’utilisation du médicament </w:t>
      </w:r>
      <w:r w:rsidR="00ED42A5" w:rsidRPr="0093672E">
        <w:t>notamment</w:t>
      </w:r>
      <w:r w:rsidRPr="0093672E">
        <w:t xml:space="preserve"> les mises en garde spéciales, précautions d’emploi et contre-indication</w:t>
      </w:r>
      <w:r w:rsidR="004E1680" w:rsidRPr="0093672E">
        <w:t>s</w:t>
      </w:r>
      <w:r w:rsidRPr="0093672E">
        <w:t xml:space="preserve">, veuillez-vous référer au RCP </w:t>
      </w:r>
      <w:r w:rsidR="004E1680" w:rsidRPr="0093672E">
        <w:t>du médicament</w:t>
      </w:r>
      <w:r w:rsidR="00055649">
        <w:t> :</w:t>
      </w:r>
      <w:r w:rsidR="00D159FE" w:rsidRPr="0093672E">
        <w:t xml:space="preserve"> </w:t>
      </w:r>
      <w:permStart w:id="1422728562" w:edGrp="everyone"/>
      <w:sdt>
        <w:sdtPr>
          <w:rPr>
            <w:rStyle w:val="Mention"/>
          </w:rPr>
          <w:id w:val="-81924860"/>
          <w:placeholder>
            <w:docPart w:val="9FDFE8BCDF2D4573BC4E7260B2AE2DA6"/>
          </w:placeholder>
          <w:showingPlcHdr/>
        </w:sdtPr>
        <w:sdtEndPr>
          <w:rPr>
            <w:rStyle w:val="Mention"/>
          </w:rPr>
        </w:sdtEndPr>
        <w:sdtContent>
          <w:r w:rsidR="00D159FE" w:rsidRPr="0093672E">
            <w:rPr>
              <w:rStyle w:val="Mention"/>
            </w:rPr>
            <w:t> insérer lien vers RCP.</w:t>
          </w:r>
        </w:sdtContent>
      </w:sdt>
      <w:permEnd w:id="1422728562"/>
      <w:r w:rsidRPr="0093672E">
        <w:t xml:space="preserve">. </w:t>
      </w:r>
    </w:p>
    <w:p w14:paraId="70A872EB" w14:textId="77777777" w:rsidR="00AC31D2" w:rsidRPr="0093672E" w:rsidRDefault="00AC31D2" w:rsidP="00AC31D2"/>
    <w:p w14:paraId="094DA4E0" w14:textId="66B579BA" w:rsidR="00AC31D2" w:rsidRPr="0093672E" w:rsidRDefault="00690C71" w:rsidP="00690C71">
      <w:pPr>
        <w:pStyle w:val="Titre2"/>
        <w:numPr>
          <w:ilvl w:val="0"/>
          <w:numId w:val="0"/>
        </w:numPr>
        <w:ind w:left="360" w:hanging="360"/>
      </w:pPr>
      <w:r w:rsidRPr="0093672E">
        <w:t>Engagement du prescripteur</w:t>
      </w:r>
    </w:p>
    <w:p w14:paraId="53DC035A" w14:textId="5A89FF0D" w:rsidR="00AC31D2" w:rsidRPr="0093672E" w:rsidRDefault="00AC31D2" w:rsidP="00B30DA9">
      <w:pPr>
        <w:pStyle w:val="Intertitre"/>
      </w:pPr>
      <w:r w:rsidRPr="0093672E">
        <w:t>Critères d’éligibilité</w:t>
      </w:r>
    </w:p>
    <w:p w14:paraId="183CAAF2" w14:textId="5E04711A" w:rsidR="005F43EC" w:rsidRPr="0093672E" w:rsidRDefault="00AC31D2" w:rsidP="005F43EC">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5F43EC" w:rsidRPr="0093672E" w14:paraId="68AD17BF" w14:textId="77777777" w:rsidTr="005F43EC">
        <w:tc>
          <w:tcPr>
            <w:tcW w:w="9629" w:type="dxa"/>
          </w:tcPr>
          <w:permStart w:id="730298944" w:edGrp="everyone" w:displacedByCustomXml="next"/>
          <w:sdt>
            <w:sdtPr>
              <w:id w:val="2095967827"/>
              <w:placeholder>
                <w:docPart w:val="D587CAF4B88745C08F9E894947459125"/>
              </w:placeholder>
              <w:showingPlcHdr/>
            </w:sdtPr>
            <w:sdtEndPr/>
            <w:sdtContent>
              <w:p w14:paraId="1219D6E1" w14:textId="77777777" w:rsidR="00134C2E" w:rsidRDefault="005F43EC" w:rsidP="005F43EC">
                <w:pPr>
                  <w:rPr>
                    <w:color w:val="auto"/>
                  </w:rPr>
                </w:pPr>
                <w:r w:rsidRPr="0093672E">
                  <w:rPr>
                    <w:rStyle w:val="Mention"/>
                  </w:rPr>
                  <w:t>Proposer une liste de critères d’éligibilité</w:t>
                </w:r>
                <w:r w:rsidR="002173E7" w:rsidRPr="001D2966">
                  <w:rPr>
                    <w:rStyle w:val="Textedelespacerserv"/>
                  </w:rPr>
                  <w:t>.</w:t>
                </w:r>
              </w:p>
            </w:sdtContent>
          </w:sdt>
          <w:p w14:paraId="6A76BFE8" w14:textId="76E2AF26" w:rsidR="005F43EC" w:rsidRPr="002173E7" w:rsidRDefault="005F43EC" w:rsidP="005F43EC">
            <w:pPr>
              <w:rPr>
                <w:rFonts w:ascii="Arial Nova Cond" w:hAnsi="Arial Nova Cond"/>
                <w:color w:val="595959" w:themeColor="text1" w:themeTint="A6"/>
                <w:shd w:val="clear" w:color="auto" w:fill="F2F2F2" w:themeFill="background1" w:themeFillShade="F2"/>
              </w:rPr>
            </w:pPr>
          </w:p>
        </w:tc>
      </w:tr>
    </w:tbl>
    <w:permEnd w:id="730298944"/>
    <w:p w14:paraId="3CF5727C" w14:textId="33BA5927" w:rsidR="00AC31D2" w:rsidRPr="0093672E" w:rsidRDefault="00AC31D2" w:rsidP="00B30DA9">
      <w:pPr>
        <w:pStyle w:val="Intertitre"/>
      </w:pPr>
      <w:r w:rsidRPr="0093672E">
        <w:t>Critères de non-éligibilité</w:t>
      </w:r>
    </w:p>
    <w:p w14:paraId="47B03C32" w14:textId="3A6BA8FF" w:rsidR="005F43EC" w:rsidRPr="0093672E" w:rsidRDefault="00AC31D2" w:rsidP="005F43EC">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93672E" w14:paraId="1E23C372" w14:textId="77777777" w:rsidTr="005F43EC">
        <w:tc>
          <w:tcPr>
            <w:tcW w:w="9629" w:type="dxa"/>
          </w:tcPr>
          <w:permStart w:id="377029822" w:edGrp="everyone" w:displacedByCustomXml="next"/>
          <w:sdt>
            <w:sdtPr>
              <w:rPr>
                <w:rStyle w:val="Mention"/>
              </w:rPr>
              <w:id w:val="-1724675633"/>
              <w:placeholder>
                <w:docPart w:val="39C799347C534B4D8CA6312F8A79C26E"/>
              </w:placeholder>
              <w:temporary/>
            </w:sdtPr>
            <w:sdtEndPr>
              <w:rPr>
                <w:rStyle w:val="Mention"/>
              </w:rPr>
            </w:sdtEndPr>
            <w:sdtContent>
              <w:p w14:paraId="7B47D70C" w14:textId="36B0BEAB" w:rsidR="005F43EC" w:rsidRPr="0093672E" w:rsidRDefault="005F43EC" w:rsidP="005F43EC">
                <w:pPr>
                  <w:rPr>
                    <w:rStyle w:val="Mention"/>
                  </w:rPr>
                </w:pPr>
                <w:r w:rsidRPr="0093672E">
                  <w:rPr>
                    <w:rStyle w:val="Mention"/>
                  </w:rPr>
                  <w:t>Proposer une liste de critères de non</w:t>
                </w:r>
                <w:r w:rsidR="00F81EBF" w:rsidRPr="0093672E">
                  <w:rPr>
                    <w:rStyle w:val="Mention"/>
                  </w:rPr>
                  <w:t>-</w:t>
                </w:r>
                <w:r w:rsidRPr="0093672E">
                  <w:rPr>
                    <w:rStyle w:val="Mention"/>
                  </w:rPr>
                  <w:t>éligibilité</w:t>
                </w:r>
              </w:p>
              <w:p w14:paraId="4F021671" w14:textId="245B68C2" w:rsidR="005F43EC" w:rsidRPr="0093672E" w:rsidRDefault="00406BDC" w:rsidP="005F43EC">
                <w:pPr>
                  <w:rPr>
                    <w:rFonts w:ascii="Arial Nova Cond" w:hAnsi="Arial Nova Cond"/>
                    <w:color w:val="595959" w:themeColor="text1" w:themeTint="A6"/>
                    <w:shd w:val="clear" w:color="auto" w:fill="F2F2F2" w:themeFill="background1" w:themeFillShade="F2"/>
                  </w:rPr>
                </w:pPr>
              </w:p>
            </w:sdtContent>
          </w:sdt>
        </w:tc>
      </w:tr>
      <w:permEnd w:id="377029822"/>
    </w:tbl>
    <w:p w14:paraId="232F30BC" w14:textId="77777777" w:rsidR="009E4995" w:rsidRPr="0093672E" w:rsidRDefault="009E4995" w:rsidP="00AC31D2"/>
    <w:p w14:paraId="4F12B942" w14:textId="77777777" w:rsidR="00AC31D2" w:rsidRPr="0093672E" w:rsidRDefault="00AC31D2" w:rsidP="00AC31D2">
      <w:pPr>
        <w:rPr>
          <w:rStyle w:val="lev"/>
        </w:rPr>
      </w:pPr>
      <w:r w:rsidRPr="0093672E">
        <w:rPr>
          <w:rStyle w:val="lev"/>
        </w:rPr>
        <w:t xml:space="preserve">Je certifie que le patient remplit les critères d’éligibilité ci-dessus : </w:t>
      </w:r>
    </w:p>
    <w:p w14:paraId="41CDAD36" w14:textId="16E366C1" w:rsidR="00AC31D2" w:rsidRPr="0093672E" w:rsidRDefault="00406BDC" w:rsidP="00DD10F2">
      <w:sdt>
        <w:sdtPr>
          <w:id w:val="-1800753517"/>
          <w14:checkbox>
            <w14:checked w14:val="0"/>
            <w14:checkedState w14:val="2612" w14:font="MS Gothic"/>
            <w14:uncheckedState w14:val="2610" w14:font="MS Gothic"/>
          </w14:checkbox>
        </w:sdtPr>
        <w:sdtEndPr/>
        <w:sdtContent>
          <w:permStart w:id="204300581" w:edGrp="everyone"/>
          <w:r w:rsidR="00186C57">
            <w:rPr>
              <w:rFonts w:ascii="MS Gothic" w:eastAsia="MS Gothic" w:hAnsi="MS Gothic" w:hint="eastAsia"/>
            </w:rPr>
            <w:t>☐</w:t>
          </w:r>
        </w:sdtContent>
      </w:sdt>
      <w:r w:rsidR="00AC31D2" w:rsidRPr="0093672E">
        <w:t xml:space="preserve"> </w:t>
      </w:r>
      <w:permEnd w:id="204300581"/>
      <w:r w:rsidR="00AC31D2" w:rsidRPr="0093672E">
        <w:t xml:space="preserve">Oui </w:t>
      </w:r>
      <w:sdt>
        <w:sdtPr>
          <w:id w:val="1662038781"/>
          <w14:checkbox>
            <w14:checked w14:val="0"/>
            <w14:checkedState w14:val="2612" w14:font="MS Gothic"/>
            <w14:uncheckedState w14:val="2610" w14:font="MS Gothic"/>
          </w14:checkbox>
        </w:sdtPr>
        <w:sdtEndPr/>
        <w:sdtContent>
          <w:permStart w:id="2035688209" w:edGrp="everyone"/>
          <w:r w:rsidR="00430DC5" w:rsidRPr="0093672E">
            <w:rPr>
              <w:rFonts w:ascii="Segoe UI Symbol" w:hAnsi="Segoe UI Symbol" w:cs="Segoe UI Symbol"/>
            </w:rPr>
            <w:t>☐</w:t>
          </w:r>
        </w:sdtContent>
      </w:sdt>
      <w:r w:rsidR="00AC31D2" w:rsidRPr="0093672E">
        <w:t xml:space="preserve"> </w:t>
      </w:r>
      <w:permEnd w:id="2035688209"/>
      <w:r w:rsidR="00AC31D2" w:rsidRPr="0093672E">
        <w:t>Non</w:t>
      </w:r>
    </w:p>
    <w:p w14:paraId="307443BE" w14:textId="43FD3763" w:rsidR="009C3B49" w:rsidRPr="0093672E" w:rsidRDefault="008C4CA4" w:rsidP="00E0103D">
      <w:pPr>
        <w:pStyle w:val="Paragraphedexplications"/>
        <w:pBdr>
          <w:left w:val="single" w:sz="4" w:space="0" w:color="808080" w:themeColor="background1" w:themeShade="80"/>
        </w:pBdr>
        <w:rPr>
          <w:rStyle w:val="lev"/>
        </w:rPr>
      </w:pPr>
      <w:permStart w:id="1192633407" w:edGrp="everyone"/>
      <w:r w:rsidRPr="0093672E">
        <w:rPr>
          <w:rStyle w:val="lev"/>
        </w:rPr>
        <w:t>Phrase à conserver</w:t>
      </w:r>
      <w:r w:rsidR="00EE0AAA" w:rsidRPr="0093672E">
        <w:rPr>
          <w:rStyle w:val="lev"/>
        </w:rPr>
        <w:t xml:space="preserve"> pour les accès précoce</w:t>
      </w:r>
      <w:r w:rsidR="00F015B0">
        <w:rPr>
          <w:rStyle w:val="lev"/>
        </w:rPr>
        <w:t>s</w:t>
      </w:r>
      <w:r w:rsidR="00EE0AAA" w:rsidRPr="0093672E">
        <w:rPr>
          <w:rStyle w:val="lev"/>
        </w:rPr>
        <w:t xml:space="preserve"> pré-AMM</w:t>
      </w:r>
      <w:r w:rsidRPr="0093672E">
        <w:rPr>
          <w:rStyle w:val="lev"/>
        </w:rPr>
        <w:t xml:space="preserve"> uniquement</w:t>
      </w:r>
    </w:p>
    <w:p w14:paraId="078B6E88" w14:textId="3C9A77DE" w:rsidR="002402A4" w:rsidRDefault="00AC31D2" w:rsidP="002402A4">
      <w:pPr>
        <w:pStyle w:val="Paragraphedexplications"/>
        <w:pBdr>
          <w:left w:val="single" w:sz="4" w:space="0" w:color="808080" w:themeColor="background1" w:themeShade="80"/>
        </w:pBdr>
      </w:pPr>
      <w:r w:rsidRPr="0093672E">
        <w:t xml:space="preserve">Si, au regard de ces critères, le patient n’est pas éligible à l’accès précoce, le prescripteur peut, par l’intermédiaire du pharmacien de l’établissement de santé, faire </w:t>
      </w:r>
      <w:r w:rsidR="00EE0AAA" w:rsidRPr="0093672E">
        <w:t xml:space="preserve">d’emblée </w:t>
      </w:r>
      <w:r w:rsidRPr="0093672E">
        <w:t xml:space="preserve">une demande d’autorisation d’accès compassionnel auprès de l’ANSM </w:t>
      </w:r>
      <w:r w:rsidR="00EE0AAA" w:rsidRPr="0093672E">
        <w:t>en justifiant la demande</w:t>
      </w:r>
      <w:r w:rsidRPr="0093672E">
        <w:t>.</w:t>
      </w:r>
      <w:r w:rsidR="00024E77">
        <w:t xml:space="preserve"> </w:t>
      </w:r>
    </w:p>
    <w:permEnd w:id="1192633407"/>
    <w:p w14:paraId="05326544" w14:textId="68B21715" w:rsidR="00186C57" w:rsidRPr="00DD10F2" w:rsidRDefault="00186C57" w:rsidP="00186C57">
      <w:r w:rsidRPr="00690C71">
        <w:rPr>
          <w:rStyle w:val="lev"/>
        </w:rPr>
        <w:t>J</w:t>
      </w:r>
      <w:r w:rsidR="00E24CEC">
        <w:rPr>
          <w:rStyle w:val="lev"/>
        </w:rPr>
        <w:t xml:space="preserve">’ai remis </w:t>
      </w:r>
      <w:r w:rsidR="00393F5A">
        <w:rPr>
          <w:rStyle w:val="lev"/>
        </w:rPr>
        <w:t>le</w:t>
      </w:r>
      <w:r w:rsidR="00636703">
        <w:rPr>
          <w:rStyle w:val="lev"/>
        </w:rPr>
        <w:t>s</w:t>
      </w:r>
      <w:r w:rsidR="00393F5A">
        <w:rPr>
          <w:rStyle w:val="lev"/>
        </w:rPr>
        <w:t xml:space="preserve"> document</w:t>
      </w:r>
      <w:r w:rsidR="00636703">
        <w:rPr>
          <w:rStyle w:val="lev"/>
        </w:rPr>
        <w:t>s</w:t>
      </w:r>
      <w:r w:rsidR="00393F5A">
        <w:rPr>
          <w:rStyle w:val="lev"/>
        </w:rPr>
        <w:t xml:space="preserve"> d’information au patient (disponible</w:t>
      </w:r>
      <w:r w:rsidR="008853DD">
        <w:rPr>
          <w:rStyle w:val="lev"/>
        </w:rPr>
        <w:t>s</w:t>
      </w:r>
      <w:r w:rsidR="00393F5A">
        <w:rPr>
          <w:rStyle w:val="lev"/>
        </w:rPr>
        <w:t xml:space="preserve"> en </w:t>
      </w:r>
      <w:hyperlink w:anchor="Annexe_4" w:history="1">
        <w:r w:rsidR="00393F5A" w:rsidRPr="00E05136">
          <w:rPr>
            <w:rStyle w:val="Lienhypertexte"/>
          </w:rPr>
          <w:t>annexe III</w:t>
        </w:r>
      </w:hyperlink>
      <w:r w:rsidR="00393F5A">
        <w:rPr>
          <w:rStyle w:val="lev"/>
        </w:rPr>
        <w:t>) et</w:t>
      </w:r>
      <w:r w:rsidRPr="00690C71">
        <w:rPr>
          <w:rStyle w:val="lev"/>
        </w:rPr>
        <w:t xml:space="preserve"> certifie que le patient </w:t>
      </w:r>
      <w:r>
        <w:rPr>
          <w:rStyle w:val="lev"/>
        </w:rPr>
        <w:t>a été informé de la collecte de ses données personnelles</w:t>
      </w:r>
      <w:r w:rsidRPr="00690C71">
        <w:rPr>
          <w:rStyle w:val="lev"/>
        </w:rPr>
        <w:t xml:space="preserve"> : </w:t>
      </w:r>
      <w:permStart w:id="1087974804" w:edGrp="everyone"/>
      <w:sdt>
        <w:sdtPr>
          <w:id w:val="12638109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w:t>
      </w:r>
      <w:permEnd w:id="1087974804"/>
      <w:r w:rsidRPr="00DD10F2">
        <w:t xml:space="preserve">Oui </w:t>
      </w:r>
      <w:permStart w:id="1650524899" w:edGrp="everyone"/>
      <w:sdt>
        <w:sdtPr>
          <w:id w:val="-2101469471"/>
          <w14:checkbox>
            <w14:checked w14:val="0"/>
            <w14:checkedState w14:val="2612" w14:font="MS Gothic"/>
            <w14:uncheckedState w14:val="2610" w14:font="MS Gothic"/>
          </w14:checkbox>
        </w:sdtPr>
        <w:sdtEndPr/>
        <w:sdtContent>
          <w:r w:rsidRPr="00DD10F2">
            <w:rPr>
              <w:rFonts w:ascii="Segoe UI Symbol" w:hAnsi="Segoe UI Symbol" w:cs="Segoe UI Symbol"/>
            </w:rPr>
            <w:t>☐</w:t>
          </w:r>
        </w:sdtContent>
      </w:sdt>
      <w:r w:rsidRPr="00DD10F2">
        <w:t xml:space="preserve"> </w:t>
      </w:r>
      <w:permEnd w:id="1650524899"/>
      <w:r w:rsidRPr="00DD10F2">
        <w:t>Non</w:t>
      </w:r>
    </w:p>
    <w:p w14:paraId="3AD87BCE" w14:textId="77777777" w:rsidR="00186C57" w:rsidRDefault="00186C57" w:rsidP="009F21D1"/>
    <w:tbl>
      <w:tblPr>
        <w:tblStyle w:val="Tableausimple2"/>
        <w:tblW w:w="0" w:type="auto"/>
        <w:tblLook w:val="0600" w:firstRow="0" w:lastRow="0" w:firstColumn="0" w:lastColumn="0" w:noHBand="1" w:noVBand="1"/>
      </w:tblPr>
      <w:tblGrid>
        <w:gridCol w:w="4826"/>
        <w:gridCol w:w="4802"/>
      </w:tblGrid>
      <w:tr w:rsidR="00AC31D2" w:rsidRPr="0093672E" w14:paraId="63AB7F25" w14:textId="77777777" w:rsidTr="00071509">
        <w:tc>
          <w:tcPr>
            <w:tcW w:w="4826" w:type="dxa"/>
          </w:tcPr>
          <w:p w14:paraId="1F340537" w14:textId="77777777" w:rsidR="00AC31D2" w:rsidRPr="0093672E" w:rsidRDefault="00AC31D2" w:rsidP="00AC31D2">
            <w:pPr>
              <w:rPr>
                <w:rStyle w:val="lev"/>
              </w:rPr>
            </w:pPr>
            <w:r w:rsidRPr="0093672E">
              <w:rPr>
                <w:rStyle w:val="lev"/>
              </w:rPr>
              <w:lastRenderedPageBreak/>
              <w:t xml:space="preserve">Médecin prescripteur </w:t>
            </w:r>
          </w:p>
          <w:p w14:paraId="29B8CF1F" w14:textId="0CF54EB4"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EndPr/>
              <w:sdtContent>
                <w:permStart w:id="2087258308" w:edGrp="everyone"/>
                <w:r w:rsidR="0042297B" w:rsidRPr="0093672E">
                  <w:rPr>
                    <w:rStyle w:val="Mention"/>
                  </w:rPr>
                  <w:t>________________</w:t>
                </w:r>
                <w:permEnd w:id="2087258308"/>
              </w:sdtContent>
            </w:sdt>
          </w:p>
          <w:p w14:paraId="31EE9E52" w14:textId="1BC5B0F3"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EndPr/>
              <w:sdtContent>
                <w:permStart w:id="535367187" w:edGrp="everyone"/>
                <w:r w:rsidR="0042297B" w:rsidRPr="0093672E">
                  <w:rPr>
                    <w:rStyle w:val="Mention"/>
                  </w:rPr>
                  <w:t>________________</w:t>
                </w:r>
                <w:permEnd w:id="535367187"/>
              </w:sdtContent>
            </w:sdt>
          </w:p>
          <w:p w14:paraId="2A3C8343" w14:textId="246E53B4"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EndPr/>
              <w:sdtContent>
                <w:permStart w:id="764090200" w:edGrp="everyone"/>
                <w:r w:rsidR="0042297B" w:rsidRPr="0093672E">
                  <w:rPr>
                    <w:rStyle w:val="Mention"/>
                  </w:rPr>
                  <w:t>________________</w:t>
                </w:r>
                <w:permEnd w:id="764090200"/>
              </w:sdtContent>
            </w:sdt>
          </w:p>
          <w:p w14:paraId="6E846226" w14:textId="77777777" w:rsidR="00AC31D2" w:rsidRPr="0093672E" w:rsidRDefault="00AC31D2" w:rsidP="00AC31D2">
            <w:r w:rsidRPr="0093672E">
              <w:t>Hôpital :</w:t>
            </w:r>
          </w:p>
          <w:permStart w:id="1168725132" w:edGrp="everyone"/>
          <w:p w14:paraId="67B65093" w14:textId="5A50B326" w:rsidR="00AC31D2" w:rsidRPr="0093672E" w:rsidRDefault="00406BDC" w:rsidP="00AC31D2">
            <w:sdt>
              <w:sdtPr>
                <w:id w:val="-69040245"/>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permEnd w:id="1168725132"/>
            <w:r w:rsidR="00AC31D2" w:rsidRPr="0093672E">
              <w:t xml:space="preserve"> CHU </w:t>
            </w:r>
            <w:permStart w:id="661093515" w:edGrp="everyone"/>
            <w:sdt>
              <w:sdtPr>
                <w:id w:val="-67966911"/>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permEnd w:id="661093515"/>
            <w:r w:rsidR="00AC31D2" w:rsidRPr="0093672E">
              <w:t xml:space="preserve"> CHG </w:t>
            </w:r>
            <w:permStart w:id="307694605" w:edGrp="everyone"/>
            <w:sdt>
              <w:sdtPr>
                <w:id w:val="-1384630246"/>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307694605"/>
            <w:r w:rsidR="00AC31D2" w:rsidRPr="0093672E">
              <w:t xml:space="preserve">CLCC </w:t>
            </w:r>
            <w:permStart w:id="1724601435" w:edGrp="everyone"/>
            <w:sdt>
              <w:sdtPr>
                <w:id w:val="-404913869"/>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permEnd w:id="1724601435"/>
            <w:r w:rsidR="001F6E22" w:rsidRPr="0093672E">
              <w:t xml:space="preserve"> </w:t>
            </w:r>
            <w:r w:rsidR="00AC31D2" w:rsidRPr="0093672E">
              <w:t>centre privé</w:t>
            </w:r>
          </w:p>
          <w:p w14:paraId="583E1282" w14:textId="13B30B2A"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EndPr/>
              <w:sdtContent>
                <w:permStart w:id="379394940" w:edGrp="everyone"/>
                <w:r w:rsidRPr="0093672E">
                  <w:rPr>
                    <w:rStyle w:val="Mention"/>
                  </w:rPr>
                  <w:t>________________</w:t>
                </w:r>
                <w:permEnd w:id="37939494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EndPr/>
              <w:sdtContent>
                <w:permStart w:id="31001109" w:edGrp="everyone"/>
                <w:r w:rsidR="00F038E3" w:rsidRPr="0093672E">
                  <w:rPr>
                    <w:rStyle w:val="Mention"/>
                  </w:rPr>
                  <w:t>Numéro de téléphone</w:t>
                </w:r>
                <w:r w:rsidR="00430DC5" w:rsidRPr="0093672E">
                  <w:rPr>
                    <w:rStyle w:val="Mention"/>
                  </w:rPr>
                  <w:t>.</w:t>
                </w:r>
                <w:permEnd w:id="31001109"/>
              </w:sdtContent>
            </w:sdt>
            <w:r w:rsidR="00AC31D2" w:rsidRPr="0093672E">
              <w:tab/>
            </w:r>
            <w:r w:rsidR="00AC31D2" w:rsidRPr="0093672E">
              <w:tab/>
            </w:r>
          </w:p>
          <w:p w14:paraId="6058EFC6" w14:textId="5C3E612F" w:rsidR="00AC31D2" w:rsidRPr="0093672E" w:rsidRDefault="001D0200" w:rsidP="00AC31D2">
            <w:r>
              <w:t>E</w:t>
            </w:r>
            <w:r w:rsidR="00AC31D2" w:rsidRPr="0093672E">
              <w:t>-mail</w:t>
            </w:r>
            <w:r w:rsidR="00D52C0B">
              <w:t xml:space="preserve"> </w:t>
            </w:r>
            <w:r w:rsidR="00AC31D2" w:rsidRPr="0093672E">
              <w:t>:</w:t>
            </w:r>
            <w:r w:rsidR="00F038E3" w:rsidRPr="0093672E">
              <w:t xml:space="preserve"> </w:t>
            </w:r>
            <w:sdt>
              <w:sdtPr>
                <w:id w:val="470255858"/>
                <w:placeholder>
                  <w:docPart w:val="91D345707C2E4E419F44507E65F65556"/>
                </w:placeholder>
                <w:showingPlcHdr/>
              </w:sdtPr>
              <w:sdtEndPr/>
              <w:sdtContent>
                <w:permStart w:id="341188176" w:edGrp="everyone"/>
                <w:r w:rsidR="00E956AF" w:rsidRPr="0093672E">
                  <w:rPr>
                    <w:rStyle w:val="Mention"/>
                  </w:rPr>
                  <w:t>xxx@domaine.com</w:t>
                </w:r>
                <w:permEnd w:id="341188176"/>
              </w:sdtContent>
            </w:sdt>
          </w:p>
          <w:p w14:paraId="4EF36402" w14:textId="77777777" w:rsidR="00AC31D2" w:rsidRPr="0093672E" w:rsidRDefault="00AC31D2" w:rsidP="00AC31D2"/>
          <w:p w14:paraId="6A507BD6" w14:textId="21EF9136"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EndPr/>
              <w:sdtContent>
                <w:permStart w:id="569180553" w:edGrp="everyone"/>
                <w:r w:rsidR="00FE334B" w:rsidRPr="0093672E">
                  <w:rPr>
                    <w:rStyle w:val="Mention"/>
                  </w:rPr>
                  <w:t>_ _/_ _/_ _ _ _</w:t>
                </w:r>
                <w:permEnd w:id="569180553"/>
              </w:sdtContent>
            </w:sdt>
            <w:r w:rsidRPr="0093672E">
              <w:tab/>
            </w:r>
          </w:p>
          <w:p w14:paraId="2CABBC27" w14:textId="07FB85D9" w:rsidR="00AC31D2" w:rsidRPr="0093672E" w:rsidRDefault="00AC31D2" w:rsidP="00AC31D2">
            <w:r w:rsidRPr="0093672E">
              <w:t xml:space="preserve">Cachet et signature du </w:t>
            </w:r>
            <w:r w:rsidR="001D0200">
              <w:t>m</w:t>
            </w:r>
            <w:r w:rsidR="001D0200" w:rsidRPr="0093672E">
              <w:t>édecin </w:t>
            </w:r>
            <w:r w:rsidRPr="0093672E">
              <w:t>:</w:t>
            </w:r>
          </w:p>
          <w:p w14:paraId="53153BE1" w14:textId="77777777" w:rsidR="00AC31D2" w:rsidRPr="0093672E" w:rsidRDefault="00AC31D2" w:rsidP="00AC31D2">
            <w:permStart w:id="805142030" w:edGrp="everyone"/>
          </w:p>
          <w:p w14:paraId="4376FEA1" w14:textId="77777777" w:rsidR="00AC31D2" w:rsidRPr="0093672E" w:rsidRDefault="00AC31D2" w:rsidP="00AC31D2"/>
          <w:permEnd w:id="805142030"/>
          <w:p w14:paraId="65EA55DD" w14:textId="1A90E391" w:rsidR="00305579" w:rsidRPr="0093672E" w:rsidRDefault="00305579" w:rsidP="00AC31D2"/>
        </w:tc>
        <w:tc>
          <w:tcPr>
            <w:tcW w:w="4802" w:type="dxa"/>
          </w:tcPr>
          <w:p w14:paraId="69ECDE11" w14:textId="174C40C0" w:rsidR="00AC31D2" w:rsidRPr="0093672E" w:rsidRDefault="00305579" w:rsidP="007D4583">
            <w:pPr>
              <w:jc w:val="left"/>
              <w:rPr>
                <w:rStyle w:val="lev"/>
              </w:rPr>
            </w:pPr>
            <w:r w:rsidRPr="0093672E">
              <w:rPr>
                <w:rStyle w:val="lev"/>
              </w:rPr>
              <w:t>Pharmacien</w:t>
            </w:r>
          </w:p>
          <w:p w14:paraId="3F1029C3" w14:textId="574A839D"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EndPr/>
              <w:sdtContent>
                <w:permStart w:id="826348716" w:edGrp="everyone"/>
                <w:r w:rsidR="0042297B" w:rsidRPr="0093672E">
                  <w:rPr>
                    <w:rStyle w:val="Mention"/>
                  </w:rPr>
                  <w:t>________________</w:t>
                </w:r>
                <w:permEnd w:id="826348716"/>
              </w:sdtContent>
            </w:sdt>
          </w:p>
          <w:p w14:paraId="0AB0E48A" w14:textId="7A8E2F46"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EndPr/>
              <w:sdtContent>
                <w:permStart w:id="1932864657" w:edGrp="everyone"/>
                <w:r w:rsidR="007D4C0F" w:rsidRPr="0093672E">
                  <w:rPr>
                    <w:rStyle w:val="Mention"/>
                  </w:rPr>
                  <w:t>________________</w:t>
                </w:r>
                <w:permEnd w:id="1932864657"/>
              </w:sdtContent>
            </w:sdt>
          </w:p>
          <w:p w14:paraId="77CEB21E" w14:textId="77777777" w:rsidR="00305579" w:rsidRPr="0093672E" w:rsidRDefault="00305579" w:rsidP="007D4583">
            <w:pPr>
              <w:jc w:val="left"/>
            </w:pPr>
          </w:p>
          <w:p w14:paraId="6A1EF3C8" w14:textId="307EC74F" w:rsidR="00AC31D2" w:rsidRPr="0093672E" w:rsidRDefault="00AC31D2" w:rsidP="007D4583">
            <w:pPr>
              <w:jc w:val="left"/>
            </w:pPr>
            <w:r w:rsidRPr="0093672E">
              <w:t>Hôpital :</w:t>
            </w:r>
          </w:p>
          <w:permStart w:id="1555382551" w:edGrp="everyone"/>
          <w:p w14:paraId="407B269C" w14:textId="02DEDA97" w:rsidR="00AC31D2" w:rsidRPr="0093672E" w:rsidRDefault="00406BDC" w:rsidP="007D4583">
            <w:pPr>
              <w:jc w:val="left"/>
            </w:pPr>
            <w:sdt>
              <w:sdtPr>
                <w:id w:val="724491367"/>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1555382551"/>
            <w:r w:rsidR="00AC31D2" w:rsidRPr="0093672E">
              <w:t xml:space="preserve">CHU </w:t>
            </w:r>
            <w:permStart w:id="87575953" w:edGrp="everyone"/>
            <w:sdt>
              <w:sdtPr>
                <w:id w:val="-540207110"/>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87575953"/>
            <w:r w:rsidR="00AC31D2" w:rsidRPr="0093672E">
              <w:t xml:space="preserve">CHG </w:t>
            </w:r>
            <w:permStart w:id="1278698350" w:edGrp="everyone"/>
            <w:sdt>
              <w:sdtPr>
                <w:id w:val="-729608396"/>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1278698350"/>
            <w:r w:rsidR="00AC31D2" w:rsidRPr="0093672E">
              <w:t xml:space="preserve">CLCC </w:t>
            </w:r>
            <w:permStart w:id="1436623278" w:edGrp="everyone"/>
            <w:sdt>
              <w:sdtPr>
                <w:id w:val="1220021273"/>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1436623278"/>
            <w:r w:rsidR="00AC31D2" w:rsidRPr="0093672E">
              <w:t>centre privé</w:t>
            </w:r>
          </w:p>
          <w:p w14:paraId="4F84F82D" w14:textId="4D80740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EndPr/>
              <w:sdtContent>
                <w:permStart w:id="1513428951" w:edGrp="everyone"/>
                <w:r w:rsidRPr="0093672E">
                  <w:rPr>
                    <w:rStyle w:val="Mention"/>
                  </w:rPr>
                  <w:t>________________</w:t>
                </w:r>
                <w:permEnd w:id="1513428951"/>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EndPr/>
              <w:sdtContent>
                <w:permStart w:id="680292330" w:edGrp="everyone"/>
                <w:r w:rsidR="00F038E3" w:rsidRPr="0093672E">
                  <w:rPr>
                    <w:rStyle w:val="Mention"/>
                  </w:rPr>
                  <w:t>Numéro de téléphone.</w:t>
                </w:r>
                <w:permEnd w:id="680292330"/>
              </w:sdtContent>
            </w:sdt>
          </w:p>
          <w:p w14:paraId="3B31B775" w14:textId="378DF6B5" w:rsidR="00AC31D2" w:rsidRPr="0093672E" w:rsidRDefault="001D0200" w:rsidP="007D4583">
            <w:pPr>
              <w:jc w:val="left"/>
            </w:pPr>
            <w:r>
              <w:t>E</w:t>
            </w:r>
            <w:r w:rsidR="00AC31D2" w:rsidRPr="0093672E">
              <w:t>-mail</w:t>
            </w:r>
            <w:r w:rsidR="00D52C0B">
              <w:t xml:space="preserve"> </w:t>
            </w:r>
            <w:r w:rsidR="00AC31D2" w:rsidRPr="0093672E">
              <w:t>:</w:t>
            </w:r>
            <w:r w:rsidR="00E956AF" w:rsidRPr="0093672E">
              <w:t xml:space="preserve"> </w:t>
            </w:r>
            <w:sdt>
              <w:sdtPr>
                <w:id w:val="1608236310"/>
                <w:placeholder>
                  <w:docPart w:val="48A3BDCBC64747EEB770A477151B31EC"/>
                </w:placeholder>
                <w:showingPlcHdr/>
              </w:sdtPr>
              <w:sdtEndPr/>
              <w:sdtContent>
                <w:permStart w:id="1158366087" w:edGrp="everyone"/>
                <w:r w:rsidR="00E956AF" w:rsidRPr="0093672E">
                  <w:rPr>
                    <w:rStyle w:val="Mention"/>
                  </w:rPr>
                  <w:t>xxx@domaine.com</w:t>
                </w:r>
                <w:permEnd w:id="1158366087"/>
              </w:sdtContent>
            </w:sdt>
          </w:p>
          <w:p w14:paraId="7D57C690" w14:textId="77777777" w:rsidR="00AC31D2" w:rsidRPr="0093672E" w:rsidRDefault="00AC31D2" w:rsidP="007D4583">
            <w:pPr>
              <w:jc w:val="left"/>
            </w:pPr>
          </w:p>
          <w:p w14:paraId="2B6971F5" w14:textId="0A069D54"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EndPr/>
              <w:sdtContent>
                <w:permStart w:id="925696024" w:edGrp="everyone"/>
                <w:r w:rsidR="00FE334B" w:rsidRPr="0093672E">
                  <w:rPr>
                    <w:rStyle w:val="Mention"/>
                  </w:rPr>
                  <w:t>_ _/_ _/_ _ _ _</w:t>
                </w:r>
                <w:permEnd w:id="925696024"/>
              </w:sdtContent>
            </w:sdt>
            <w:r w:rsidRPr="0093672E">
              <w:tab/>
            </w:r>
          </w:p>
          <w:p w14:paraId="0745905C" w14:textId="2B5CD2BC" w:rsidR="00AC31D2" w:rsidRPr="0093672E" w:rsidRDefault="00AC31D2" w:rsidP="007D4583">
            <w:pPr>
              <w:jc w:val="left"/>
            </w:pPr>
            <w:r w:rsidRPr="0093672E">
              <w:t xml:space="preserve">Cachet et signature du </w:t>
            </w:r>
            <w:r w:rsidR="001D0200">
              <w:t>p</w:t>
            </w:r>
            <w:r w:rsidR="001D0200" w:rsidRPr="0093672E">
              <w:t>harmacien </w:t>
            </w:r>
            <w:r w:rsidRPr="0093672E">
              <w:t>:</w:t>
            </w:r>
          </w:p>
          <w:p w14:paraId="370C658B" w14:textId="77777777" w:rsidR="00AC31D2" w:rsidRDefault="00AC31D2" w:rsidP="007D4583">
            <w:pPr>
              <w:jc w:val="left"/>
            </w:pPr>
            <w:permStart w:id="977742681" w:edGrp="everyone"/>
          </w:p>
          <w:p w14:paraId="2C574761" w14:textId="77777777" w:rsidR="00FA6D95" w:rsidRDefault="00FA6D95" w:rsidP="007D4583">
            <w:pPr>
              <w:jc w:val="left"/>
            </w:pPr>
          </w:p>
          <w:permEnd w:id="977742681"/>
          <w:p w14:paraId="12BFD06C" w14:textId="71A043D5" w:rsidR="00FA6D95" w:rsidRPr="0093672E" w:rsidRDefault="00FA6D95" w:rsidP="007D4583">
            <w:pPr>
              <w:jc w:val="left"/>
            </w:pPr>
          </w:p>
        </w:tc>
      </w:tr>
    </w:tbl>
    <w:p w14:paraId="4539AC52" w14:textId="15D29E2A" w:rsidR="00AC31D2" w:rsidRPr="0093672E" w:rsidRDefault="00AC31D2" w:rsidP="00355EB8"/>
    <w:tbl>
      <w:tblPr>
        <w:tblStyle w:val="Grilledetableauclaire"/>
        <w:tblW w:w="5000" w:type="pct"/>
        <w:tblLook w:val="04A0" w:firstRow="1" w:lastRow="0" w:firstColumn="1" w:lastColumn="0" w:noHBand="0" w:noVBand="1"/>
      </w:tblPr>
      <w:tblGrid>
        <w:gridCol w:w="9608"/>
      </w:tblGrid>
      <w:tr w:rsidR="001432E5" w:rsidRPr="0093672E" w14:paraId="64DBD571" w14:textId="77777777" w:rsidTr="00613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ermStart w:id="2128812830" w:edGrp="everyone" w:displacedByCustomXml="next"/>
          <w:sdt>
            <w:sdtPr>
              <w:rPr>
                <w:bCs/>
                <w:szCs w:val="24"/>
              </w:rPr>
              <w:id w:val="-192774306"/>
              <w:placeholder>
                <w:docPart w:val="7697FFC7FAA945A8A1D2AD3CEDC21372"/>
              </w:placeholder>
              <w:temporary/>
              <w:showingPlcHdr/>
            </w:sdtPr>
            <w:sdtEndPr/>
            <w:sdtContent>
              <w:p w14:paraId="37F8F500" w14:textId="039D5A03" w:rsidR="001432E5" w:rsidRPr="002173E7" w:rsidRDefault="001432E5" w:rsidP="00355EB8">
                <w:pPr>
                  <w:rPr>
                    <w:rFonts w:ascii="Arial Nova Cond" w:hAnsi="Arial Nova Cond"/>
                    <w:b w:val="0"/>
                    <w:color w:val="595959" w:themeColor="text1" w:themeTint="A6"/>
                    <w:sz w:val="22"/>
                    <w:szCs w:val="24"/>
                    <w:shd w:val="clear" w:color="auto" w:fill="F2F2F2" w:themeFill="background1" w:themeFillShade="F2"/>
                  </w:rPr>
                </w:pPr>
                <w:r w:rsidRPr="0093672E">
                  <w:rPr>
                    <w:rStyle w:val="Mention"/>
                    <w:b w:val="0"/>
                    <w:szCs w:val="24"/>
                  </w:rPr>
                  <w:t xml:space="preserve">Insérer la mention </w:t>
                </w:r>
                <w:r w:rsidR="00264A56" w:rsidRPr="0093672E">
                  <w:rPr>
                    <w:rStyle w:val="Mention"/>
                    <w:b w:val="0"/>
                    <w:szCs w:val="24"/>
                  </w:rPr>
                  <w:t xml:space="preserve">d’information </w:t>
                </w:r>
                <w:r w:rsidRPr="0093672E">
                  <w:rPr>
                    <w:rStyle w:val="Mention"/>
                    <w:b w:val="0"/>
                    <w:szCs w:val="24"/>
                  </w:rPr>
                  <w:t xml:space="preserve">RGPD précisant </w:t>
                </w:r>
                <w:r w:rsidR="00ED2FC8" w:rsidRPr="0093672E">
                  <w:rPr>
                    <w:rStyle w:val="Mention"/>
                    <w:b w:val="0"/>
                    <w:szCs w:val="24"/>
                  </w:rPr>
                  <w:t>notamment</w:t>
                </w:r>
                <w:r w:rsidRPr="0093672E">
                  <w:rPr>
                    <w:rStyle w:val="Mention"/>
                    <w:b w:val="0"/>
                    <w:szCs w:val="24"/>
                  </w:rPr>
                  <w:t xml:space="preserve"> la finalité de ce traitement </w:t>
                </w:r>
                <w:r w:rsidR="00264A56" w:rsidRPr="0093672E">
                  <w:rPr>
                    <w:rStyle w:val="Mention"/>
                    <w:b w:val="0"/>
                    <w:szCs w:val="24"/>
                  </w:rPr>
                  <w:t xml:space="preserve">et </w:t>
                </w:r>
                <w:r w:rsidRPr="0093672E">
                  <w:rPr>
                    <w:rStyle w:val="Mention"/>
                    <w:b w:val="0"/>
                    <w:szCs w:val="24"/>
                  </w:rPr>
                  <w:t>les modalités d’exercice des droits des médecins prescripteur et pharmacien</w:t>
                </w:r>
                <w:r w:rsidR="000768F5" w:rsidRPr="0093672E">
                  <w:rPr>
                    <w:rStyle w:val="Mention"/>
                    <w:b w:val="0"/>
                    <w:szCs w:val="24"/>
                  </w:rPr>
                  <w:t>s</w:t>
                </w:r>
                <w:r w:rsidR="000768F5" w:rsidRPr="001D2966">
                  <w:rPr>
                    <w:rStyle w:val="Textedelespacerserv"/>
                  </w:rPr>
                  <w:t>.</w:t>
                </w:r>
              </w:p>
            </w:sdtContent>
          </w:sdt>
        </w:tc>
      </w:tr>
      <w:permEnd w:id="2128812830"/>
    </w:tbl>
    <w:p w14:paraId="62B04E75" w14:textId="77777777" w:rsidR="00301FD5" w:rsidRPr="0093672E" w:rsidRDefault="00301FD5" w:rsidP="00355EB8"/>
    <w:tbl>
      <w:tblPr>
        <w:tblStyle w:val="Tableausimple2"/>
        <w:tblW w:w="0" w:type="auto"/>
        <w:tblLook w:val="0600" w:firstRow="0" w:lastRow="0" w:firstColumn="0" w:lastColumn="0" w:noHBand="1" w:noVBand="1"/>
      </w:tblPr>
      <w:tblGrid>
        <w:gridCol w:w="9628"/>
      </w:tblGrid>
      <w:tr w:rsidR="00071509" w:rsidRPr="0093672E" w14:paraId="455E7121" w14:textId="77777777" w:rsidTr="00C971CF">
        <w:tc>
          <w:tcPr>
            <w:tcW w:w="9628" w:type="dxa"/>
          </w:tcPr>
          <w:p w14:paraId="3E71E380" w14:textId="52C95571" w:rsidR="00071509" w:rsidRPr="0093672E" w:rsidRDefault="00C971CF" w:rsidP="00071509">
            <w:pPr>
              <w:rPr>
                <w:i/>
                <w:iCs/>
              </w:rPr>
            </w:pPr>
            <w:r w:rsidRPr="0093672E">
              <w:rPr>
                <w:b/>
                <w:bCs/>
              </w:rPr>
              <w:t>E</w:t>
            </w:r>
            <w:r w:rsidR="00071509" w:rsidRPr="0093672E">
              <w:rPr>
                <w:b/>
                <w:bCs/>
              </w:rPr>
              <w:t>ncadré réservé au laboratoire</w:t>
            </w:r>
            <w:r w:rsidR="00071509" w:rsidRPr="0093672E">
              <w:rPr>
                <w:i/>
                <w:iCs/>
              </w:rPr>
              <w:t xml:space="preserve"> (si absence de plateforme électronique) : </w:t>
            </w:r>
          </w:p>
          <w:permStart w:id="949510501" w:edGrp="everyone"/>
          <w:p w14:paraId="323175C0" w14:textId="230D4127" w:rsidR="00071509" w:rsidRPr="0093672E" w:rsidRDefault="00406BDC" w:rsidP="00071509">
            <w:sdt>
              <w:sdtPr>
                <w:id w:val="-1276090314"/>
                <w14:checkbox>
                  <w14:checked w14:val="0"/>
                  <w14:checkedState w14:val="2612" w14:font="MS Gothic"/>
                  <w14:uncheckedState w14:val="2610" w14:font="MS Gothic"/>
                </w14:checkbox>
              </w:sdtPr>
              <w:sdtEndPr/>
              <w:sdtContent>
                <w:r w:rsidR="00071509" w:rsidRPr="0093672E">
                  <w:rPr>
                    <w:rFonts w:ascii="Segoe UI Symbol" w:hAnsi="Segoe UI Symbol" w:cs="Segoe UI Symbol"/>
                  </w:rPr>
                  <w:t>☐</w:t>
                </w:r>
              </w:sdtContent>
            </w:sdt>
            <w:r w:rsidR="00071509" w:rsidRPr="0093672E">
              <w:t xml:space="preserve"> </w:t>
            </w:r>
            <w:permEnd w:id="949510501"/>
            <w:r w:rsidR="00071509" w:rsidRPr="0093672E">
              <w:t>Demande acceptée</w:t>
            </w:r>
            <w:r w:rsidR="00071509" w:rsidRPr="0093672E">
              <w:tab/>
              <w:t xml:space="preserve">Numéro patient </w:t>
            </w:r>
            <w:r w:rsidR="001D0200" w:rsidRPr="0093672E">
              <w:t>d’</w:t>
            </w:r>
            <w:r w:rsidR="001D0200">
              <w:t>a</w:t>
            </w:r>
            <w:r w:rsidR="001D0200" w:rsidRPr="0093672E">
              <w:t xml:space="preserve">ccès </w:t>
            </w:r>
            <w:r w:rsidR="00071509" w:rsidRPr="0093672E">
              <w:t xml:space="preserve">précoce : </w:t>
            </w:r>
            <w:sdt>
              <w:sdtPr>
                <w:id w:val="-2136170301"/>
                <w:placeholder>
                  <w:docPart w:val="8E67B2B3F3564DBCA2CDB3F1AE9D869D"/>
                </w:placeholder>
                <w:showingPlcHdr/>
              </w:sdtPr>
              <w:sdtEndPr/>
              <w:sdtContent>
                <w:permStart w:id="1449136547" w:edGrp="everyone"/>
                <w:r w:rsidR="00071509" w:rsidRPr="0093672E">
                  <w:t>________________</w:t>
                </w:r>
                <w:permEnd w:id="1449136547"/>
              </w:sdtContent>
            </w:sdt>
          </w:p>
          <w:permStart w:id="1467968144" w:edGrp="everyone"/>
          <w:p w14:paraId="2E7F0ED5" w14:textId="60232356" w:rsidR="00071509" w:rsidRPr="0093672E" w:rsidRDefault="00406BDC" w:rsidP="00071509">
            <w:sdt>
              <w:sdtPr>
                <w:id w:val="-1760668113"/>
                <w14:checkbox>
                  <w14:checked w14:val="0"/>
                  <w14:checkedState w14:val="2612" w14:font="MS Gothic"/>
                  <w14:uncheckedState w14:val="2610" w14:font="MS Gothic"/>
                </w14:checkbox>
              </w:sdtPr>
              <w:sdtEndPr/>
              <w:sdtContent>
                <w:r w:rsidR="00071509" w:rsidRPr="0093672E">
                  <w:rPr>
                    <w:rFonts w:ascii="Segoe UI Symbol" w:hAnsi="Segoe UI Symbol" w:cs="Segoe UI Symbol"/>
                  </w:rPr>
                  <w:t>☐</w:t>
                </w:r>
              </w:sdtContent>
            </w:sdt>
            <w:permEnd w:id="1467968144"/>
            <w:r w:rsidR="00071509" w:rsidRPr="0093672E">
              <w:t xml:space="preserve"> Demande refusée </w:t>
            </w:r>
            <w:r w:rsidR="00071509" w:rsidRPr="0093672E">
              <w:tab/>
            </w:r>
            <w:r w:rsidR="00071509" w:rsidRPr="0093672E">
              <w:tab/>
              <w:t>Motif du refus</w:t>
            </w:r>
            <w:r w:rsidR="00D52C0B">
              <w:t xml:space="preserve"> </w:t>
            </w:r>
            <w:r w:rsidR="00071509" w:rsidRPr="0093672E">
              <w:t xml:space="preserve">: </w:t>
            </w:r>
            <w:sdt>
              <w:sdtPr>
                <w:id w:val="-2082054391"/>
                <w:placeholder>
                  <w:docPart w:val="C4B7E27AB35740979CF8C0BF0570BAD9"/>
                </w:placeholder>
                <w:showingPlcHdr/>
              </w:sdtPr>
              <w:sdtEndPr/>
              <w:sdtContent>
                <w:permStart w:id="217197794" w:edGrp="everyone"/>
                <w:r w:rsidR="00071509" w:rsidRPr="0093672E">
                  <w:t>________________</w:t>
                </w:r>
                <w:permEnd w:id="217197794"/>
              </w:sdtContent>
            </w:sdt>
          </w:p>
          <w:p w14:paraId="5B68D12D" w14:textId="77777777" w:rsidR="00071509" w:rsidRPr="0093672E" w:rsidRDefault="00071509" w:rsidP="00071509"/>
          <w:p w14:paraId="5F2D9658" w14:textId="77777777" w:rsidR="00071509" w:rsidRPr="0093672E" w:rsidRDefault="00071509" w:rsidP="00071509">
            <w:r w:rsidRPr="0093672E">
              <w:t xml:space="preserve">Date : </w:t>
            </w:r>
            <w:sdt>
              <w:sdtPr>
                <w:id w:val="1402875252"/>
                <w:placeholder>
                  <w:docPart w:val="2D481C0FF8CB47378916F5E921E3FBAA"/>
                </w:placeholder>
                <w:showingPlcHdr/>
                <w:date>
                  <w:dateFormat w:val="dd/MM/yyyy"/>
                  <w:lid w:val="fr-FR"/>
                  <w:storeMappedDataAs w:val="dateTime"/>
                  <w:calendar w:val="gregorian"/>
                </w:date>
              </w:sdtPr>
              <w:sdtEndPr/>
              <w:sdtContent>
                <w:permStart w:id="105078960" w:edGrp="everyone"/>
                <w:r w:rsidRPr="0093672E">
                  <w:t>_ _/_ _/_ _ _ _</w:t>
                </w:r>
                <w:permEnd w:id="105078960"/>
              </w:sdtContent>
            </w:sdt>
          </w:p>
          <w:p w14:paraId="01D78D90" w14:textId="77777777" w:rsidR="00071509" w:rsidRPr="0093672E" w:rsidRDefault="00071509" w:rsidP="00355EB8"/>
        </w:tc>
      </w:tr>
    </w:tbl>
    <w:p w14:paraId="087FD68A" w14:textId="3039F3A8" w:rsidR="00AC31D2" w:rsidRPr="0093672E" w:rsidRDefault="00AC31D2" w:rsidP="00AC31D2"/>
    <w:p w14:paraId="2B56320B" w14:textId="77777777" w:rsidR="00AC31D2" w:rsidRPr="0093672E" w:rsidRDefault="00AC31D2" w:rsidP="00AC31D2">
      <w:pPr>
        <w:sectPr w:rsidR="00AC31D2" w:rsidRPr="0093672E" w:rsidSect="0029564F">
          <w:headerReference w:type="even" r:id="rId21"/>
          <w:footerReference w:type="default" r:id="rId22"/>
          <w:pgSz w:w="11906" w:h="16838"/>
          <w:pgMar w:top="1134" w:right="1134" w:bottom="1134" w:left="1134" w:header="709" w:footer="448" w:gutter="0"/>
          <w:cols w:space="708"/>
          <w:docGrid w:linePitch="360"/>
        </w:sectPr>
      </w:pPr>
    </w:p>
    <w:tbl>
      <w:tblPr>
        <w:tblStyle w:val="Grilledutableau"/>
        <w:tblW w:w="0" w:type="auto"/>
        <w:tblLook w:val="0620" w:firstRow="1" w:lastRow="0" w:firstColumn="0" w:lastColumn="0" w:noHBand="1" w:noVBand="1"/>
      </w:tblPr>
      <w:tblGrid>
        <w:gridCol w:w="9608"/>
      </w:tblGrid>
      <w:tr w:rsidR="009F68B7" w:rsidRPr="0093672E" w14:paraId="273CCB75"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62562071" w14:textId="61FC574B" w:rsidR="009F68B7" w:rsidRPr="0093672E" w:rsidRDefault="00AD22EE" w:rsidP="009F68B7">
            <w:pPr>
              <w:pStyle w:val="Titredenote"/>
            </w:pPr>
            <w:bookmarkStart w:id="23" w:name="Suivi_traitement"/>
            <w:r w:rsidRPr="0093672E">
              <w:lastRenderedPageBreak/>
              <w:t xml:space="preserve">Fiche </w:t>
            </w:r>
            <w:r w:rsidR="001B3510" w:rsidRPr="0093672E">
              <w:t>d’initiation</w:t>
            </w:r>
            <w:r w:rsidRPr="0093672E">
              <w:t xml:space="preserve"> de traitement</w:t>
            </w:r>
          </w:p>
          <w:bookmarkEnd w:id="23"/>
          <w:p w14:paraId="7639ECC2" w14:textId="26F85961" w:rsidR="009F68B7" w:rsidRPr="0093672E" w:rsidRDefault="009F68B7" w:rsidP="009F68B7">
            <w:pPr>
              <w:pStyle w:val="Normalcentr"/>
            </w:pPr>
            <w:r w:rsidRPr="0093672E">
              <w:rPr>
                <w:rStyle w:val="lev"/>
              </w:rPr>
              <w:t>(</w:t>
            </w:r>
            <w:r w:rsidR="001B3510" w:rsidRPr="0093672E">
              <w:rPr>
                <w:rStyle w:val="lev"/>
              </w:rPr>
              <w:t>P</w:t>
            </w:r>
            <w:r w:rsidRPr="0093672E">
              <w:rPr>
                <w:rStyle w:val="lev"/>
              </w:rPr>
              <w:t xml:space="preserve">remière administration) </w:t>
            </w:r>
            <w:r w:rsidRPr="0093672E">
              <w:rPr>
                <w:rStyle w:val="lev"/>
              </w:rPr>
              <w:br/>
            </w:r>
            <w:r w:rsidR="008532FA" w:rsidRPr="0093672E">
              <w:rPr>
                <w:rStyle w:val="Grasitalique"/>
              </w:rPr>
              <w:t>À</w:t>
            </w:r>
            <w:r w:rsidRPr="0093672E">
              <w:rPr>
                <w:rStyle w:val="Grasitalique"/>
              </w:rPr>
              <w:t xml:space="preserve"> remplir par le prescripteur</w:t>
            </w:r>
            <w:r w:rsidR="008532FA" w:rsidRPr="0093672E">
              <w:rPr>
                <w:rStyle w:val="Grasitalique"/>
              </w:rPr>
              <w:t xml:space="preserve"> </w:t>
            </w:r>
            <w:r w:rsidRPr="0093672E">
              <w:rPr>
                <w:rStyle w:val="Grasitalique"/>
              </w:rPr>
              <w:t>/</w:t>
            </w:r>
            <w:r w:rsidR="008532FA" w:rsidRPr="0093672E">
              <w:rPr>
                <w:rStyle w:val="Grasitalique"/>
              </w:rPr>
              <w:t xml:space="preserve"> </w:t>
            </w:r>
            <w:r w:rsidRPr="0093672E">
              <w:rPr>
                <w:rStyle w:val="Grasitalique"/>
              </w:rPr>
              <w:t>pharmacien</w:t>
            </w:r>
          </w:p>
        </w:tc>
      </w:tr>
    </w:tbl>
    <w:p w14:paraId="7050745D" w14:textId="77777777" w:rsidR="001F24D4" w:rsidRPr="0093672E" w:rsidRDefault="001F24D4" w:rsidP="00216893">
      <w:pPr>
        <w:pStyle w:val="Petit"/>
      </w:pPr>
    </w:p>
    <w:p w14:paraId="659A1369" w14:textId="761AB0CA" w:rsidR="00AC31D2" w:rsidRPr="0093672E" w:rsidRDefault="00AC31D2" w:rsidP="00236579">
      <w:pPr>
        <w:jc w:val="right"/>
      </w:pPr>
      <w:r w:rsidRPr="0093672E">
        <w:t xml:space="preserve">Date de la visite : </w:t>
      </w:r>
      <w:permStart w:id="1355359616" w:edGrp="everyone"/>
      <w:sdt>
        <w:sdtPr>
          <w:id w:val="-258754633"/>
          <w:placeholder>
            <w:docPart w:val="D062FB7CE6E64DC885DE195F68C1549C"/>
          </w:placeholder>
          <w:showingPlcHdr/>
          <w:date>
            <w:dateFormat w:val="dd/MM/yyyy"/>
            <w:lid w:val="fr-FR"/>
            <w:storeMappedDataAs w:val="dateTime"/>
            <w:calendar w:val="gregorian"/>
          </w:date>
        </w:sdtPr>
        <w:sdtEndPr/>
        <w:sdtContent>
          <w:r w:rsidR="00FE334B" w:rsidRPr="0093672E">
            <w:rPr>
              <w:rStyle w:val="Mention"/>
            </w:rPr>
            <w:t>_ _/_ _/_ _ _ _</w:t>
          </w:r>
        </w:sdtContent>
      </w:sdt>
      <w:permEnd w:id="1355359616"/>
    </w:p>
    <w:p w14:paraId="6889E07F" w14:textId="17781189" w:rsidR="00AC31D2" w:rsidRPr="0093672E" w:rsidRDefault="007D4583" w:rsidP="007D4583">
      <w:pPr>
        <w:pStyle w:val="Titre2"/>
        <w:numPr>
          <w:ilvl w:val="0"/>
          <w:numId w:val="0"/>
        </w:numPr>
        <w:ind w:left="360" w:hanging="360"/>
      </w:pPr>
      <w:r w:rsidRPr="0093672E">
        <w:t>Identification du patient</w:t>
      </w:r>
    </w:p>
    <w:p w14:paraId="0C766113" w14:textId="1E15DABA" w:rsidR="00AC31D2" w:rsidRPr="0093672E" w:rsidRDefault="00AC31D2" w:rsidP="00AC31D2">
      <w:r w:rsidRPr="0093672E">
        <w:t xml:space="preserve">Nom du patient (3 premières lettres) : </w:t>
      </w:r>
      <w:permStart w:id="422073429" w:edGrp="everyone"/>
      <w:r w:rsidRPr="0093672E">
        <w:t xml:space="preserve"> </w:t>
      </w:r>
      <w:sdt>
        <w:sdtPr>
          <w:id w:val="-1941602611"/>
          <w:placeholder>
            <w:docPart w:val="A339EE14894646F1A078958E5ECD027D"/>
          </w:placeholder>
          <w:showingPlcHdr/>
        </w:sdtPr>
        <w:sdtEndPr/>
        <w:sdtContent>
          <w:r w:rsidR="00A07FD0" w:rsidRPr="0093672E">
            <w:rPr>
              <w:rStyle w:val="Mention"/>
            </w:rPr>
            <w:t>| _ | _ | _ |</w:t>
          </w:r>
        </w:sdtContent>
      </w:sdt>
      <w:r w:rsidRPr="0093672E" w:rsidDel="004A5DB0">
        <w:t xml:space="preserve"> </w:t>
      </w:r>
      <w:permEnd w:id="422073429"/>
      <w:r w:rsidRPr="0093672E">
        <w:t>Prénom (2 premières lettres) :</w:t>
      </w:r>
      <w:r w:rsidR="00A07FD0" w:rsidRPr="0093672E">
        <w:t xml:space="preserve"> </w:t>
      </w:r>
      <w:permStart w:id="908164669" w:edGrp="everyone"/>
      <w:sdt>
        <w:sdtPr>
          <w:id w:val="-1993781833"/>
          <w:placeholder>
            <w:docPart w:val="99B1763D2FA343BBA13AF6AE02606F42"/>
          </w:placeholder>
          <w:showingPlcHdr/>
        </w:sdtPr>
        <w:sdtEndPr/>
        <w:sdtContent>
          <w:r w:rsidR="00A07FD0" w:rsidRPr="0093672E">
            <w:rPr>
              <w:rStyle w:val="Mention"/>
            </w:rPr>
            <w:t>| _ | _ |</w:t>
          </w:r>
        </w:sdtContent>
      </w:sdt>
      <w:permEnd w:id="908164669"/>
    </w:p>
    <w:p w14:paraId="60DD3BE9" w14:textId="3F0F7D39" w:rsidR="00A07FD0" w:rsidRPr="0093672E" w:rsidRDefault="00332376" w:rsidP="00AC31D2">
      <w:permStart w:id="715747272" w:edGrp="everyone"/>
      <w:r w:rsidRPr="0093672E">
        <w:t>N</w:t>
      </w:r>
      <w:r w:rsidRPr="009E1FDD">
        <w:rPr>
          <w:vertAlign w:val="superscript"/>
        </w:rPr>
        <w:t>o</w:t>
      </w:r>
      <w:r>
        <w:t> </w:t>
      </w:r>
      <w:r w:rsidR="00AC31D2" w:rsidRPr="0093672E">
        <w:t xml:space="preserve">patient d’accès précoce (si attribution numéro, code alphanumérique ou code alphabétique par le laboratoire) : </w:t>
      </w:r>
      <w:sdt>
        <w:sdtPr>
          <w:id w:val="-1933579431"/>
          <w:placeholder>
            <w:docPart w:val="3A27868AB38A44BF8A08BCD338606C6F"/>
          </w:placeholder>
          <w:showingPlcHdr/>
        </w:sdtPr>
        <w:sdtEndPr/>
        <w:sdtContent>
          <w:r w:rsidR="00A07FD0" w:rsidRPr="0093672E">
            <w:rPr>
              <w:rStyle w:val="Mention"/>
            </w:rPr>
            <w:t>| _ | _ | _ |</w:t>
          </w:r>
        </w:sdtContent>
      </w:sdt>
    </w:p>
    <w:permEnd w:id="715747272"/>
    <w:p w14:paraId="69CBD9A1" w14:textId="77777777" w:rsidR="00AC31D2" w:rsidRPr="0093672E" w:rsidRDefault="00AC31D2" w:rsidP="00AC31D2"/>
    <w:p w14:paraId="4C68E3EF" w14:textId="08ECD8C2" w:rsidR="00AC31D2" w:rsidRPr="0093672E" w:rsidRDefault="007D4583" w:rsidP="007D4583">
      <w:pPr>
        <w:pStyle w:val="Titre2"/>
        <w:numPr>
          <w:ilvl w:val="0"/>
          <w:numId w:val="0"/>
        </w:numPr>
        <w:ind w:left="360" w:hanging="360"/>
      </w:pPr>
      <w:r w:rsidRPr="0093672E">
        <w:t>Maladie et biologie</w:t>
      </w:r>
    </w:p>
    <w:p w14:paraId="7E8019C1" w14:textId="483B3393" w:rsidR="00AC31D2" w:rsidRPr="0093672E" w:rsidRDefault="00AC31D2" w:rsidP="00642186">
      <w:pPr>
        <w:jc w:val="left"/>
      </w:pPr>
      <w:r w:rsidRPr="0093672E">
        <w:t>Des modifications majeures sont-elles survenues depuis la demande d’accès précoce ?</w:t>
      </w:r>
      <w:r w:rsidR="001D54F1" w:rsidRPr="0093672E">
        <w:t xml:space="preserve"> </w:t>
      </w:r>
      <w:r w:rsidR="00642186" w:rsidRPr="0093672E">
        <w:br/>
      </w:r>
      <w:sdt>
        <w:sdtPr>
          <w:id w:val="1970389849"/>
          <w14:checkbox>
            <w14:checked w14:val="0"/>
            <w14:checkedState w14:val="2612" w14:font="MS Gothic"/>
            <w14:uncheckedState w14:val="2610" w14:font="MS Gothic"/>
          </w14:checkbox>
        </w:sdtPr>
        <w:sdtEndPr/>
        <w:sdtContent>
          <w:permStart w:id="1138956147" w:edGrp="everyone"/>
          <w:r w:rsidR="00771C45" w:rsidRPr="0093672E">
            <w:rPr>
              <w:rFonts w:ascii="MS Gothic" w:eastAsia="MS Gothic" w:hAnsi="MS Gothic" w:hint="eastAsia"/>
            </w:rPr>
            <w:t>☐</w:t>
          </w:r>
        </w:sdtContent>
      </w:sdt>
      <w:r w:rsidR="00771C45" w:rsidRPr="0093672E">
        <w:t xml:space="preserve"> </w:t>
      </w:r>
      <w:permEnd w:id="1138956147"/>
      <w:r w:rsidRPr="0093672E">
        <w:t>Oui</w:t>
      </w:r>
      <w:r w:rsidR="008532FA" w:rsidRPr="0093672E">
        <w:tab/>
      </w:r>
      <w:r w:rsidR="00130CD4" w:rsidRPr="0093672E">
        <w:tab/>
      </w:r>
      <w:r w:rsidRPr="0093672E">
        <w:t xml:space="preserve"> </w:t>
      </w:r>
      <w:sdt>
        <w:sdtPr>
          <w:id w:val="681244958"/>
          <w14:checkbox>
            <w14:checked w14:val="0"/>
            <w14:checkedState w14:val="2612" w14:font="MS Gothic"/>
            <w14:uncheckedState w14:val="2610" w14:font="MS Gothic"/>
          </w14:checkbox>
        </w:sdtPr>
        <w:sdtEndPr/>
        <w:sdtContent>
          <w:permStart w:id="711993200" w:edGrp="everyone"/>
          <w:r w:rsidR="00771C45" w:rsidRPr="0093672E">
            <w:rPr>
              <w:rFonts w:ascii="MS Gothic" w:eastAsia="MS Gothic" w:hAnsi="MS Gothic" w:hint="eastAsia"/>
            </w:rPr>
            <w:t>☐</w:t>
          </w:r>
        </w:sdtContent>
      </w:sdt>
      <w:r w:rsidRPr="0093672E">
        <w:t xml:space="preserve"> </w:t>
      </w:r>
      <w:permEnd w:id="711993200"/>
      <w:r w:rsidRPr="0093672E">
        <w:t>Non </w:t>
      </w:r>
    </w:p>
    <w:p w14:paraId="713702EB" w14:textId="4A6A9781" w:rsidR="005F43EC" w:rsidRPr="0093672E" w:rsidRDefault="00AC31D2" w:rsidP="005F43EC">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5F43EC" w:rsidRPr="0093672E" w14:paraId="1E28B804" w14:textId="77777777" w:rsidTr="005F43EC">
        <w:tc>
          <w:tcPr>
            <w:tcW w:w="9629" w:type="dxa"/>
          </w:tcPr>
          <w:permStart w:id="2103056791" w:edGrp="everyone" w:displacedByCustomXml="next"/>
          <w:sdt>
            <w:sdtPr>
              <w:id w:val="1774969875"/>
              <w:placeholder>
                <w:docPart w:val="4B367CFACD9645DAAEA26D8A9360F3E4"/>
              </w:placeholder>
              <w:temporary/>
              <w:showingPlcHdr/>
            </w:sdtPr>
            <w:sdtEndPr/>
            <w:sdtContent>
              <w:p w14:paraId="6677D4B9" w14:textId="70281628" w:rsidR="005F43EC" w:rsidRPr="00C867D4" w:rsidRDefault="005F43EC" w:rsidP="005F43EC">
                <w:pPr>
                  <w:rPr>
                    <w:rFonts w:ascii="Arial Nova Cond" w:hAnsi="Arial Nova Cond"/>
                    <w:color w:val="595959" w:themeColor="text1" w:themeTint="A6"/>
                    <w:shd w:val="clear" w:color="auto" w:fill="F2F2F2" w:themeFill="background1" w:themeFillShade="F2"/>
                  </w:rPr>
                </w:pPr>
                <w:r w:rsidRPr="0093672E">
                  <w:rPr>
                    <w:rStyle w:val="Mention"/>
                  </w:rPr>
                  <w:t>Proposer des phrases types résumant les modifications majeures de la maladie et/ou des bilans biologiques depuis la demande d’accès précoce susceptibles d’impacter les critères d’éligibilité ou de non-éligibilité à l’AP</w:t>
                </w:r>
                <w:r w:rsidR="006B48F8">
                  <w:rPr>
                    <w:rStyle w:val="Mention"/>
                  </w:rPr>
                  <w:t xml:space="preserve">. </w:t>
                </w:r>
              </w:p>
            </w:sdtContent>
          </w:sdt>
        </w:tc>
      </w:tr>
      <w:permEnd w:id="2103056791"/>
    </w:tbl>
    <w:p w14:paraId="5D83BA06" w14:textId="77777777" w:rsidR="00AC31D2" w:rsidRPr="0093672E" w:rsidRDefault="00AC31D2" w:rsidP="00AC31D2"/>
    <w:p w14:paraId="21845A57" w14:textId="21F5A2FB" w:rsidR="00AC31D2" w:rsidRPr="0093672E" w:rsidRDefault="00D62772" w:rsidP="00D62772">
      <w:pPr>
        <w:pStyle w:val="Titre2"/>
        <w:numPr>
          <w:ilvl w:val="0"/>
          <w:numId w:val="0"/>
        </w:numPr>
        <w:ind w:left="360" w:hanging="360"/>
      </w:pPr>
      <w:r w:rsidRPr="0093672E">
        <w:t>Engagement du prescripteur</w:t>
      </w:r>
    </w:p>
    <w:p w14:paraId="26D94CCA" w14:textId="09C83435" w:rsidR="00205530" w:rsidRPr="0093672E" w:rsidRDefault="00AC31D2" w:rsidP="00130CD4">
      <w:pPr>
        <w:tabs>
          <w:tab w:val="left" w:pos="9072"/>
        </w:tabs>
      </w:pPr>
      <w:r w:rsidRPr="0093672E">
        <w:t xml:space="preserve">Je confirme que le patient remplit toujours les critères d’éligibilité à l’accès précoce : </w:t>
      </w:r>
      <w:permStart w:id="995243222" w:edGrp="everyone"/>
      <w:r w:rsidRPr="0093672E">
        <w:rPr>
          <w:rFonts w:ascii="Segoe UI Symbol" w:hAnsi="Segoe UI Symbol" w:cs="Segoe UI Symbol"/>
        </w:rPr>
        <w:t>☐</w:t>
      </w:r>
      <w:permEnd w:id="995243222"/>
      <w:r w:rsidRPr="0093672E">
        <w:t xml:space="preserve"> Oui</w:t>
      </w:r>
      <w:r w:rsidR="00130CD4" w:rsidRPr="0093672E">
        <w:t xml:space="preserve">   </w:t>
      </w:r>
      <w:permStart w:id="1496580144" w:edGrp="everyone"/>
      <w:r w:rsidRPr="0093672E">
        <w:t xml:space="preserve"> </w:t>
      </w:r>
      <w:r w:rsidRPr="0093672E">
        <w:rPr>
          <w:rFonts w:ascii="Segoe UI Symbol" w:hAnsi="Segoe UI Symbol" w:cs="Segoe UI Symbol"/>
        </w:rPr>
        <w:t>☐</w:t>
      </w:r>
      <w:r w:rsidRPr="0093672E">
        <w:t xml:space="preserve"> </w:t>
      </w:r>
      <w:permEnd w:id="1496580144"/>
      <w:r w:rsidRPr="0093672E">
        <w:t>Non </w:t>
      </w:r>
    </w:p>
    <w:p w14:paraId="6F9A18EA" w14:textId="018C953A" w:rsidR="00D32781" w:rsidRDefault="00D32781" w:rsidP="00B5207D">
      <w:pPr>
        <w:pStyle w:val="Paragraphedexplications"/>
        <w:pBdr>
          <w:left w:val="single" w:sz="4" w:space="0" w:color="808080" w:themeColor="background1" w:themeShade="80"/>
        </w:pBdr>
      </w:pPr>
      <w:r w:rsidRPr="0093672E">
        <w:t>Si</w:t>
      </w:r>
      <w:r>
        <w:t xml:space="preserve"> le patient ne remplit plus les critères d’éligibilité de l’accès précoce, le prescripteur ne peut initier le traitement de son patient dans le cadre de l’accès précoce </w:t>
      </w:r>
      <w:permStart w:id="549742519" w:edGrp="everyone"/>
      <w:sdt>
        <w:sdtPr>
          <w:id w:val="-1347322303"/>
          <w:placeholder>
            <w:docPart w:val="82535ED4BFB7442687F5C943CFDFA5F4"/>
          </w:placeholder>
          <w:comboBox>
            <w:listItem w:value="Choisissez un élément."/>
            <w:listItem w:displayText="mais peut par l’intermédiaire du pharmacien de l’établissement de santé, faire une demande d’accès compassionnel en la justifiant." w:value="mais peut par l’intermédiaire du pharmacien de l’établissement de santé, faire une demande d’accès compassionnel en la justifiant."/>
            <w:listItem w:displayText=" " w:value=" "/>
          </w:comboBox>
        </w:sdtPr>
        <w:sdtEndPr/>
        <w:sdtContent>
          <w:r w:rsidRPr="00D32781">
            <w:t>Phrase à sélectionner uniquement pour les accès précoce pré-AMM.</w:t>
          </w:r>
        </w:sdtContent>
      </w:sdt>
      <w:r>
        <w:t>.</w:t>
      </w:r>
      <w:permEnd w:id="549742519"/>
    </w:p>
    <w:p w14:paraId="11E093FD" w14:textId="4E812509" w:rsidR="00EB328E" w:rsidRDefault="00EB328E" w:rsidP="00D62772">
      <w:pPr>
        <w:pStyle w:val="Titre2"/>
        <w:numPr>
          <w:ilvl w:val="0"/>
          <w:numId w:val="0"/>
        </w:numPr>
        <w:ind w:left="360" w:hanging="360"/>
        <w:rPr>
          <w:rFonts w:ascii="Arial" w:eastAsiaTheme="minorEastAsia" w:hAnsi="Arial" w:cstheme="minorBidi"/>
          <w:bCs w:val="0"/>
          <w:color w:val="404040" w:themeColor="text1" w:themeTint="BF"/>
          <w:sz w:val="22"/>
          <w:szCs w:val="22"/>
        </w:rPr>
      </w:pPr>
    </w:p>
    <w:p w14:paraId="4B137B78" w14:textId="33673128" w:rsidR="002F1E96" w:rsidRPr="0093672E" w:rsidRDefault="00D62772" w:rsidP="00D62772">
      <w:pPr>
        <w:pStyle w:val="Titre2"/>
        <w:numPr>
          <w:ilvl w:val="0"/>
          <w:numId w:val="0"/>
        </w:numPr>
        <w:ind w:left="360" w:hanging="360"/>
      </w:pPr>
      <w:r w:rsidRPr="0093672E">
        <w:t>Conditions d’utilisation</w:t>
      </w:r>
    </w:p>
    <w:p w14:paraId="3C350FA9" w14:textId="17F2AC84" w:rsidR="002F1E96" w:rsidRPr="0093672E" w:rsidRDefault="002F1E96" w:rsidP="002F1E96">
      <w:r w:rsidRPr="0093672E">
        <w:t>Date de 1</w:t>
      </w:r>
      <w:r w:rsidRPr="0093672E">
        <w:rPr>
          <w:vertAlign w:val="superscript"/>
        </w:rPr>
        <w:t>ère</w:t>
      </w:r>
      <w:r w:rsidRPr="0093672E">
        <w:t xml:space="preserve"> administration :</w:t>
      </w:r>
      <w:r w:rsidR="00FE334B" w:rsidRPr="0093672E">
        <w:t xml:space="preserve"> </w:t>
      </w:r>
      <w:permStart w:id="2033547668" w:edGrp="everyone"/>
      <w:sdt>
        <w:sdtPr>
          <w:id w:val="-1498413410"/>
          <w:placeholder>
            <w:docPart w:val="30751BDEE5D744DA852F8BBE418F8309"/>
          </w:placeholder>
          <w:showingPlcHdr/>
          <w:date>
            <w:dateFormat w:val="dd/MM/yyyy"/>
            <w:lid w:val="fr-FR"/>
            <w:storeMappedDataAs w:val="dateTime"/>
            <w:calendar w:val="gregorian"/>
          </w:date>
        </w:sdtPr>
        <w:sdtEndPr/>
        <w:sdtContent>
          <w:r w:rsidR="00FE334B" w:rsidRPr="0093672E">
            <w:rPr>
              <w:rStyle w:val="Mention"/>
            </w:rPr>
            <w:t>_ _/_ _/_ _ _ _</w:t>
          </w:r>
        </w:sdtContent>
      </w:sdt>
      <w:permEnd w:id="2033547668"/>
    </w:p>
    <w:p w14:paraId="3DC799F3" w14:textId="77777777" w:rsidR="005F43EC" w:rsidRPr="0093672E" w:rsidRDefault="005F43EC" w:rsidP="00216893">
      <w:pPr>
        <w:pStyle w:val="Petit"/>
      </w:pPr>
    </w:p>
    <w:p w14:paraId="2D69CC62" w14:textId="659BE8CD" w:rsidR="005F43EC" w:rsidRPr="0093672E" w:rsidRDefault="002F1E96" w:rsidP="005F43EC">
      <w:pPr>
        <w:pStyle w:val="Intertitre"/>
      </w:pPr>
      <w:r w:rsidRPr="0093672E">
        <w:t>Posologie et durée prescrite du traitement</w:t>
      </w:r>
    </w:p>
    <w:p w14:paraId="34258E45" w14:textId="09457BBC" w:rsidR="008F0208" w:rsidRPr="0093672E" w:rsidRDefault="008F0208" w:rsidP="008F0208">
      <w:pPr>
        <w:pStyle w:val="Paragraphedexplications"/>
      </w:pPr>
      <w:r w:rsidRPr="0093672E">
        <w:t xml:space="preserve">À ne compléter que si différent de la fiche de </w:t>
      </w:r>
      <w:r w:rsidR="00973C34">
        <w:t>demande</w:t>
      </w:r>
      <w:r w:rsidR="00973C34" w:rsidRPr="0093672E">
        <w:t xml:space="preserve"> </w:t>
      </w:r>
      <w:r w:rsidRPr="0093672E">
        <w:t>de traitement</w:t>
      </w:r>
      <w:r w:rsidR="005044DC">
        <w:t>.</w:t>
      </w:r>
    </w:p>
    <w:p w14:paraId="72EC423C" w14:textId="13A4FD6A" w:rsidR="00F61EF5" w:rsidRPr="0093672E" w:rsidRDefault="00F61EF5" w:rsidP="00F61EF5">
      <w:pPr>
        <w:pStyle w:val="Paragraphedexplications"/>
      </w:pPr>
      <w:r w:rsidRPr="0093672E">
        <w:t>Si des écarts par rapport à la posologie recommandées sont effectuées, merci de les justifier.</w:t>
      </w:r>
    </w:p>
    <w:tbl>
      <w:tblPr>
        <w:tblStyle w:val="Grilledetableauclaire"/>
        <w:tblW w:w="0" w:type="auto"/>
        <w:tblLook w:val="0600" w:firstRow="0" w:lastRow="0" w:firstColumn="0" w:lastColumn="0" w:noHBand="1" w:noVBand="1"/>
      </w:tblPr>
      <w:tblGrid>
        <w:gridCol w:w="9608"/>
      </w:tblGrid>
      <w:tr w:rsidR="005F43EC" w:rsidRPr="0093672E" w14:paraId="7E02C12F" w14:textId="77777777" w:rsidTr="00F61EF5">
        <w:tc>
          <w:tcPr>
            <w:tcW w:w="9608" w:type="dxa"/>
          </w:tcPr>
          <w:permStart w:id="95116333" w:edGrp="everyone"/>
          <w:p w14:paraId="4ED289F1" w14:textId="27622993" w:rsidR="005F43EC" w:rsidRPr="0093672E" w:rsidRDefault="00406BDC" w:rsidP="005F43EC">
            <w:sdt>
              <w:sdtPr>
                <w:id w:val="-841081425"/>
                <w:placeholder>
                  <w:docPart w:val="B2EC6A2EDADD4FA6AAE07EB005ABECAF"/>
                </w:placeholder>
                <w:temporary/>
                <w:showingPlcHdr/>
              </w:sdtPr>
              <w:sdtEndPr/>
              <w:sdtContent>
                <w:r w:rsidR="005F43EC" w:rsidRPr="0093672E">
                  <w:rPr>
                    <w:rStyle w:val="Mention"/>
                  </w:rPr>
                  <w:t>Préciser la posologie complète envisagée avec dose, la voie d’administration, la durée de traitement (si pertinent) et la fréquence d’administration.</w:t>
                </w:r>
              </w:sdtContent>
            </w:sdt>
            <w:permEnd w:id="95116333"/>
          </w:p>
        </w:tc>
      </w:tr>
    </w:tbl>
    <w:p w14:paraId="60279411" w14:textId="77777777" w:rsidR="00216893" w:rsidRPr="0093672E" w:rsidRDefault="00216893" w:rsidP="00216893"/>
    <w:p w14:paraId="610C66B2" w14:textId="77777777" w:rsidR="00A235A5" w:rsidRPr="0093672E" w:rsidRDefault="004851DE" w:rsidP="0097594E">
      <w:pPr>
        <w:pStyle w:val="Intertitre"/>
      </w:pPr>
      <w:r w:rsidRPr="0093672E">
        <w:t xml:space="preserve">Traitements concomitants </w:t>
      </w:r>
    </w:p>
    <w:p w14:paraId="5F46C48A" w14:textId="63F7CEC9" w:rsidR="005F43EC" w:rsidRPr="0093672E" w:rsidRDefault="0097594E" w:rsidP="005F43EC">
      <w:pPr>
        <w:pStyle w:val="Paragraphedexplications"/>
      </w:pPr>
      <w:r w:rsidRPr="0093672E">
        <w:t>À</w:t>
      </w:r>
      <w:r w:rsidR="004851DE" w:rsidRPr="0093672E">
        <w:t xml:space="preserve"> compléter si différent de la fiche de demande de traitement</w:t>
      </w:r>
      <w:r w:rsidR="005044DC">
        <w:t>.</w:t>
      </w:r>
    </w:p>
    <w:tbl>
      <w:tblPr>
        <w:tblStyle w:val="Grilledetableauclaire"/>
        <w:tblW w:w="0" w:type="auto"/>
        <w:tblLook w:val="0600" w:firstRow="0" w:lastRow="0" w:firstColumn="0" w:lastColumn="0" w:noHBand="1" w:noVBand="1"/>
      </w:tblPr>
      <w:tblGrid>
        <w:gridCol w:w="9608"/>
      </w:tblGrid>
      <w:tr w:rsidR="005F43EC" w:rsidRPr="0093672E" w14:paraId="3D9F03BC" w14:textId="77777777" w:rsidTr="005F43EC">
        <w:tc>
          <w:tcPr>
            <w:tcW w:w="9629" w:type="dxa"/>
          </w:tcPr>
          <w:p w14:paraId="38EED646" w14:textId="6E59A94B" w:rsidR="005F43EC" w:rsidRPr="0093672E" w:rsidRDefault="00406BDC" w:rsidP="005F43EC">
            <w:sdt>
              <w:sdtPr>
                <w:rPr>
                  <w:rStyle w:val="Mention"/>
                </w:rPr>
                <w:id w:val="-1589536761"/>
                <w:placeholder>
                  <w:docPart w:val="FDF31BAC2C334F079E6616A59D8132D3"/>
                </w:placeholder>
                <w:temporary/>
                <w:showingPlcHdr/>
              </w:sdtPr>
              <w:sdtEndPr>
                <w:rPr>
                  <w:rStyle w:val="Mention"/>
                </w:rPr>
              </w:sdtEndPr>
              <w:sdtContent>
                <w:permStart w:id="1150382129" w:edGrp="everyone"/>
                <w:r w:rsidR="005F43EC" w:rsidRPr="0093672E">
                  <w:rPr>
                    <w:rStyle w:val="Mention"/>
                  </w:rPr>
                  <w:t xml:space="preserve">À compléter si des traitements et/ou soins de support sont indispensables pour l’éligibilité à </w:t>
                </w:r>
                <w:r w:rsidR="009E3D87" w:rsidRPr="0093672E">
                  <w:rPr>
                    <w:rStyle w:val="Mention"/>
                  </w:rPr>
                  <w:t>l’</w:t>
                </w:r>
                <w:r w:rsidR="009E3D87">
                  <w:rPr>
                    <w:rStyle w:val="Mention"/>
                  </w:rPr>
                  <w:t>accès précoce</w:t>
                </w:r>
                <w:r w:rsidR="005F43EC" w:rsidRPr="0093672E">
                  <w:rPr>
                    <w:rStyle w:val="Mention"/>
                  </w:rPr>
                  <w:t xml:space="preserve">. Préciser également tous les traitements associés et/ou soins de support qui peuvent impacter le médicament </w:t>
                </w:r>
                <w:r w:rsidR="00DE22E6">
                  <w:rPr>
                    <w:rStyle w:val="Mention"/>
                  </w:rPr>
                  <w:lastRenderedPageBreak/>
                  <w:t>disposant d’une autorisation d’</w:t>
                </w:r>
                <w:r w:rsidR="0033723D">
                  <w:rPr>
                    <w:rStyle w:val="Mention"/>
                  </w:rPr>
                  <w:t>accès précoce</w:t>
                </w:r>
                <w:r w:rsidR="00516905">
                  <w:rPr>
                    <w:rStyle w:val="Mention"/>
                  </w:rPr>
                  <w:t xml:space="preserve"> </w:t>
                </w:r>
                <w:r w:rsidR="005F43EC" w:rsidRPr="0093672E">
                  <w:rPr>
                    <w:rStyle w:val="Mention"/>
                  </w:rPr>
                  <w:t>: même indication, même cible thérapeutique, activité synergique, interaction médicamenteuse, autres raisons</w:t>
                </w:r>
                <w:r w:rsidR="005F43EC" w:rsidRPr="001D2966">
                  <w:rPr>
                    <w:rStyle w:val="Textedelespacerserv"/>
                  </w:rPr>
                  <w:t>.</w:t>
                </w:r>
                <w:permEnd w:id="1150382129"/>
              </w:sdtContent>
            </w:sdt>
          </w:p>
        </w:tc>
      </w:tr>
    </w:tbl>
    <w:p w14:paraId="185F2801" w14:textId="77777777" w:rsidR="005F43EC" w:rsidRPr="0093672E" w:rsidRDefault="005F43EC" w:rsidP="00216893">
      <w:pPr>
        <w:pStyle w:val="Petit"/>
      </w:pPr>
    </w:p>
    <w:p w14:paraId="065EAEB0" w14:textId="55FC234A" w:rsidR="00AC31D2" w:rsidRPr="0093672E" w:rsidRDefault="00404E9B" w:rsidP="00404E9B">
      <w:pPr>
        <w:pStyle w:val="Titre2"/>
        <w:numPr>
          <w:ilvl w:val="0"/>
          <w:numId w:val="0"/>
        </w:numPr>
        <w:ind w:left="360" w:hanging="360"/>
      </w:pPr>
      <w:r w:rsidRPr="0093672E">
        <w:t xml:space="preserve">Évaluation de l’effet du traitement par </w:t>
      </w:r>
      <w:sdt>
        <w:sdtPr>
          <w:alias w:val="Nom du médicament"/>
          <w:tag w:val=""/>
          <w:id w:val="946277043"/>
          <w:placeholder>
            <w:docPart w:val="E959E87345B9452FAF485E1CA4F8043B"/>
          </w:placeholder>
          <w:dataBinding w:prefixMappings="xmlns:ns0='http://purl.org/dc/elements/1.1/' xmlns:ns1='http://schemas.openxmlformats.org/package/2006/metadata/core-properties' " w:xpath="/ns1:coreProperties[1]/ns0:title[1]" w:storeItemID="{6C3C8BC8-F283-45AE-878A-BAB7291924A1}"/>
          <w:text/>
        </w:sdtPr>
        <w:sdtEndPr/>
        <w:sdtContent>
          <w:r w:rsidR="00063876">
            <w:t>Nom du médicament</w:t>
          </w:r>
        </w:sdtContent>
      </w:sdt>
    </w:p>
    <w:p w14:paraId="158E66A3" w14:textId="51BA8936" w:rsidR="005F43EC" w:rsidRPr="0093672E" w:rsidRDefault="008F5A0C" w:rsidP="005F43EC">
      <w:pPr>
        <w:pStyle w:val="Intertitre"/>
      </w:pPr>
      <w:r w:rsidRPr="0093672E">
        <w:t>Variable d’efficacité 1 (à préciser)</w:t>
      </w:r>
    </w:p>
    <w:tbl>
      <w:tblPr>
        <w:tblStyle w:val="Grilledetableauclaire"/>
        <w:tblW w:w="0" w:type="auto"/>
        <w:tblLook w:val="0600" w:firstRow="0" w:lastRow="0" w:firstColumn="0" w:lastColumn="0" w:noHBand="1" w:noVBand="1"/>
      </w:tblPr>
      <w:tblGrid>
        <w:gridCol w:w="9608"/>
      </w:tblGrid>
      <w:tr w:rsidR="005F43EC" w:rsidRPr="0093672E" w14:paraId="24DE92B0" w14:textId="77777777" w:rsidTr="005F43EC">
        <w:tc>
          <w:tcPr>
            <w:tcW w:w="9629" w:type="dxa"/>
          </w:tcPr>
          <w:permStart w:id="1693537454" w:edGrp="everyone" w:displacedByCustomXml="next"/>
          <w:sdt>
            <w:sdtPr>
              <w:id w:val="653338751"/>
              <w:placeholder>
                <w:docPart w:val="3A6EDCA3C7A24BA7B62414731C1609B1"/>
              </w:placeholder>
              <w:temporary/>
              <w:showingPlcHdr/>
            </w:sdtPr>
            <w:sdtEndPr/>
            <w:sdtContent>
              <w:p w14:paraId="13043E81" w14:textId="38D95A6E" w:rsidR="005F43EC" w:rsidRPr="0093672E" w:rsidRDefault="005F43EC" w:rsidP="005F43EC">
                <w:r w:rsidRPr="0093672E">
                  <w:rPr>
                    <w:rStyle w:val="Mention"/>
                  </w:rPr>
                  <w:t>Proposer des phrases types permettant de standardiser la collecte du ou des critères d’efficacité (si une évaluation à baseline est pertinente).</w:t>
                </w:r>
                <w:r w:rsidRPr="0093672E">
                  <w:t xml:space="preserve"> </w:t>
                </w:r>
              </w:p>
              <w:permEnd w:id="1693537454" w:displacedByCustomXml="next"/>
            </w:sdtContent>
          </w:sdt>
        </w:tc>
      </w:tr>
    </w:tbl>
    <w:p w14:paraId="61B86470" w14:textId="6D972E70" w:rsidR="00404E9B" w:rsidRPr="0093672E" w:rsidRDefault="00404E9B" w:rsidP="00216893">
      <w:pPr>
        <w:pStyle w:val="Petit"/>
      </w:pPr>
    </w:p>
    <w:p w14:paraId="2FA1CFD8" w14:textId="6BA18725" w:rsidR="008F5A0C" w:rsidRPr="0093672E" w:rsidRDefault="008F5A0C" w:rsidP="008F5A0C">
      <w:pPr>
        <w:pStyle w:val="Intertitre"/>
      </w:pPr>
      <w:r w:rsidRPr="0093672E">
        <w:t>Variable d’efficacité 2 (à préciser)</w:t>
      </w:r>
    </w:p>
    <w:tbl>
      <w:tblPr>
        <w:tblStyle w:val="Grilledetableauclaire"/>
        <w:tblW w:w="0" w:type="auto"/>
        <w:tblLook w:val="0600" w:firstRow="0" w:lastRow="0" w:firstColumn="0" w:lastColumn="0" w:noHBand="1" w:noVBand="1"/>
      </w:tblPr>
      <w:tblGrid>
        <w:gridCol w:w="9608"/>
      </w:tblGrid>
      <w:tr w:rsidR="008F5A0C" w:rsidRPr="0093672E" w14:paraId="7B3C23D2" w14:textId="77777777" w:rsidTr="002A4600">
        <w:tc>
          <w:tcPr>
            <w:tcW w:w="9629" w:type="dxa"/>
          </w:tcPr>
          <w:permStart w:id="1272795987" w:edGrp="everyone" w:displacedByCustomXml="next"/>
          <w:sdt>
            <w:sdtPr>
              <w:id w:val="-1273157685"/>
              <w:placeholder>
                <w:docPart w:val="6342A7BC511C4ADAA62A6D3239534012"/>
              </w:placeholder>
              <w:temporary/>
              <w:showingPlcHdr/>
            </w:sdtPr>
            <w:sdtEndPr/>
            <w:sdtContent>
              <w:p w14:paraId="6DAF5AD2" w14:textId="77777777" w:rsidR="008F5A0C" w:rsidRPr="0093672E" w:rsidRDefault="008F5A0C" w:rsidP="002A4600">
                <w:r w:rsidRPr="0093672E">
                  <w:rPr>
                    <w:rStyle w:val="Mention"/>
                  </w:rPr>
                  <w:t>Proposer des phrases types permettant de standardiser la collecte du ou des critères d’efficacité (si une évaluation à baseline est pertinente).</w:t>
                </w:r>
                <w:r w:rsidRPr="0093672E">
                  <w:t xml:space="preserve"> </w:t>
                </w:r>
              </w:p>
              <w:permEnd w:id="1272795987" w:displacedByCustomXml="next"/>
            </w:sdtContent>
          </w:sdt>
        </w:tc>
      </w:tr>
    </w:tbl>
    <w:p w14:paraId="5BDD7646" w14:textId="77777777" w:rsidR="008F5A0C" w:rsidRPr="0093672E" w:rsidRDefault="008F5A0C" w:rsidP="00216893">
      <w:pPr>
        <w:pStyle w:val="Petit"/>
      </w:pPr>
    </w:p>
    <w:p w14:paraId="798587D6" w14:textId="7EBB973E" w:rsidR="005F43EC" w:rsidRPr="0093672E" w:rsidRDefault="00404E9B" w:rsidP="005F43EC">
      <w:pPr>
        <w:pStyle w:val="Intertitre"/>
      </w:pPr>
      <w:permStart w:id="1016618978" w:edGrp="everyone"/>
      <w:r w:rsidRPr="0093672E">
        <w:t>Qualité de vie (</w:t>
      </w:r>
      <w:r w:rsidR="00370E96" w:rsidRPr="0093672E">
        <w:t>questionnaire à préciser)</w:t>
      </w:r>
    </w:p>
    <w:p w14:paraId="0496FBAB" w14:textId="7D3A82EF" w:rsidR="00370E96" w:rsidRPr="0093672E" w:rsidRDefault="00370E96" w:rsidP="00370E96">
      <w:pPr>
        <w:pStyle w:val="Paragraphedexplications"/>
      </w:pPr>
      <w:r w:rsidRPr="0093672E">
        <w:t>À compléter par le patient par auto-questionnaire en annexe I</w:t>
      </w:r>
      <w:r w:rsidR="00E27138">
        <w:t>.</w:t>
      </w:r>
    </w:p>
    <w:tbl>
      <w:tblPr>
        <w:tblStyle w:val="Grilledetableauclaire"/>
        <w:tblW w:w="0" w:type="auto"/>
        <w:tblLook w:val="0600" w:firstRow="0" w:lastRow="0" w:firstColumn="0" w:lastColumn="0" w:noHBand="1" w:noVBand="1"/>
      </w:tblPr>
      <w:tblGrid>
        <w:gridCol w:w="9608"/>
      </w:tblGrid>
      <w:tr w:rsidR="005F43EC" w:rsidRPr="0093672E" w14:paraId="641C5046" w14:textId="77777777" w:rsidTr="005F43EC">
        <w:tc>
          <w:tcPr>
            <w:tcW w:w="9629" w:type="dxa"/>
          </w:tcPr>
          <w:sdt>
            <w:sdtPr>
              <w:id w:val="-1123616289"/>
              <w:placeholder>
                <w:docPart w:val="04D71ECD236942DC932E25770F3ED630"/>
              </w:placeholder>
              <w:temporary/>
              <w:showingPlcHdr/>
            </w:sdtPr>
            <w:sdtEndPr/>
            <w:sdtContent>
              <w:p w14:paraId="12B92710" w14:textId="5DB6BF35" w:rsidR="005F43EC" w:rsidRPr="0093672E" w:rsidRDefault="005F43EC" w:rsidP="005F43EC">
                <w:r w:rsidRPr="0093672E">
                  <w:rPr>
                    <w:rStyle w:val="Mention"/>
                  </w:rPr>
                  <w:t xml:space="preserve">Proposer des phrases types permettant de standardiser la collecte du questionnaire de qualité de vie (si une évaluation à baseline est pertinente). </w:t>
                </w:r>
              </w:p>
            </w:sdtContent>
          </w:sdt>
        </w:tc>
      </w:tr>
      <w:permEnd w:id="1016618978"/>
    </w:tbl>
    <w:p w14:paraId="0DEDAACA" w14:textId="77777777" w:rsidR="00404E9B" w:rsidRPr="0093672E" w:rsidRDefault="00404E9B" w:rsidP="00216893">
      <w:pPr>
        <w:pStyle w:val="Petit"/>
      </w:pPr>
    </w:p>
    <w:p w14:paraId="7DA8C1CA" w14:textId="77777777" w:rsidR="00131A51" w:rsidRPr="0093672E" w:rsidRDefault="00131A51" w:rsidP="006C1B4E">
      <w:pPr>
        <w:pStyle w:val="Intertitre"/>
      </w:pPr>
      <w:r w:rsidRPr="0093672E">
        <w:t>Effet(s) indésirable(s)/ Situation(s) particulière(s)</w:t>
      </w:r>
    </w:p>
    <w:p w14:paraId="5209743D" w14:textId="10408393" w:rsidR="00131A51" w:rsidRPr="0093672E" w:rsidRDefault="00131A51" w:rsidP="00216893">
      <w:pPr>
        <w:jc w:val="left"/>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525153714" w:edGrp="everyone"/>
      <w:sdt>
        <w:sdtPr>
          <w:id w:val="-1764303328"/>
          <w14:checkbox>
            <w14:checked w14:val="0"/>
            <w14:checkedState w14:val="2612" w14:font="MS Gothic"/>
            <w14:uncheckedState w14:val="2610" w14:font="MS Gothic"/>
          </w14:checkbox>
        </w:sdtPr>
        <w:sdtEndPr/>
        <w:sdtContent>
          <w:r w:rsidR="00D22CF0" w:rsidRPr="0093672E">
            <w:rPr>
              <w:rFonts w:ascii="MS Gothic" w:eastAsia="MS Gothic" w:hAnsi="MS Gothic" w:hint="eastAsia"/>
            </w:rPr>
            <w:t>☐</w:t>
          </w:r>
          <w:permEnd w:id="525153714"/>
        </w:sdtContent>
      </w:sdt>
      <w:r w:rsidRPr="0093672E">
        <w:t xml:space="preserve"> Oui</w:t>
      </w:r>
      <w:r w:rsidR="00915B83" w:rsidRPr="0093672E">
        <w:tab/>
      </w:r>
      <w:r w:rsidR="00915B83" w:rsidRPr="0093672E">
        <w:tab/>
      </w:r>
      <w:r w:rsidRPr="0093672E">
        <w:t xml:space="preserve"> </w:t>
      </w:r>
      <w:permStart w:id="1562136416" w:edGrp="everyone"/>
      <w:sdt>
        <w:sdtPr>
          <w:id w:val="-1292515474"/>
          <w14:checkbox>
            <w14:checked w14:val="0"/>
            <w14:checkedState w14:val="2612" w14:font="MS Gothic"/>
            <w14:uncheckedState w14:val="2610" w14:font="MS Gothic"/>
          </w14:checkbox>
        </w:sdtPr>
        <w:sdtEndPr/>
        <w:sdtContent>
          <w:r w:rsidR="00B15F2D" w:rsidRPr="0093672E">
            <w:rPr>
              <w:rFonts w:ascii="Segoe UI Symbol" w:hAnsi="Segoe UI Symbol" w:cs="Segoe UI Symbol"/>
            </w:rPr>
            <w:t>☐</w:t>
          </w:r>
          <w:permEnd w:id="1562136416"/>
        </w:sdtContent>
      </w:sdt>
      <w:r w:rsidRPr="0093672E">
        <w:t xml:space="preserve"> Non </w:t>
      </w:r>
    </w:p>
    <w:p w14:paraId="28B98A0D" w14:textId="6C6380E5" w:rsidR="00131A51" w:rsidRPr="0093672E" w:rsidRDefault="00131A51" w:rsidP="00915B83">
      <w:pPr>
        <w:pStyle w:val="Paragraphedexplications"/>
        <w:rPr>
          <w:b/>
        </w:rPr>
      </w:pPr>
      <w:r w:rsidRPr="0093672E">
        <w:rPr>
          <w:rStyle w:val="lev"/>
        </w:rPr>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permStart w:id="930229351" w:edGrp="everyone"/>
      <w:sdt>
        <w:sdtPr>
          <w:id w:val="561143177"/>
          <w:placeholder>
            <w:docPart w:val="52D42E09A24545DABA4AC7E02CBC59B1"/>
          </w:placeholder>
          <w:showingPlcHd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F27F0E" w:rsidRPr="0093672E">
            <w:t>Phrase à sélectionner</w:t>
          </w:r>
        </w:sdtContent>
      </w:sdt>
      <w:r w:rsidR="00E23737">
        <w:t>.</w:t>
      </w:r>
      <w:permEnd w:id="930229351"/>
    </w:p>
    <w:p w14:paraId="256B3066" w14:textId="14682AEC" w:rsidR="00216893" w:rsidRDefault="00216893" w:rsidP="00216893"/>
    <w:tbl>
      <w:tblPr>
        <w:tblStyle w:val="Tableausimple2"/>
        <w:tblW w:w="5000" w:type="pct"/>
        <w:tblLook w:val="0600" w:firstRow="0" w:lastRow="0" w:firstColumn="0" w:lastColumn="0" w:noHBand="1" w:noVBand="1"/>
      </w:tblPr>
      <w:tblGrid>
        <w:gridCol w:w="4885"/>
        <w:gridCol w:w="4743"/>
      </w:tblGrid>
      <w:tr w:rsidR="003D06EB" w:rsidRPr="0093672E" w14:paraId="1D606D08" w14:textId="77777777" w:rsidTr="00216893">
        <w:trPr>
          <w:trHeight w:val="273"/>
        </w:trPr>
        <w:tc>
          <w:tcPr>
            <w:tcW w:w="2537" w:type="pct"/>
          </w:tcPr>
          <w:p w14:paraId="51A2E5C6" w14:textId="77777777" w:rsidR="00AC31D2" w:rsidRPr="0093672E" w:rsidRDefault="00AC31D2" w:rsidP="00AC31D2">
            <w:pPr>
              <w:rPr>
                <w:rStyle w:val="lev"/>
              </w:rPr>
            </w:pPr>
            <w:r w:rsidRPr="0093672E">
              <w:rPr>
                <w:rStyle w:val="lev"/>
              </w:rPr>
              <w:t xml:space="preserve">Médecin prescripteur </w:t>
            </w:r>
          </w:p>
          <w:p w14:paraId="7155CB72" w14:textId="48BE0D0D"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EndPr/>
              <w:sdtContent>
                <w:permStart w:id="96217126" w:edGrp="everyone"/>
                <w:r w:rsidR="002647B4" w:rsidRPr="0093672E">
                  <w:rPr>
                    <w:rStyle w:val="Mention"/>
                  </w:rPr>
                  <w:t>________________</w:t>
                </w:r>
                <w:permEnd w:id="96217126"/>
              </w:sdtContent>
            </w:sdt>
          </w:p>
          <w:p w14:paraId="036AD18C" w14:textId="13BFC843"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EndPr/>
              <w:sdtContent>
                <w:permStart w:id="824512894" w:edGrp="everyone"/>
                <w:r w:rsidR="002647B4" w:rsidRPr="0093672E">
                  <w:rPr>
                    <w:rStyle w:val="Mention"/>
                  </w:rPr>
                  <w:t>________________</w:t>
                </w:r>
                <w:permEnd w:id="824512894"/>
              </w:sdtContent>
            </w:sdt>
          </w:p>
          <w:p w14:paraId="33F5A886" w14:textId="4054B346" w:rsidR="00AC31D2" w:rsidRPr="0093672E" w:rsidRDefault="00AD458E" w:rsidP="00AC31D2">
            <w:r w:rsidRPr="0093672E">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EndPr/>
              <w:sdtContent>
                <w:permStart w:id="458952688" w:edGrp="everyone"/>
                <w:r w:rsidR="002647B4" w:rsidRPr="0093672E">
                  <w:rPr>
                    <w:rStyle w:val="Mention"/>
                  </w:rPr>
                  <w:t>________________</w:t>
                </w:r>
                <w:permEnd w:id="458952688"/>
              </w:sdtContent>
            </w:sdt>
          </w:p>
          <w:p w14:paraId="58ECCE27" w14:textId="6B8DF120" w:rsidR="00AC31D2" w:rsidRPr="0093672E" w:rsidRDefault="00AC31D2" w:rsidP="0051317E">
            <w:pPr>
              <w:jc w:val="left"/>
            </w:pPr>
            <w:r w:rsidRPr="0093672E">
              <w:t>Hôpital :</w:t>
            </w:r>
            <w:r w:rsidR="004A796E" w:rsidRPr="0093672E">
              <w:t xml:space="preserve"> </w:t>
            </w:r>
            <w:r w:rsidR="0051317E" w:rsidRPr="0093672E">
              <w:br/>
            </w:r>
            <w:permStart w:id="1450387960" w:edGrp="everyone"/>
            <w:sdt>
              <w:sdtPr>
                <w:id w:val="-1052834845"/>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450387960"/>
            <w:r w:rsidRPr="0093672E">
              <w:t>CHU</w:t>
            </w:r>
            <w:r w:rsidR="001026D2" w:rsidRPr="0093672E">
              <w:t xml:space="preserve"> </w:t>
            </w:r>
            <w:r w:rsidRPr="0093672E">
              <w:t xml:space="preserve"> </w:t>
            </w:r>
            <w:permStart w:id="1581468138" w:edGrp="everyone"/>
            <w:sdt>
              <w:sdtPr>
                <w:id w:val="1573310649"/>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581468138"/>
            <w:r w:rsidRPr="0093672E">
              <w:t>CHG</w:t>
            </w:r>
            <w:r w:rsidR="001026D2" w:rsidRPr="0093672E">
              <w:t xml:space="preserve"> </w:t>
            </w:r>
            <w:r w:rsidRPr="0093672E">
              <w:t xml:space="preserve"> </w:t>
            </w:r>
            <w:permStart w:id="1184641632" w:edGrp="everyone"/>
            <w:sdt>
              <w:sdtPr>
                <w:id w:val="174009009"/>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184641632"/>
            <w:r w:rsidRPr="0093672E">
              <w:t>CLCC</w:t>
            </w:r>
            <w:r w:rsidR="001026D2" w:rsidRPr="0093672E">
              <w:t xml:space="preserve"> </w:t>
            </w:r>
            <w:r w:rsidRPr="0093672E">
              <w:t xml:space="preserve"> </w:t>
            </w:r>
            <w:permStart w:id="101545304" w:edGrp="everyone"/>
            <w:sdt>
              <w:sdtPr>
                <w:id w:val="975727715"/>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01545304"/>
            <w:r w:rsidRPr="0093672E">
              <w:t>centre privé</w:t>
            </w:r>
          </w:p>
          <w:p w14:paraId="38AC38E6" w14:textId="77777777" w:rsidR="00ED0ACB" w:rsidRDefault="00FD4C0A" w:rsidP="00071509">
            <w:pPr>
              <w:jc w:val="left"/>
            </w:pPr>
            <w:r w:rsidRPr="0093672E">
              <w:t xml:space="preserve">Numéro FINESS : </w:t>
            </w:r>
            <w:sdt>
              <w:sdtPr>
                <w:id w:val="-870385010"/>
                <w:placeholder>
                  <w:docPart w:val="D43659D07EF54642A1B86B68848CC743"/>
                </w:placeholder>
                <w:showingPlcHdr/>
              </w:sdtPr>
              <w:sdtEndPr/>
              <w:sdtContent>
                <w:permStart w:id="1941977494" w:edGrp="everyone"/>
                <w:r w:rsidRPr="0093672E">
                  <w:rPr>
                    <w:rStyle w:val="Mention"/>
                  </w:rPr>
                  <w:t>________________</w:t>
                </w:r>
                <w:permEnd w:id="1941977494"/>
              </w:sdtContent>
            </w:sdt>
          </w:p>
          <w:p w14:paraId="74D8550B" w14:textId="78302190" w:rsidR="00AC31D2" w:rsidRPr="0093672E" w:rsidRDefault="00B22E4F" w:rsidP="005C43A2">
            <w:pPr>
              <w:jc w:val="left"/>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EndPr/>
              <w:sdtContent>
                <w:permStart w:id="2034052435" w:edGrp="everyone"/>
                <w:r w:rsidR="00F038E3" w:rsidRPr="0093672E">
                  <w:rPr>
                    <w:rStyle w:val="Mention"/>
                  </w:rPr>
                  <w:t>Numéro de téléphone.</w:t>
                </w:r>
                <w:permEnd w:id="2034052435"/>
              </w:sdtContent>
            </w:sdt>
            <w:r w:rsidR="00071509" w:rsidRPr="0093672E">
              <w:br/>
            </w:r>
            <w:r w:rsidR="00BA6151">
              <w:t>E</w:t>
            </w:r>
            <w:r w:rsidR="00AC31D2" w:rsidRPr="0093672E">
              <w:t>-mail</w:t>
            </w:r>
            <w:r w:rsidR="00E23737">
              <w:t xml:space="preserve"> </w:t>
            </w:r>
            <w:r w:rsidR="00AC31D2" w:rsidRPr="0093672E">
              <w:t>:</w:t>
            </w:r>
            <w:r w:rsidR="00E956AF" w:rsidRPr="0093672E">
              <w:t xml:space="preserve"> </w:t>
            </w:r>
            <w:sdt>
              <w:sdtPr>
                <w:id w:val="-692458384"/>
                <w:placeholder>
                  <w:docPart w:val="C142AE49C4B941169E9A29FCFAD9E949"/>
                </w:placeholder>
                <w:showingPlcHdr/>
              </w:sdtPr>
              <w:sdtEndPr/>
              <w:sdtContent>
                <w:permStart w:id="1837641866" w:edGrp="everyone"/>
                <w:r w:rsidR="00E956AF" w:rsidRPr="0093672E">
                  <w:rPr>
                    <w:rStyle w:val="Mention"/>
                  </w:rPr>
                  <w:t>xxx@domaine.com</w:t>
                </w:r>
                <w:permEnd w:id="1837641866"/>
              </w:sdtContent>
            </w:sdt>
          </w:p>
          <w:p w14:paraId="2A437F08" w14:textId="2C2D4022"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EndPr/>
              <w:sdtContent>
                <w:permStart w:id="1567430472" w:edGrp="everyone"/>
                <w:r w:rsidR="00FE334B" w:rsidRPr="0093672E">
                  <w:rPr>
                    <w:rStyle w:val="Mention"/>
                  </w:rPr>
                  <w:t>_ _/_ _/_ _ _ _</w:t>
                </w:r>
                <w:permEnd w:id="1567430472"/>
              </w:sdtContent>
            </w:sdt>
          </w:p>
          <w:p w14:paraId="11C83855" w14:textId="3FDA77C8" w:rsidR="003A0DB2" w:rsidRPr="0093672E" w:rsidRDefault="00AC31D2" w:rsidP="00AC31D2">
            <w:r w:rsidRPr="0093672E">
              <w:t xml:space="preserve">Cachet et signature du </w:t>
            </w:r>
            <w:r w:rsidR="00B92877">
              <w:t>m</w:t>
            </w:r>
            <w:r w:rsidR="00B92877" w:rsidRPr="0093672E">
              <w:t>édecin </w:t>
            </w:r>
            <w:r w:rsidRPr="0093672E">
              <w:t>:</w:t>
            </w:r>
          </w:p>
          <w:p w14:paraId="3367A29F" w14:textId="77777777" w:rsidR="003A0DB2" w:rsidRPr="0093672E" w:rsidRDefault="003A0DB2" w:rsidP="00AC31D2">
            <w:permStart w:id="804403945" w:edGrp="everyone"/>
          </w:p>
          <w:permEnd w:id="804403945"/>
          <w:p w14:paraId="3B53019C" w14:textId="4E2D1ABD" w:rsidR="00216893" w:rsidRPr="0093672E" w:rsidRDefault="00216893" w:rsidP="00AC31D2"/>
        </w:tc>
        <w:tc>
          <w:tcPr>
            <w:tcW w:w="2463" w:type="pct"/>
          </w:tcPr>
          <w:p w14:paraId="7A719004" w14:textId="612E0EA1" w:rsidR="00AC31D2" w:rsidRPr="0093672E" w:rsidRDefault="004A796E" w:rsidP="001E20A0">
            <w:pPr>
              <w:jc w:val="left"/>
              <w:rPr>
                <w:rStyle w:val="lev"/>
              </w:rPr>
            </w:pPr>
            <w:r w:rsidRPr="0093672E">
              <w:rPr>
                <w:rStyle w:val="lev"/>
              </w:rPr>
              <w:t>Pharmacien</w:t>
            </w:r>
          </w:p>
          <w:p w14:paraId="71AEF232" w14:textId="3B320BB3"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EndPr/>
              <w:sdtContent>
                <w:permStart w:id="1299016055" w:edGrp="everyone"/>
                <w:r w:rsidR="002647B4" w:rsidRPr="0093672E">
                  <w:rPr>
                    <w:rStyle w:val="Mention"/>
                  </w:rPr>
                  <w:t>________________</w:t>
                </w:r>
                <w:permEnd w:id="1299016055"/>
              </w:sdtContent>
            </w:sdt>
          </w:p>
          <w:p w14:paraId="05C5E9F0" w14:textId="6C742049"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EndPr/>
              <w:sdtContent>
                <w:permStart w:id="626858413" w:edGrp="everyone"/>
                <w:r w:rsidR="009345FE" w:rsidRPr="0093672E">
                  <w:rPr>
                    <w:rStyle w:val="Mention"/>
                  </w:rPr>
                  <w:t>________________</w:t>
                </w:r>
                <w:permEnd w:id="626858413"/>
              </w:sdtContent>
            </w:sdt>
          </w:p>
          <w:p w14:paraId="51C683AA" w14:textId="77777777" w:rsidR="00FD0054" w:rsidRPr="0093672E" w:rsidRDefault="00FD0054" w:rsidP="001E20A0">
            <w:pPr>
              <w:jc w:val="left"/>
            </w:pPr>
          </w:p>
          <w:p w14:paraId="72611142" w14:textId="0B545866" w:rsidR="00AC31D2" w:rsidRPr="0093672E" w:rsidRDefault="00AC31D2" w:rsidP="001E20A0">
            <w:pPr>
              <w:jc w:val="left"/>
            </w:pPr>
            <w:r w:rsidRPr="0093672E">
              <w:t>Hôpital :</w:t>
            </w:r>
            <w:r w:rsidR="0051317E" w:rsidRPr="0093672E">
              <w:br/>
            </w:r>
            <w:permStart w:id="1368398524" w:edGrp="everyone"/>
            <w:sdt>
              <w:sdtPr>
                <w:id w:val="-104576489"/>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368398524"/>
            <w:r w:rsidRPr="0093672E">
              <w:t>CHU</w:t>
            </w:r>
            <w:r w:rsidR="001026D2" w:rsidRPr="0093672E">
              <w:t xml:space="preserve"> </w:t>
            </w:r>
            <w:r w:rsidRPr="0093672E">
              <w:t xml:space="preserve"> </w:t>
            </w:r>
            <w:permStart w:id="457792611" w:edGrp="everyone"/>
            <w:sdt>
              <w:sdtPr>
                <w:id w:val="-1547677261"/>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457792611"/>
            <w:r w:rsidRPr="0093672E">
              <w:t>CHG</w:t>
            </w:r>
            <w:r w:rsidR="001026D2" w:rsidRPr="0093672E">
              <w:t xml:space="preserve"> </w:t>
            </w:r>
            <w:r w:rsidRPr="0093672E">
              <w:t xml:space="preserve"> </w:t>
            </w:r>
            <w:permStart w:id="1207961488" w:edGrp="everyone"/>
            <w:sdt>
              <w:sdtPr>
                <w:id w:val="1705836641"/>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permEnd w:id="1207961488"/>
            <w:r w:rsidRPr="0093672E">
              <w:t xml:space="preserve"> CLCC</w:t>
            </w:r>
            <w:r w:rsidR="001026D2" w:rsidRPr="0093672E">
              <w:t xml:space="preserve"> </w:t>
            </w:r>
            <w:r w:rsidRPr="0093672E">
              <w:t xml:space="preserve"> </w:t>
            </w:r>
            <w:permStart w:id="1726684013" w:edGrp="everyone"/>
            <w:sdt>
              <w:sdtPr>
                <w:id w:val="-1633636362"/>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726684013"/>
            <w:r w:rsidRPr="0093672E">
              <w:t>centre privé</w:t>
            </w:r>
          </w:p>
          <w:p w14:paraId="3DCFF967" w14:textId="3E1556A4" w:rsidR="00FD4C0A" w:rsidRPr="0093672E" w:rsidRDefault="00FD4C0A" w:rsidP="001B2C88">
            <w:r w:rsidRPr="0093672E">
              <w:t xml:space="preserve">Numéro FINESS : </w:t>
            </w:r>
            <w:sdt>
              <w:sdtPr>
                <w:id w:val="-1287962067"/>
                <w:placeholder>
                  <w:docPart w:val="1888E7983CC64005886F814DD2C62288"/>
                </w:placeholder>
                <w:showingPlcHdr/>
              </w:sdtPr>
              <w:sdtEndPr/>
              <w:sdtContent>
                <w:permStart w:id="1680615672" w:edGrp="everyone"/>
                <w:r w:rsidRPr="0093672E">
                  <w:rPr>
                    <w:rStyle w:val="Mention"/>
                  </w:rPr>
                  <w:t>________________</w:t>
                </w:r>
                <w:permEnd w:id="1680615672"/>
              </w:sdtContent>
            </w:sdt>
          </w:p>
          <w:p w14:paraId="4F889871" w14:textId="4D42E2FB" w:rsidR="00AC31D2" w:rsidRPr="0093672E" w:rsidRDefault="00AC31D2" w:rsidP="001E20A0">
            <w:pPr>
              <w:jc w:val="left"/>
            </w:pPr>
            <w:r w:rsidRPr="0093672E">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EndPr/>
              <w:sdtContent>
                <w:permStart w:id="1533950201" w:edGrp="everyone"/>
                <w:r w:rsidR="00F038E3" w:rsidRPr="0093672E">
                  <w:rPr>
                    <w:rStyle w:val="Mention"/>
                  </w:rPr>
                  <w:t>Numéro de téléphone.</w:t>
                </w:r>
                <w:permEnd w:id="1533950201"/>
              </w:sdtContent>
            </w:sdt>
            <w:r w:rsidR="00071509" w:rsidRPr="0093672E">
              <w:br/>
            </w:r>
            <w:r w:rsidR="00B92877">
              <w:t>E</w:t>
            </w:r>
            <w:r w:rsidRPr="0093672E">
              <w:t>-mail</w:t>
            </w:r>
            <w:r w:rsidR="00E23737">
              <w:t xml:space="preserve"> </w:t>
            </w:r>
            <w:r w:rsidRPr="0093672E">
              <w:t>:</w:t>
            </w:r>
            <w:r w:rsidR="00E956AF" w:rsidRPr="0093672E">
              <w:t xml:space="preserve"> </w:t>
            </w:r>
            <w:sdt>
              <w:sdtPr>
                <w:id w:val="1206530566"/>
                <w:placeholder>
                  <w:docPart w:val="8941CAA76BD145F28A77CFA6FE3903BE"/>
                </w:placeholder>
                <w:showingPlcHdr/>
              </w:sdtPr>
              <w:sdtEndPr/>
              <w:sdtContent>
                <w:permStart w:id="151473613" w:edGrp="everyone"/>
                <w:r w:rsidR="00E956AF" w:rsidRPr="0093672E">
                  <w:rPr>
                    <w:rStyle w:val="Mention"/>
                  </w:rPr>
                  <w:t>xxx@domaine.com</w:t>
                </w:r>
                <w:permEnd w:id="151473613"/>
              </w:sdtContent>
            </w:sdt>
          </w:p>
          <w:p w14:paraId="464D05AF" w14:textId="74821060"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EndPr/>
              <w:sdtContent>
                <w:permStart w:id="1852471099" w:edGrp="everyone"/>
                <w:r w:rsidR="00FE334B" w:rsidRPr="0093672E">
                  <w:rPr>
                    <w:rStyle w:val="Mention"/>
                  </w:rPr>
                  <w:t>_ _/_ _/_ _ _ _</w:t>
                </w:r>
                <w:permEnd w:id="1852471099"/>
              </w:sdtContent>
            </w:sdt>
          </w:p>
          <w:p w14:paraId="674CE382" w14:textId="77777777" w:rsidR="00AC31D2" w:rsidRDefault="00AC31D2" w:rsidP="001E20A0">
            <w:pPr>
              <w:jc w:val="left"/>
            </w:pPr>
            <w:r w:rsidRPr="0093672E">
              <w:t xml:space="preserve">Cachet et signature du </w:t>
            </w:r>
            <w:r w:rsidR="00B92877">
              <w:t>p</w:t>
            </w:r>
            <w:r w:rsidR="00B92877" w:rsidRPr="0093672E">
              <w:t>harmacien </w:t>
            </w:r>
            <w:r w:rsidRPr="0093672E">
              <w:t>:</w:t>
            </w:r>
          </w:p>
          <w:p w14:paraId="11A90CE5" w14:textId="7FDDA6EB" w:rsidR="0068344B" w:rsidRPr="0093672E" w:rsidRDefault="0068344B" w:rsidP="001E20A0">
            <w:pPr>
              <w:jc w:val="left"/>
            </w:pPr>
            <w:permStart w:id="35326912" w:edGrp="everyone"/>
            <w:r>
              <w:t xml:space="preserve"> </w:t>
            </w:r>
            <w:permEnd w:id="35326912"/>
          </w:p>
        </w:tc>
      </w:tr>
    </w:tbl>
    <w:tbl>
      <w:tblPr>
        <w:tblStyle w:val="Grilledutableau"/>
        <w:tblW w:w="5000" w:type="pct"/>
        <w:tblLook w:val="04A0" w:firstRow="1" w:lastRow="0" w:firstColumn="1" w:lastColumn="0" w:noHBand="0" w:noVBand="1"/>
      </w:tblPr>
      <w:tblGrid>
        <w:gridCol w:w="9628"/>
      </w:tblGrid>
      <w:tr w:rsidR="009C36F6" w:rsidRPr="0093672E" w14:paraId="40B8B11F" w14:textId="77777777" w:rsidTr="00A87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02470CA" w14:textId="3F603FB5" w:rsidR="009C36F6" w:rsidRPr="0093672E" w:rsidRDefault="009C36F6" w:rsidP="009C36F6">
            <w:pPr>
              <w:pStyle w:val="Titredenote"/>
            </w:pPr>
            <w:bookmarkStart w:id="24" w:name="Suivi_traitement_2"/>
            <w:r w:rsidRPr="0093672E">
              <w:lastRenderedPageBreak/>
              <w:t>Fiche de suivi</w:t>
            </w:r>
            <w:r w:rsidR="00AD22EE" w:rsidRPr="0093672E">
              <w:t xml:space="preserve"> de traitement</w:t>
            </w:r>
            <w:bookmarkEnd w:id="24"/>
            <w:r w:rsidR="00AD22EE" w:rsidRPr="0093672E">
              <w:t> </w:t>
            </w:r>
          </w:p>
          <w:p w14:paraId="2107C675" w14:textId="77777777" w:rsidR="009C36F6" w:rsidRPr="0093672E" w:rsidRDefault="009C36F6" w:rsidP="009C36F6">
            <w:pPr>
              <w:pStyle w:val="Normalcentr"/>
            </w:pPr>
            <w:r w:rsidRPr="0093672E">
              <w:t>(Visites après la première administration)</w:t>
            </w:r>
          </w:p>
          <w:p w14:paraId="23244004" w14:textId="11B6E7E3" w:rsidR="009C36F6" w:rsidRPr="0093672E" w:rsidRDefault="009C36F6" w:rsidP="009C36F6">
            <w:pPr>
              <w:pStyle w:val="Normalcentr"/>
              <w:rPr>
                <w:rStyle w:val="Grasitalique"/>
              </w:rPr>
            </w:pPr>
            <w:r w:rsidRPr="0093672E">
              <w:rPr>
                <w:rStyle w:val="Grasitalique"/>
              </w:rPr>
              <w:t>À remplir par le prescripteur/pharmacien</w:t>
            </w:r>
          </w:p>
        </w:tc>
      </w:tr>
    </w:tbl>
    <w:p w14:paraId="216ACE05" w14:textId="77777777" w:rsidR="001F24D4" w:rsidRPr="0093672E" w:rsidRDefault="001F24D4" w:rsidP="001F24D4">
      <w:pPr>
        <w:pStyle w:val="Petit"/>
      </w:pPr>
    </w:p>
    <w:p w14:paraId="2CCB7334" w14:textId="2C297330" w:rsidR="00F0458D" w:rsidRPr="0093672E" w:rsidRDefault="00F0458D" w:rsidP="00F0458D">
      <w:pPr>
        <w:pStyle w:val="Paragraphedexplications"/>
      </w:pPr>
      <w:r w:rsidRPr="0093672E">
        <w:t>Pour rappel, la collecte des données continue après l’arrêt de traitement jusqu’à la fin de l’accès précoce</w:t>
      </w:r>
    </w:p>
    <w:p w14:paraId="6E537BD8" w14:textId="31698DD6" w:rsidR="00034F53" w:rsidRPr="0093672E" w:rsidRDefault="00AC31D2" w:rsidP="00034F53">
      <w:pPr>
        <w:jc w:val="right"/>
      </w:pPr>
      <w:r w:rsidRPr="0093672E">
        <w:t xml:space="preserve">Date de la visite : </w:t>
      </w:r>
      <w:permStart w:id="1101945946" w:edGrp="everyone"/>
      <w:sdt>
        <w:sdtPr>
          <w:id w:val="446976257"/>
          <w:placeholder>
            <w:docPart w:val="C71D8D11FCA248A4B74746A56C77F223"/>
          </w:placeholder>
          <w:showingPlcHdr/>
          <w:date>
            <w:dateFormat w:val="dd/MM/yyyy"/>
            <w:lid w:val="fr-FR"/>
            <w:storeMappedDataAs w:val="dateTime"/>
            <w:calendar w:val="gregorian"/>
          </w:date>
        </w:sdtPr>
        <w:sdtEndPr/>
        <w:sdtContent>
          <w:r w:rsidR="00FE334B" w:rsidRPr="0093672E">
            <w:rPr>
              <w:rStyle w:val="Mention"/>
            </w:rPr>
            <w:t>_ _/_ _/_ _ _ _</w:t>
          </w:r>
        </w:sdtContent>
      </w:sdt>
    </w:p>
    <w:permEnd w:id="1101945946"/>
    <w:p w14:paraId="1873D346" w14:textId="0E5771D4" w:rsidR="00034F53" w:rsidRPr="0093672E" w:rsidRDefault="00412D0C" w:rsidP="00034F53">
      <w:r w:rsidRPr="0093672E">
        <w:t>Visite</w:t>
      </w:r>
      <w:r w:rsidR="00A9398B" w:rsidRPr="0093672E">
        <w:t xml:space="preserve"> de suivi </w:t>
      </w:r>
      <w:r w:rsidR="00B20A93" w:rsidRPr="0093672E">
        <w:t>n</w:t>
      </w:r>
      <w:r w:rsidR="00B20A93" w:rsidRPr="00620875">
        <w:rPr>
          <w:vertAlign w:val="superscript"/>
        </w:rPr>
        <w:t>o</w:t>
      </w:r>
      <w:r w:rsidR="00267E1C" w:rsidRPr="0093672E">
        <w:t xml:space="preserve"> </w:t>
      </w:r>
      <w:permStart w:id="303119540" w:edGrp="everyone"/>
      <w:sdt>
        <w:sdtPr>
          <w:id w:val="-1080208594"/>
          <w:placeholder>
            <w:docPart w:val="A2EB9ABD222B42D7AC276930343C5E2F"/>
          </w:placeholder>
          <w:showingPlcHdr/>
        </w:sdtPr>
        <w:sdtEndPr/>
        <w:sdtContent>
          <w:r w:rsidR="00267E1C" w:rsidRPr="0093672E">
            <w:rPr>
              <w:rStyle w:val="Mention"/>
            </w:rPr>
            <w:t>à compléter</w:t>
          </w:r>
        </w:sdtContent>
      </w:sdt>
      <w:permEnd w:id="303119540"/>
    </w:p>
    <w:p w14:paraId="0C11B298" w14:textId="14884297" w:rsidR="00B9551D" w:rsidRPr="0093672E" w:rsidRDefault="00566885" w:rsidP="00034F53">
      <w:pPr>
        <w:pStyle w:val="Asupprimer"/>
      </w:pPr>
      <w:permStart w:id="1073636970" w:edGrp="everyone"/>
      <w:r w:rsidRPr="0093672E">
        <w:t>Proposer une</w:t>
      </w:r>
      <w:r w:rsidR="00586432" w:rsidRPr="0093672E">
        <w:t xml:space="preserve"> périodicité des fiches en fonction du calendrier des visites</w:t>
      </w:r>
      <w:r w:rsidR="00034F53" w:rsidRPr="0093672E">
        <w:t xml:space="preserve"> </w:t>
      </w:r>
      <w:r w:rsidR="00836219" w:rsidRPr="0093672E">
        <w:t xml:space="preserve">(exemples : </w:t>
      </w:r>
      <w:sdt>
        <w:sdtPr>
          <w:id w:val="-1804147675"/>
          <w14:checkbox>
            <w14:checked w14:val="1"/>
            <w14:checkedState w14:val="2612" w14:font="MS Gothic"/>
            <w14:uncheckedState w14:val="2610" w14:font="MS Gothic"/>
          </w14:checkbox>
        </w:sdtPr>
        <w:sdtEndPr/>
        <w:sdtContent>
          <w:r w:rsidR="002E6873" w:rsidRPr="0093672E">
            <w:rPr>
              <w:rFonts w:ascii="MS Gothic" w:eastAsia="MS Gothic" w:hAnsi="MS Gothic" w:hint="eastAsia"/>
            </w:rPr>
            <w:t>☒</w:t>
          </w:r>
        </w:sdtContent>
      </w:sdt>
      <w:r w:rsidR="00CA02E2" w:rsidRPr="0093672E">
        <w:rPr>
          <w:rFonts w:ascii="Wingdings" w:eastAsia="Wingdings" w:hAnsi="Wingdings" w:cs="Wingdings"/>
          <w:bCs/>
          <w:sz w:val="20"/>
          <w:lang w:eastAsia="en-GB"/>
        </w:rPr>
        <w:t xml:space="preserve"> </w:t>
      </w:r>
      <w:r w:rsidR="00B9551D" w:rsidRPr="0093672E">
        <w:rPr>
          <w:rFonts w:ascii="Wingdings" w:eastAsia="Wingdings" w:hAnsi="Wingdings" w:cs="Wingdings"/>
          <w:bCs/>
          <w:sz w:val="20"/>
          <w:lang w:eastAsia="en-GB"/>
        </w:rPr>
        <w:t xml:space="preserve"> </w:t>
      </w:r>
      <w:r w:rsidR="00B9551D" w:rsidRPr="0093672E">
        <w:rPr>
          <w:rFonts w:cs="Arial"/>
          <w:sz w:val="20"/>
        </w:rPr>
        <w:t xml:space="preserve">M1 </w:t>
      </w:r>
      <w:sdt>
        <w:sdtPr>
          <w:id w:val="-204488998"/>
          <w14:checkbox>
            <w14:checked w14:val="0"/>
            <w14:checkedState w14:val="2612" w14:font="MS Gothic"/>
            <w14:uncheckedState w14:val="2610" w14:font="MS Gothic"/>
          </w14:checkbox>
        </w:sdtPr>
        <w:sdtEndPr/>
        <w:sdtContent>
          <w:r w:rsidR="00CA02E2" w:rsidRPr="0093672E">
            <w:rPr>
              <w:rFonts w:ascii="MS Gothic" w:eastAsia="MS Gothic" w:hAnsi="MS Gothic" w:hint="eastAsia"/>
            </w:rPr>
            <w:t>☐</w:t>
          </w:r>
        </w:sdtContent>
      </w:sdt>
      <w:r w:rsidR="00B9551D" w:rsidRPr="0093672E">
        <w:rPr>
          <w:rFonts w:cs="Arial"/>
          <w:sz w:val="20"/>
        </w:rPr>
        <w:t xml:space="preserve"> M2 …</w:t>
      </w:r>
      <w:r w:rsidR="00CA02E2" w:rsidRPr="0093672E">
        <w:t xml:space="preserve"> </w:t>
      </w:r>
      <w:sdt>
        <w:sdtPr>
          <w:id w:val="1312214363"/>
          <w14:checkbox>
            <w14:checked w14:val="1"/>
            <w14:checkedState w14:val="2612" w14:font="MS Gothic"/>
            <w14:uncheckedState w14:val="2610" w14:font="MS Gothic"/>
          </w14:checkbox>
        </w:sdtPr>
        <w:sdtEndPr/>
        <w:sdtContent>
          <w:r w:rsidR="00586432" w:rsidRPr="0093672E">
            <w:rPr>
              <w:rFonts w:ascii="MS Gothic" w:eastAsia="MS Gothic" w:hAnsi="MS Gothic" w:hint="eastAsia"/>
            </w:rPr>
            <w:t>☒</w:t>
          </w:r>
        </w:sdtContent>
      </w:sdt>
      <w:r w:rsidR="00B9551D" w:rsidRPr="0093672E">
        <w:rPr>
          <w:rFonts w:cs="Arial"/>
          <w:sz w:val="20"/>
        </w:rPr>
        <w:t xml:space="preserve"> S1)</w:t>
      </w:r>
    </w:p>
    <w:permEnd w:id="1073636970"/>
    <w:p w14:paraId="1A4754BF" w14:textId="1DFD3688" w:rsidR="00AC31D2" w:rsidRPr="0093672E" w:rsidRDefault="00AC31D2" w:rsidP="00AC31D2"/>
    <w:p w14:paraId="3D8AF49C" w14:textId="211EC437" w:rsidR="00AC31D2" w:rsidRPr="0093672E" w:rsidRDefault="00850F43" w:rsidP="00850F43">
      <w:pPr>
        <w:pStyle w:val="Titre2"/>
        <w:numPr>
          <w:ilvl w:val="0"/>
          <w:numId w:val="0"/>
        </w:numPr>
        <w:ind w:left="360" w:hanging="360"/>
      </w:pPr>
      <w:r w:rsidRPr="0093672E">
        <w:t>Identification du patient</w:t>
      </w:r>
    </w:p>
    <w:p w14:paraId="1ED96543" w14:textId="4BB685F1" w:rsidR="00A07FD0" w:rsidRPr="0093672E" w:rsidRDefault="00AC31D2" w:rsidP="00AC31D2">
      <w:r w:rsidRPr="0093672E">
        <w:t xml:space="preserve">Nom du patient </w:t>
      </w:r>
      <w:r w:rsidRPr="0093672E">
        <w:rPr>
          <w:rStyle w:val="Accentuation"/>
        </w:rPr>
        <w:t>(3 premières lettres)</w:t>
      </w:r>
      <w:r w:rsidRPr="0093672E">
        <w:t xml:space="preserve"> :  </w:t>
      </w:r>
      <w:permStart w:id="78607370" w:edGrp="everyone"/>
      <w:sdt>
        <w:sdtPr>
          <w:id w:val="-1357492804"/>
          <w:placeholder>
            <w:docPart w:val="80D0775CE42C4452B99042B75E223C86"/>
          </w:placeholder>
          <w:showingPlcHdr/>
        </w:sdtPr>
        <w:sdtEndPr/>
        <w:sdtContent>
          <w:r w:rsidR="00A07FD0" w:rsidRPr="0093672E">
            <w:rPr>
              <w:rStyle w:val="Mention"/>
            </w:rPr>
            <w:t>| _ | _ | _ |</w:t>
          </w:r>
        </w:sdtContent>
      </w:sdt>
      <w:r w:rsidR="00A07FD0" w:rsidRPr="0093672E">
        <w:t xml:space="preserve"> </w:t>
      </w:r>
      <w:permEnd w:id="78607370"/>
      <w:r w:rsidRPr="0093672E">
        <w:t xml:space="preserve">Prénom </w:t>
      </w:r>
      <w:r w:rsidRPr="0093672E">
        <w:rPr>
          <w:rStyle w:val="Accentuation"/>
        </w:rPr>
        <w:t>(2 premières lettres)</w:t>
      </w:r>
      <w:r w:rsidRPr="0093672E">
        <w:t xml:space="preserve"> :</w:t>
      </w:r>
      <w:permStart w:id="1352956350" w:edGrp="everyone"/>
      <w:r w:rsidRPr="0093672E">
        <w:t xml:space="preserve"> </w:t>
      </w:r>
      <w:sdt>
        <w:sdtPr>
          <w:id w:val="1319149263"/>
          <w:placeholder>
            <w:docPart w:val="AFAF28B0388B4C1C9C64B926EC5C898B"/>
          </w:placeholder>
          <w:showingPlcHdr/>
        </w:sdtPr>
        <w:sdtEndPr/>
        <w:sdtContent>
          <w:r w:rsidR="00A07FD0" w:rsidRPr="0093672E">
            <w:rPr>
              <w:rStyle w:val="Mention"/>
            </w:rPr>
            <w:t>| _ | _ |</w:t>
          </w:r>
        </w:sdtContent>
      </w:sdt>
      <w:permEnd w:id="1352956350"/>
      <w:r w:rsidR="00D25BB7" w:rsidRPr="0093672E">
        <w:br/>
      </w:r>
      <w:permStart w:id="2105953037" w:edGrp="everyone"/>
      <w:r w:rsidR="00B20A93" w:rsidRPr="0093672E">
        <w:t>N</w:t>
      </w:r>
      <w:r w:rsidR="00B20A93" w:rsidRPr="009E1FDD">
        <w:rPr>
          <w:vertAlign w:val="superscript"/>
        </w:rPr>
        <w:t>o</w:t>
      </w:r>
      <w:r w:rsidR="00B20A93">
        <w:t> </w:t>
      </w:r>
      <w:r w:rsidRPr="0093672E">
        <w:t xml:space="preserve"> patient d’accès précoce (si attribution numéro, code alphanumérique ou code alphabétique par le laboratoire) : </w:t>
      </w:r>
      <w:sdt>
        <w:sdtPr>
          <w:id w:val="-1802383829"/>
          <w:placeholder>
            <w:docPart w:val="97A0F7B529004F4E812BCF084BEA884E"/>
          </w:placeholder>
          <w:showingPlcHdr/>
        </w:sdtPr>
        <w:sdtEndPr/>
        <w:sdtContent>
          <w:r w:rsidR="00A07FD0" w:rsidRPr="0093672E">
            <w:rPr>
              <w:rStyle w:val="Mention"/>
            </w:rPr>
            <w:t>| _ | _ | _ |</w:t>
          </w:r>
        </w:sdtContent>
      </w:sdt>
      <w:r w:rsidR="00A07FD0" w:rsidRPr="0093672E">
        <w:t xml:space="preserve"> </w:t>
      </w:r>
      <w:permEnd w:id="2105953037"/>
    </w:p>
    <w:p w14:paraId="5DF63B6A" w14:textId="77777777" w:rsidR="00A52C46" w:rsidRPr="0093672E" w:rsidRDefault="00A52C46" w:rsidP="00AC31D2"/>
    <w:p w14:paraId="44BCBCF7" w14:textId="090A815D" w:rsidR="00A52C46" w:rsidRPr="0093672E" w:rsidRDefault="00785FC6" w:rsidP="00785FC6">
      <w:pPr>
        <w:pStyle w:val="Titre2"/>
        <w:numPr>
          <w:ilvl w:val="0"/>
          <w:numId w:val="0"/>
        </w:numPr>
        <w:ind w:left="360" w:hanging="360"/>
      </w:pPr>
      <w:r w:rsidRPr="0093672E">
        <w:t>Conditions d’utilisation</w:t>
      </w:r>
    </w:p>
    <w:p w14:paraId="51B6C1A0" w14:textId="752AB3D6" w:rsidR="002C1901" w:rsidRPr="0093672E" w:rsidRDefault="002C1901" w:rsidP="002C1901">
      <w:r w:rsidRPr="0093672E">
        <w:t xml:space="preserve">Date </w:t>
      </w:r>
      <w:r>
        <w:t>de l’</w:t>
      </w:r>
      <w:r w:rsidRPr="0093672E">
        <w:t xml:space="preserve">administration : </w:t>
      </w:r>
      <w:permStart w:id="1767445010" w:edGrp="everyone"/>
      <w:sdt>
        <w:sdtPr>
          <w:id w:val="1717247134"/>
          <w:placeholder>
            <w:docPart w:val="A459B39A83C64BA89412D586EC7511F1"/>
          </w:placeholder>
          <w:showingPlcHdr/>
          <w:date>
            <w:dateFormat w:val="dd/MM/yyyy"/>
            <w:lid w:val="fr-FR"/>
            <w:storeMappedDataAs w:val="dateTime"/>
            <w:calendar w:val="gregorian"/>
          </w:date>
        </w:sdtPr>
        <w:sdtEndPr/>
        <w:sdtContent>
          <w:r w:rsidRPr="0093672E">
            <w:rPr>
              <w:rStyle w:val="Mention"/>
            </w:rPr>
            <w:t>_ _/_ _/_ _ _ _</w:t>
          </w:r>
        </w:sdtContent>
      </w:sdt>
      <w:permEnd w:id="1767445010"/>
    </w:p>
    <w:p w14:paraId="69319181" w14:textId="77777777" w:rsidR="00216893" w:rsidRPr="0093672E" w:rsidRDefault="00216893" w:rsidP="00216893"/>
    <w:p w14:paraId="4BC1873C" w14:textId="39C82F92" w:rsidR="00A52C46" w:rsidRDefault="00A52C46" w:rsidP="007D6CFA">
      <w:pPr>
        <w:pStyle w:val="Intertitre"/>
      </w:pPr>
      <w:r w:rsidRPr="0093672E">
        <w:t>Posologie et durée prescrite</w:t>
      </w:r>
    </w:p>
    <w:p w14:paraId="58FFFA22" w14:textId="3324D669" w:rsidR="00720070" w:rsidRPr="0093672E" w:rsidRDefault="00720070" w:rsidP="00720070">
      <w:pPr>
        <w:pStyle w:val="Paragraphedexplications"/>
      </w:pPr>
      <w:r w:rsidRPr="0093672E">
        <w:t>À ne compléter que si différent de la fiche d’initiation de traitement</w:t>
      </w:r>
      <w:r w:rsidR="008719E0">
        <w:t>.</w:t>
      </w:r>
    </w:p>
    <w:tbl>
      <w:tblPr>
        <w:tblStyle w:val="Grilledetableauclaire"/>
        <w:tblW w:w="0" w:type="auto"/>
        <w:tblLook w:val="0600" w:firstRow="0" w:lastRow="0" w:firstColumn="0" w:lastColumn="0" w:noHBand="1" w:noVBand="1"/>
      </w:tblPr>
      <w:tblGrid>
        <w:gridCol w:w="9608"/>
      </w:tblGrid>
      <w:tr w:rsidR="005F43EC" w:rsidRPr="0093672E" w14:paraId="59A0FCA5" w14:textId="77777777" w:rsidTr="00216893">
        <w:tc>
          <w:tcPr>
            <w:tcW w:w="9608" w:type="dxa"/>
          </w:tcPr>
          <w:permStart w:id="1031165832" w:edGrp="everyone" w:displacedByCustomXml="next"/>
          <w:sdt>
            <w:sdtPr>
              <w:id w:val="306598322"/>
              <w:placeholder>
                <w:docPart w:val="49D34BFA935A426BB941CE243203704E"/>
              </w:placeholder>
              <w:temporary/>
              <w:showingPlcHdr/>
            </w:sdtPr>
            <w:sdtEndPr/>
            <w:sdtContent>
              <w:p w14:paraId="5F18E89F" w14:textId="448E2FC2" w:rsidR="005F43EC" w:rsidRPr="0093672E" w:rsidRDefault="00216893" w:rsidP="00216893">
                <w:r w:rsidRPr="0093672E">
                  <w:rPr>
                    <w:rStyle w:val="Mention"/>
                  </w:rPr>
                  <w:t>Proposer des phrases types résumant la posologie envisagée avec dose, la voie d’administration, la durée de traitement (si pertinent) et la fréquence d’administration.</w:t>
                </w:r>
              </w:p>
            </w:sdtContent>
          </w:sdt>
        </w:tc>
      </w:tr>
      <w:permEnd w:id="1031165832"/>
    </w:tbl>
    <w:p w14:paraId="405D2F0F" w14:textId="77777777" w:rsidR="00EA64DC" w:rsidRPr="0093672E" w:rsidRDefault="00EA64DC" w:rsidP="00022510"/>
    <w:p w14:paraId="051310E3" w14:textId="56A7D2AB" w:rsidR="000B776A" w:rsidRPr="0093672E" w:rsidRDefault="00216893" w:rsidP="000B776A">
      <w:pPr>
        <w:pStyle w:val="Intertitre"/>
      </w:pPr>
      <w:r w:rsidRPr="0093672E">
        <w:t xml:space="preserve">Traitements concomitants et/ou soins de support </w:t>
      </w:r>
    </w:p>
    <w:p w14:paraId="7F49CB60" w14:textId="5A1D5A7A" w:rsidR="00425486" w:rsidRPr="0093672E" w:rsidRDefault="00A14B2B" w:rsidP="00425486">
      <w:pPr>
        <w:pStyle w:val="Paragraphedexplications"/>
      </w:pPr>
      <w:r w:rsidRPr="0093672E">
        <w:t>À</w:t>
      </w:r>
      <w:r w:rsidR="00425486" w:rsidRPr="0093672E">
        <w:t xml:space="preserve"> ne compléter que si différent de la fiche d’initiation de traitement</w:t>
      </w:r>
      <w:r w:rsidR="008719E0">
        <w:t>.</w:t>
      </w:r>
    </w:p>
    <w:tbl>
      <w:tblPr>
        <w:tblStyle w:val="Grilledetableauclaire"/>
        <w:tblW w:w="0" w:type="auto"/>
        <w:tblLook w:val="0600" w:firstRow="0" w:lastRow="0" w:firstColumn="0" w:lastColumn="0" w:noHBand="1" w:noVBand="1"/>
      </w:tblPr>
      <w:tblGrid>
        <w:gridCol w:w="9608"/>
      </w:tblGrid>
      <w:tr w:rsidR="00A37F88" w:rsidRPr="0093672E" w14:paraId="5B1D74CD" w14:textId="77777777" w:rsidTr="00A37F88">
        <w:tc>
          <w:tcPr>
            <w:tcW w:w="9628" w:type="dxa"/>
          </w:tcPr>
          <w:permStart w:id="916065391" w:edGrp="everyone"/>
          <w:p w14:paraId="66E4304A" w14:textId="4729D060" w:rsidR="00A37F88" w:rsidRPr="0093672E" w:rsidRDefault="00406BDC" w:rsidP="00A37F88">
            <w:sdt>
              <w:sdtPr>
                <w:rPr>
                  <w:rStyle w:val="Mention"/>
                </w:rPr>
                <w:id w:val="-1145052666"/>
                <w:placeholder>
                  <w:docPart w:val="0CE6AC0D3C064E38A86799852A8EA119"/>
                </w:placeholder>
                <w:temporary/>
                <w:showingPlcHdr/>
              </w:sdtPr>
              <w:sdtEndPr>
                <w:rPr>
                  <w:rStyle w:val="Mention"/>
                </w:rPr>
              </w:sdtEndPr>
              <w:sdtContent>
                <w:r w:rsidR="00A37F88" w:rsidRPr="0093672E">
                  <w:rPr>
                    <w:rStyle w:val="Mention"/>
                  </w:rPr>
                  <w:t xml:space="preserve">Proposer des phrases types résumant les traitements concomitants (y compris les soins de support) indispensables à l’éligibilité à </w:t>
                </w:r>
                <w:r w:rsidR="000C3348">
                  <w:rPr>
                    <w:rStyle w:val="Mention"/>
                  </w:rPr>
                  <w:t>l’accès précoce</w:t>
                </w:r>
                <w:r w:rsidR="00D64A6B">
                  <w:rPr>
                    <w:rStyle w:val="Mention"/>
                  </w:rPr>
                  <w:t xml:space="preserve"> si pertinent</w:t>
                </w:r>
                <w:r w:rsidR="00A37F88" w:rsidRPr="0093672E">
                  <w:rPr>
                    <w:rStyle w:val="Mention"/>
                  </w:rPr>
                  <w:t xml:space="preserve">. Préciser également tous les traitements associés et/ou soins de support qui peuvent impacter le médicament </w:t>
                </w:r>
                <w:r w:rsidR="009A79BF">
                  <w:rPr>
                    <w:rStyle w:val="Mention"/>
                  </w:rPr>
                  <w:t>disponible dans le cadre d’une autorisation d’</w:t>
                </w:r>
                <w:r w:rsidR="000C3348">
                  <w:rPr>
                    <w:rStyle w:val="Mention"/>
                  </w:rPr>
                  <w:t>accès précoce</w:t>
                </w:r>
                <w:r w:rsidR="00A37F88" w:rsidRPr="0093672E">
                  <w:rPr>
                    <w:rStyle w:val="Mention"/>
                  </w:rPr>
                  <w:t> : même indication, même cible thérapeutique, activité synergique, interaction médicamenteuse...</w:t>
                </w:r>
              </w:sdtContent>
            </w:sdt>
          </w:p>
        </w:tc>
      </w:tr>
      <w:permEnd w:id="916065391"/>
    </w:tbl>
    <w:p w14:paraId="6198F8D0" w14:textId="77777777" w:rsidR="00216893" w:rsidRPr="0093672E" w:rsidRDefault="00216893" w:rsidP="00216893"/>
    <w:p w14:paraId="66CDCAD2" w14:textId="1DB522B9" w:rsidR="00A52C46" w:rsidRPr="0093672E" w:rsidRDefault="00A52C46" w:rsidP="00A1622C">
      <w:pPr>
        <w:pStyle w:val="Intertitre"/>
        <w:tabs>
          <w:tab w:val="left" w:pos="7230"/>
        </w:tabs>
      </w:pPr>
      <w:r w:rsidRPr="0093672E">
        <w:t>Interruption/arrêt temporaire de traitement ou modification de posologie</w:t>
      </w:r>
      <w:r w:rsidR="004F6EEB" w:rsidRPr="0093672E">
        <w:tab/>
      </w:r>
      <w:r w:rsidR="00A1622C" w:rsidRPr="0093672E">
        <w:t xml:space="preserve">  </w:t>
      </w:r>
      <w:permStart w:id="498557875" w:edGrp="everyone"/>
      <w:r w:rsidR="00A1622C" w:rsidRPr="0093672E">
        <w:t xml:space="preserve"> </w:t>
      </w:r>
      <w:r w:rsidR="004F6EEB" w:rsidRPr="0093672E">
        <w:rPr>
          <w:rStyle w:val="lev"/>
        </w:rPr>
        <w:t xml:space="preserve"> </w:t>
      </w:r>
      <w:r w:rsidRPr="0093672E">
        <w:rPr>
          <w:rStyle w:val="lev"/>
          <w:rFonts w:ascii="Segoe UI Symbol" w:hAnsi="Segoe UI Symbol" w:cs="Segoe UI Symbol"/>
        </w:rPr>
        <w:t>☐</w:t>
      </w:r>
      <w:permEnd w:id="498557875"/>
      <w:r w:rsidRPr="0093672E">
        <w:rPr>
          <w:rStyle w:val="lev"/>
        </w:rPr>
        <w:t xml:space="preserve"> Oui</w:t>
      </w:r>
      <w:r w:rsidR="003A1BF1" w:rsidRPr="0093672E">
        <w:rPr>
          <w:rStyle w:val="lev"/>
        </w:rPr>
        <w:tab/>
      </w:r>
      <w:permStart w:id="539967659" w:edGrp="everyone"/>
      <w:r w:rsidRPr="0093672E">
        <w:rPr>
          <w:rStyle w:val="lev"/>
        </w:rPr>
        <w:t xml:space="preserve"> </w:t>
      </w:r>
      <w:r w:rsidRPr="0093672E">
        <w:rPr>
          <w:rStyle w:val="lev"/>
          <w:rFonts w:ascii="Segoe UI Symbol" w:hAnsi="Segoe UI Symbol" w:cs="Segoe UI Symbol"/>
        </w:rPr>
        <w:t>☐</w:t>
      </w:r>
      <w:r w:rsidRPr="0093672E">
        <w:rPr>
          <w:rStyle w:val="lev"/>
        </w:rPr>
        <w:t xml:space="preserve"> </w:t>
      </w:r>
      <w:permEnd w:id="539967659"/>
      <w:r w:rsidRPr="0093672E">
        <w:rPr>
          <w:rStyle w:val="lev"/>
        </w:rPr>
        <w:t>Non </w:t>
      </w:r>
    </w:p>
    <w:p w14:paraId="4848F683" w14:textId="04E18676" w:rsidR="005F43EC" w:rsidRPr="0093672E" w:rsidRDefault="00A52C46" w:rsidP="00CA77A3">
      <w:pPr>
        <w:pStyle w:val="Paragraphedexplications"/>
      </w:pPr>
      <w:r w:rsidRPr="0093672E">
        <w:t>Si oui, préciser les raisons :</w:t>
      </w:r>
    </w:p>
    <w:tbl>
      <w:tblPr>
        <w:tblStyle w:val="Grilledetableauclaire"/>
        <w:tblW w:w="0" w:type="auto"/>
        <w:tblLook w:val="0600" w:firstRow="0" w:lastRow="0" w:firstColumn="0" w:lastColumn="0" w:noHBand="1" w:noVBand="1"/>
      </w:tblPr>
      <w:tblGrid>
        <w:gridCol w:w="9608"/>
      </w:tblGrid>
      <w:tr w:rsidR="005F43EC" w:rsidRPr="0093672E" w14:paraId="6EDCDC1C" w14:textId="77777777" w:rsidTr="00216893">
        <w:tc>
          <w:tcPr>
            <w:tcW w:w="9608" w:type="dxa"/>
          </w:tcPr>
          <w:permStart w:id="225518333" w:edGrp="everyone" w:displacedByCustomXml="next"/>
          <w:sdt>
            <w:sdtPr>
              <w:rPr>
                <w:rFonts w:ascii="Arial Nova Cond" w:hAnsi="Arial Nova Cond"/>
                <w:color w:val="808080" w:themeColor="background1" w:themeShade="80"/>
              </w:rPr>
              <w:id w:val="-791978870"/>
              <w:placeholder>
                <w:docPart w:val="0E6C9AA2B5B84B70B21F7ED672CCF622"/>
              </w:placeholder>
              <w:temporary/>
              <w:showingPlcHdr/>
            </w:sdtPr>
            <w:sdtEndPr/>
            <w:sdtContent>
              <w:p w14:paraId="22F35D25" w14:textId="77777777" w:rsidR="00182A16" w:rsidRPr="0093672E" w:rsidRDefault="00216893" w:rsidP="00216893">
                <w:pPr>
                  <w:rPr>
                    <w:rStyle w:val="Mention"/>
                  </w:rPr>
                </w:pPr>
                <w:r w:rsidRPr="0093672E">
                  <w:rPr>
                    <w:rStyle w:val="Mention"/>
                  </w:rPr>
                  <w:t>Proposition de phrases types pour rapporter les motifs et dates des éventuelles interruptions de traitement ou modifications de posologie.</w:t>
                </w:r>
              </w:p>
              <w:p w14:paraId="6D49115B" w14:textId="77777777" w:rsidR="00513992" w:rsidRPr="0093672E" w:rsidRDefault="00182A16" w:rsidP="00182A16">
                <w:pPr>
                  <w:rPr>
                    <w:rStyle w:val="Mention"/>
                  </w:rPr>
                </w:pPr>
                <w:r w:rsidRPr="0093672E">
                  <w:rPr>
                    <w:rStyle w:val="Mention"/>
                  </w:rPr>
                  <w:t>Si un arrêt définitif du traitement a eu lieu, faire un renvoi vers la fiche d’arrêt de traitement</w:t>
                </w:r>
                <w:r w:rsidR="00216893" w:rsidRPr="0093672E">
                  <w:rPr>
                    <w:rStyle w:val="Mention"/>
                  </w:rPr>
                  <w:t xml:space="preserve"> </w:t>
                </w:r>
              </w:p>
              <w:p w14:paraId="3225CAAB" w14:textId="272BC3C0" w:rsidR="005F43EC" w:rsidRPr="0093672E" w:rsidRDefault="00513992" w:rsidP="00182A16">
                <w:pPr>
                  <w:rPr>
                    <w:rFonts w:ascii="Arial Nova Cond" w:hAnsi="Arial Nova Cond"/>
                    <w:color w:val="808080" w:themeColor="background1" w:themeShade="80"/>
                  </w:rPr>
                </w:pPr>
                <w:r w:rsidRPr="0093672E">
                  <w:rPr>
                    <w:rFonts w:ascii="Arial Nova Cond" w:hAnsi="Arial Nova Cond"/>
                    <w:color w:val="808080" w:themeColor="background1" w:themeShade="80"/>
                  </w:rPr>
                  <w:lastRenderedPageBreak/>
                  <w:t>Faire un renvoi à la fiche de déclaration des effets indésirables</w:t>
                </w:r>
                <w:r w:rsidRPr="001D2966">
                  <w:rPr>
                    <w:rStyle w:val="Textedelespacerserv"/>
                  </w:rPr>
                  <w:t>.</w:t>
                </w:r>
              </w:p>
            </w:sdtContent>
          </w:sdt>
        </w:tc>
      </w:tr>
      <w:permEnd w:id="225518333"/>
    </w:tbl>
    <w:p w14:paraId="31BB5D17" w14:textId="77777777" w:rsidR="00690512" w:rsidRDefault="00690512" w:rsidP="00AF7D57">
      <w:pPr>
        <w:pStyle w:val="Titre2"/>
        <w:numPr>
          <w:ilvl w:val="0"/>
          <w:numId w:val="0"/>
        </w:numPr>
        <w:ind w:left="360" w:hanging="360"/>
      </w:pPr>
    </w:p>
    <w:p w14:paraId="6EE0043F" w14:textId="55C2EAED" w:rsidR="00AC31D2" w:rsidRPr="0093672E" w:rsidRDefault="00AF7D57" w:rsidP="00AF7D57">
      <w:pPr>
        <w:pStyle w:val="Titre2"/>
        <w:numPr>
          <w:ilvl w:val="0"/>
          <w:numId w:val="0"/>
        </w:numPr>
        <w:ind w:left="360" w:hanging="360"/>
      </w:pPr>
      <w:r w:rsidRPr="0093672E">
        <w:t>Évaluation de l’effet du traitement par</w:t>
      </w:r>
      <w:permStart w:id="1393048835" w:edGrp="everyone"/>
      <w:r w:rsidRPr="0093672E">
        <w:t xml:space="preserve"> </w:t>
      </w:r>
      <w:sdt>
        <w:sdtPr>
          <w:alias w:val="Nom du médicament"/>
          <w:tag w:val=""/>
          <w:id w:val="470494724"/>
          <w:placeholder>
            <w:docPart w:val="11074ED22FE341639675C3999ADF0A2E"/>
          </w:placeholder>
          <w:dataBinding w:prefixMappings="xmlns:ns0='http://purl.org/dc/elements/1.1/' xmlns:ns1='http://schemas.openxmlformats.org/package/2006/metadata/core-properties' " w:xpath="/ns1:coreProperties[1]/ns0:title[1]" w:storeItemID="{6C3C8BC8-F283-45AE-878A-BAB7291924A1}"/>
          <w:text/>
        </w:sdtPr>
        <w:sdtEndPr/>
        <w:sdtContent>
          <w:r w:rsidR="00063876">
            <w:t>Nom du médicament</w:t>
          </w:r>
        </w:sdtContent>
      </w:sdt>
    </w:p>
    <w:p w14:paraId="36B8B2CE" w14:textId="4A784164" w:rsidR="005F43EC" w:rsidRPr="0093672E" w:rsidRDefault="001E1586" w:rsidP="00216893">
      <w:pPr>
        <w:pStyle w:val="Intertitre"/>
      </w:pPr>
      <w:r w:rsidRPr="0093672E">
        <w:t>Variable d’efficacité 1 (à préciser)</w:t>
      </w:r>
    </w:p>
    <w:tbl>
      <w:tblPr>
        <w:tblStyle w:val="Grilledetableauclaire"/>
        <w:tblW w:w="0" w:type="auto"/>
        <w:tblLook w:val="0600" w:firstRow="0" w:lastRow="0" w:firstColumn="0" w:lastColumn="0" w:noHBand="1" w:noVBand="1"/>
      </w:tblPr>
      <w:tblGrid>
        <w:gridCol w:w="9608"/>
      </w:tblGrid>
      <w:tr w:rsidR="005F43EC" w:rsidRPr="0093672E" w14:paraId="16258B46" w14:textId="77777777" w:rsidTr="005F43EC">
        <w:tc>
          <w:tcPr>
            <w:tcW w:w="9629" w:type="dxa"/>
          </w:tcPr>
          <w:p w14:paraId="66B057CF" w14:textId="4148EE62" w:rsidR="005F43EC" w:rsidRPr="0093672E" w:rsidRDefault="00406BDC" w:rsidP="00216893">
            <w:sdt>
              <w:sdtPr>
                <w:rPr>
                  <w:rStyle w:val="Mention"/>
                </w:rPr>
                <w:id w:val="-502817655"/>
                <w:lock w:val="contentLocked"/>
                <w:placeholder>
                  <w:docPart w:val="73364637B58E43CD9330BA6DA7728C30"/>
                </w:placeholder>
                <w:showingPlcHdr/>
              </w:sdtPr>
              <w:sdtEndPr>
                <w:rPr>
                  <w:rStyle w:val="Mention"/>
                </w:rPr>
              </w:sdtEndPr>
              <w:sdtContent>
                <w:r w:rsidR="00216893" w:rsidRPr="0093672E">
                  <w:rPr>
                    <w:rStyle w:val="Mention"/>
                  </w:rPr>
                  <w:t>Proposer des phrases types permettant de standardiser la collecte du ou des critères d’efficacité.</w:t>
                </w:r>
              </w:sdtContent>
            </w:sdt>
          </w:p>
        </w:tc>
      </w:tr>
      <w:permEnd w:id="1393048835"/>
    </w:tbl>
    <w:p w14:paraId="06187AA7" w14:textId="12FBDC37" w:rsidR="002A263E" w:rsidRPr="0093672E" w:rsidRDefault="002A263E" w:rsidP="00216893">
      <w:pPr>
        <w:pStyle w:val="Petit"/>
      </w:pPr>
    </w:p>
    <w:p w14:paraId="3DA63D2A" w14:textId="3A23929B" w:rsidR="001E1586" w:rsidRPr="0093672E" w:rsidRDefault="001E1586" w:rsidP="001E1586">
      <w:pPr>
        <w:pStyle w:val="Intertitre"/>
      </w:pPr>
      <w:permStart w:id="1473467843" w:edGrp="everyone"/>
      <w:r w:rsidRPr="0093672E">
        <w:t>Variable d’efficacité 2 (à préciser)</w:t>
      </w:r>
    </w:p>
    <w:tbl>
      <w:tblPr>
        <w:tblStyle w:val="Grilledetableauclaire"/>
        <w:tblW w:w="0" w:type="auto"/>
        <w:tblLook w:val="0600" w:firstRow="0" w:lastRow="0" w:firstColumn="0" w:lastColumn="0" w:noHBand="1" w:noVBand="1"/>
      </w:tblPr>
      <w:tblGrid>
        <w:gridCol w:w="9608"/>
      </w:tblGrid>
      <w:tr w:rsidR="001E1586" w:rsidRPr="0093672E" w14:paraId="6E9BE08B" w14:textId="77777777" w:rsidTr="002A4600">
        <w:tc>
          <w:tcPr>
            <w:tcW w:w="9629" w:type="dxa"/>
          </w:tcPr>
          <w:p w14:paraId="2D8551B2" w14:textId="0994F43E" w:rsidR="001E1586" w:rsidRPr="0093672E" w:rsidRDefault="00406BDC" w:rsidP="002A4600">
            <w:sdt>
              <w:sdtPr>
                <w:rPr>
                  <w:rStyle w:val="Mention"/>
                </w:rPr>
                <w:id w:val="-1122686520"/>
                <w:placeholder>
                  <w:docPart w:val="D1AD002F59134502A2C768FEB7AA1CF9"/>
                </w:placeholder>
                <w:temporary/>
                <w:showingPlcHdr/>
              </w:sdtPr>
              <w:sdtEndPr>
                <w:rPr>
                  <w:rStyle w:val="Mention"/>
                </w:rPr>
              </w:sdtEndPr>
              <w:sdtContent>
                <w:r w:rsidR="001E1586" w:rsidRPr="0093672E">
                  <w:rPr>
                    <w:rStyle w:val="Mention"/>
                  </w:rPr>
                  <w:t>Proposer des phrases types permettant de standardiser la collecte du ou des critères d’efficacité</w:t>
                </w:r>
                <w:r w:rsidR="001E1586" w:rsidRPr="001D2966">
                  <w:rPr>
                    <w:rStyle w:val="Textedelespacerserv"/>
                  </w:rPr>
                  <w:t>.</w:t>
                </w:r>
              </w:sdtContent>
            </w:sdt>
          </w:p>
        </w:tc>
      </w:tr>
      <w:permEnd w:id="1473467843"/>
    </w:tbl>
    <w:p w14:paraId="633BE998" w14:textId="77777777" w:rsidR="001E1586" w:rsidRPr="0093672E" w:rsidRDefault="001E1586" w:rsidP="00216893">
      <w:pPr>
        <w:pStyle w:val="Petit"/>
      </w:pPr>
    </w:p>
    <w:p w14:paraId="7422684C" w14:textId="51FE5743" w:rsidR="002A263E" w:rsidRPr="0093672E" w:rsidRDefault="009D1ECC" w:rsidP="002A263E">
      <w:pPr>
        <w:pStyle w:val="Intertitre"/>
      </w:pPr>
      <w:permStart w:id="1958685130" w:edGrp="everyone"/>
      <w:r w:rsidRPr="0093672E">
        <w:t>Qualité de vie</w:t>
      </w:r>
      <w:r w:rsidR="00370E96" w:rsidRPr="0093672E">
        <w:t xml:space="preserve"> (questionnaire à préciser) </w:t>
      </w:r>
    </w:p>
    <w:p w14:paraId="68217E8B" w14:textId="6BAC2846" w:rsidR="003E309A" w:rsidRPr="0093672E" w:rsidRDefault="003E309A" w:rsidP="003E309A">
      <w:pPr>
        <w:pStyle w:val="Paragraphedexplications"/>
      </w:pPr>
      <w:r w:rsidRPr="0093672E">
        <w:t xml:space="preserve">À compléter par le patient par auto-questionnaire en </w:t>
      </w:r>
      <w:hyperlink w:anchor="Annexe_1" w:history="1">
        <w:r w:rsidRPr="001B68EB">
          <w:rPr>
            <w:rStyle w:val="Lienhypertexte"/>
          </w:rPr>
          <w:t>annexe I</w:t>
        </w:r>
      </w:hyperlink>
      <w:r w:rsidR="00AD458E">
        <w:t>.</w:t>
      </w:r>
    </w:p>
    <w:tbl>
      <w:tblPr>
        <w:tblStyle w:val="Grilledetableauclaire"/>
        <w:tblW w:w="0" w:type="auto"/>
        <w:tblLook w:val="0600" w:firstRow="0" w:lastRow="0" w:firstColumn="0" w:lastColumn="0" w:noHBand="1" w:noVBand="1"/>
      </w:tblPr>
      <w:tblGrid>
        <w:gridCol w:w="9608"/>
      </w:tblGrid>
      <w:tr w:rsidR="005F43EC" w:rsidRPr="0093672E" w14:paraId="73C875BA" w14:textId="77777777" w:rsidTr="00216893">
        <w:tc>
          <w:tcPr>
            <w:tcW w:w="9608" w:type="dxa"/>
          </w:tcPr>
          <w:p w14:paraId="110E7C6F" w14:textId="6241E744" w:rsidR="005F43EC" w:rsidRPr="0093672E" w:rsidRDefault="00406BDC" w:rsidP="00216893">
            <w:pPr>
              <w:rPr>
                <w:rFonts w:ascii="Arial Nova Cond" w:hAnsi="Arial Nova Cond"/>
                <w:color w:val="595959" w:themeColor="text1" w:themeTint="A6"/>
                <w:shd w:val="clear" w:color="auto" w:fill="F2F2F2" w:themeFill="background1" w:themeFillShade="F2"/>
              </w:rPr>
            </w:pPr>
            <w:sdt>
              <w:sdtPr>
                <w:rPr>
                  <w:rStyle w:val="Mention"/>
                </w:rPr>
                <w:id w:val="-1399205046"/>
                <w:placeholder>
                  <w:docPart w:val="ABEA5764B640463F8890C8C0F2D66C1D"/>
                </w:placeholder>
                <w:temporary/>
                <w:showingPlcHdr/>
              </w:sdtPr>
              <w:sdtEndPr>
                <w:rPr>
                  <w:rStyle w:val="Mention"/>
                </w:rPr>
              </w:sdtEndPr>
              <w:sdtContent>
                <w:r w:rsidR="00216893" w:rsidRPr="0093672E">
                  <w:rPr>
                    <w:rStyle w:val="Mention"/>
                  </w:rPr>
                  <w:t>Proposer des phrases types permettant de standardiser la collecte du questionnaire de qualité de vie</w:t>
                </w:r>
                <w:r w:rsidR="00C90C66" w:rsidRPr="0093672E">
                  <w:rPr>
                    <w:rStyle w:val="Mention"/>
                  </w:rPr>
                  <w:t>.</w:t>
                </w:r>
                <w:r w:rsidR="00C90C66" w:rsidRPr="001D2966">
                  <w:rPr>
                    <w:rStyle w:val="Textedelespacerserv"/>
                  </w:rPr>
                  <w:t>.</w:t>
                </w:r>
              </w:sdtContent>
            </w:sdt>
          </w:p>
        </w:tc>
      </w:tr>
      <w:permEnd w:id="1958685130"/>
    </w:tbl>
    <w:p w14:paraId="6C5964BE" w14:textId="77777777" w:rsidR="005F43EC" w:rsidRPr="0093672E" w:rsidRDefault="005F43EC" w:rsidP="00216893">
      <w:pPr>
        <w:pStyle w:val="Petit"/>
      </w:pPr>
    </w:p>
    <w:p w14:paraId="35AE4E20" w14:textId="469208C7" w:rsidR="00A25800" w:rsidRPr="0093672E" w:rsidRDefault="00A25800" w:rsidP="002A263E">
      <w:pPr>
        <w:pStyle w:val="Intertitre"/>
      </w:pPr>
      <w:r w:rsidRPr="0093672E">
        <w:t>Effet(s) indésirable(s)/Situation(s) particulière(s)</w:t>
      </w:r>
    </w:p>
    <w:p w14:paraId="1F88F334" w14:textId="6B67A42A" w:rsidR="00A25800" w:rsidRPr="0093672E" w:rsidRDefault="00A25800" w:rsidP="00A25800">
      <w:r w:rsidRPr="0093672E">
        <w:t>Y a-t-il eu apparition d’effet(s) indésirable(s) ou une situation particulière à déclarer</w:t>
      </w:r>
      <w:r w:rsidR="00E70A73" w:rsidRPr="0093672E">
        <w:t xml:space="preserve"> depuis la dernière visite</w:t>
      </w:r>
      <w:r w:rsidRPr="0093672E">
        <w:t> ?</w:t>
      </w:r>
      <w:r w:rsidR="0027000B" w:rsidRPr="0093672E">
        <w:tab/>
      </w:r>
      <w:permStart w:id="1015619563" w:edGrp="everyone"/>
      <w:r w:rsidRPr="0093672E">
        <w:t xml:space="preserve"> </w:t>
      </w:r>
      <w:sdt>
        <w:sdtPr>
          <w:id w:val="-126323006"/>
          <w14:checkbox>
            <w14:checked w14:val="0"/>
            <w14:checkedState w14:val="2612" w14:font="MS Gothic"/>
            <w14:uncheckedState w14:val="2610" w14:font="MS Gothic"/>
          </w14:checkbox>
        </w:sdtPr>
        <w:sdtEndPr/>
        <w:sdtContent>
          <w:r w:rsidR="00DD10F2" w:rsidRPr="0093672E">
            <w:rPr>
              <w:rFonts w:ascii="MS Gothic" w:eastAsia="MS Gothic" w:hAnsi="MS Gothic" w:hint="eastAsia"/>
            </w:rPr>
            <w:t>☐</w:t>
          </w:r>
        </w:sdtContent>
      </w:sdt>
      <w:permEnd w:id="1015619563"/>
      <w:r w:rsidRPr="0093672E">
        <w:t xml:space="preserve"> Oui</w:t>
      </w:r>
      <w:r w:rsidR="0027000B" w:rsidRPr="0093672E">
        <w:tab/>
      </w:r>
      <w:r w:rsidR="0027000B" w:rsidRPr="0093672E">
        <w:tab/>
      </w:r>
      <w:permStart w:id="1791761562" w:edGrp="everyone"/>
      <w:r w:rsidRPr="0093672E">
        <w:t xml:space="preserve"> </w:t>
      </w:r>
      <w:sdt>
        <w:sdtPr>
          <w:id w:val="348299303"/>
          <w14:checkbox>
            <w14:checked w14:val="0"/>
            <w14:checkedState w14:val="2612" w14:font="MS Gothic"/>
            <w14:uncheckedState w14:val="2610" w14:font="MS Gothic"/>
          </w14:checkbox>
        </w:sdtPr>
        <w:sdtEndPr/>
        <w:sdtContent>
          <w:r w:rsidR="00771C45" w:rsidRPr="0093672E">
            <w:rPr>
              <w:rFonts w:ascii="Segoe UI Symbol" w:hAnsi="Segoe UI Symbol" w:cs="Segoe UI Symbol"/>
            </w:rPr>
            <w:t>☐</w:t>
          </w:r>
        </w:sdtContent>
      </w:sdt>
      <w:r w:rsidRPr="0093672E">
        <w:t xml:space="preserve"> </w:t>
      </w:r>
      <w:permEnd w:id="1791761562"/>
      <w:r w:rsidRPr="0093672E">
        <w:t>Non</w:t>
      </w:r>
    </w:p>
    <w:p w14:paraId="75941DE8" w14:textId="5BA9D738" w:rsidR="002B0EA5" w:rsidRPr="0093672E" w:rsidRDefault="00A25800" w:rsidP="001B68EB">
      <w:pPr>
        <w:pStyle w:val="Paragraphedexplications"/>
      </w:pPr>
      <w:r w:rsidRPr="0093672E">
        <w:rPr>
          <w:rStyle w:val="lev"/>
        </w:rPr>
        <w:t>Si oui</w:t>
      </w:r>
      <w:r w:rsidRPr="0093672E">
        <w:t xml:space="preserve">, procéder à leur déclaration </w:t>
      </w:r>
      <w:sdt>
        <w:sdtPr>
          <w:id w:val="-45767994"/>
          <w:placeholder>
            <w:docPart w:val="0B9C69022015406F883F58009D4EDF90"/>
          </w:placeholder>
          <w:showingPlcHd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permStart w:id="354755986" w:edGrp="everyone"/>
          <w:r w:rsidR="00344262" w:rsidRPr="0093672E">
            <w:t>Phrase à sélectionner</w:t>
          </w:r>
          <w:permEnd w:id="354755986"/>
        </w:sdtContent>
      </w:sdt>
      <w:r w:rsidR="00344262" w:rsidRPr="0093672E">
        <w:t xml:space="preserve">. </w:t>
      </w:r>
    </w:p>
    <w:p w14:paraId="60D357E1" w14:textId="77777777" w:rsidR="00A25800" w:rsidRPr="0093672E" w:rsidRDefault="00A25800" w:rsidP="008931DD">
      <w:pPr>
        <w:pStyle w:val="Petit"/>
        <w:rPr>
          <w:rStyle w:val="Exposant"/>
        </w:rPr>
      </w:pPr>
    </w:p>
    <w:tbl>
      <w:tblPr>
        <w:tblStyle w:val="Tableausimple2"/>
        <w:tblW w:w="5000" w:type="pct"/>
        <w:tblLook w:val="0600" w:firstRow="0" w:lastRow="0" w:firstColumn="0" w:lastColumn="0" w:noHBand="1" w:noVBand="1"/>
      </w:tblPr>
      <w:tblGrid>
        <w:gridCol w:w="4770"/>
        <w:gridCol w:w="4858"/>
      </w:tblGrid>
      <w:tr w:rsidR="00F353CA" w:rsidRPr="0093672E" w14:paraId="39B33419" w14:textId="77777777" w:rsidTr="00216893">
        <w:trPr>
          <w:trHeight w:val="5360"/>
        </w:trPr>
        <w:tc>
          <w:tcPr>
            <w:tcW w:w="2477" w:type="pct"/>
          </w:tcPr>
          <w:p w14:paraId="7349FD43" w14:textId="77777777" w:rsidR="00AC31D2" w:rsidRPr="0093672E" w:rsidRDefault="00AC31D2" w:rsidP="00AC31D2">
            <w:pPr>
              <w:rPr>
                <w:rStyle w:val="lev"/>
              </w:rPr>
            </w:pPr>
            <w:r w:rsidRPr="0093672E">
              <w:rPr>
                <w:rStyle w:val="lev"/>
              </w:rPr>
              <w:t xml:space="preserve">Médecin prescripteur </w:t>
            </w:r>
          </w:p>
          <w:p w14:paraId="7885D711" w14:textId="0211D25A"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EndPr/>
              <w:sdtContent>
                <w:permStart w:id="1154638362" w:edGrp="everyone"/>
                <w:r w:rsidR="002647B4" w:rsidRPr="0093672E">
                  <w:rPr>
                    <w:rStyle w:val="Mention"/>
                  </w:rPr>
                  <w:t>________________</w:t>
                </w:r>
                <w:permEnd w:id="1154638362"/>
              </w:sdtContent>
            </w:sdt>
          </w:p>
          <w:p w14:paraId="41989E63" w14:textId="1E8D4001"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EndPr/>
              <w:sdtContent>
                <w:permStart w:id="1891585291" w:edGrp="everyone"/>
                <w:r w:rsidR="002647B4" w:rsidRPr="0093672E">
                  <w:rPr>
                    <w:rStyle w:val="Mention"/>
                  </w:rPr>
                  <w:t>________________</w:t>
                </w:r>
                <w:permEnd w:id="1891585291"/>
              </w:sdtContent>
            </w:sdt>
          </w:p>
          <w:p w14:paraId="17011582" w14:textId="2EFF9C17" w:rsidR="00AC31D2" w:rsidRPr="00BE4C31" w:rsidRDefault="00AD458E" w:rsidP="00AC31D2">
            <w:pPr>
              <w:rPr>
                <w:lang w:val="en-GB"/>
              </w:rPr>
            </w:pPr>
            <w:r w:rsidRPr="00BE4C31">
              <w:rPr>
                <w:lang w:val="en-GB"/>
              </w:rPr>
              <w:t>N</w:t>
            </w:r>
            <w:r w:rsidRPr="00BE4C31">
              <w:rPr>
                <w:vertAlign w:val="superscript"/>
                <w:lang w:val="en-GB"/>
              </w:rPr>
              <w:t>o</w:t>
            </w:r>
            <w:r w:rsidRPr="00BE4C31">
              <w:rPr>
                <w:lang w:val="en-GB"/>
              </w:rPr>
              <w:t> </w:t>
            </w:r>
            <w:r w:rsidR="00AC31D2" w:rsidRPr="00BE4C31">
              <w:rPr>
                <w:lang w:val="en-GB"/>
              </w:rPr>
              <w:t>RPPS :</w:t>
            </w:r>
            <w:r w:rsidR="002647B4" w:rsidRPr="00BE4C31">
              <w:rPr>
                <w:lang w:val="en-GB"/>
              </w:rPr>
              <w:t xml:space="preserve"> </w:t>
            </w:r>
            <w:sdt>
              <w:sdtPr>
                <w:id w:val="1471789914"/>
                <w:placeholder>
                  <w:docPart w:val="DDBD184F5F6E4548A6ACB907CA50411A"/>
                </w:placeholder>
                <w:showingPlcHdr/>
              </w:sdtPr>
              <w:sdtEndPr/>
              <w:sdtContent>
                <w:permStart w:id="1364920235" w:edGrp="everyone"/>
                <w:r w:rsidR="002647B4" w:rsidRPr="00BE4C31">
                  <w:rPr>
                    <w:rStyle w:val="Mention"/>
                    <w:lang w:val="en-GB"/>
                  </w:rPr>
                  <w:t>________________</w:t>
                </w:r>
                <w:permEnd w:id="1364920235"/>
              </w:sdtContent>
            </w:sdt>
          </w:p>
          <w:p w14:paraId="44601A0E" w14:textId="6E1BFDCE" w:rsidR="00AC31D2" w:rsidRPr="00406BDC" w:rsidRDefault="00AC31D2" w:rsidP="00E75CE6">
            <w:pPr>
              <w:jc w:val="left"/>
              <w:rPr>
                <w:lang w:val="en-GB"/>
              </w:rPr>
            </w:pPr>
            <w:proofErr w:type="spellStart"/>
            <w:proofErr w:type="gramStart"/>
            <w:r w:rsidRPr="00406BDC">
              <w:rPr>
                <w:lang w:val="en-GB"/>
              </w:rPr>
              <w:t>Hôpital</w:t>
            </w:r>
            <w:proofErr w:type="spellEnd"/>
            <w:r w:rsidRPr="00406BDC">
              <w:rPr>
                <w:lang w:val="en-GB"/>
              </w:rPr>
              <w:t xml:space="preserve"> :</w:t>
            </w:r>
            <w:proofErr w:type="gramEnd"/>
            <w:r w:rsidR="00E75CE6" w:rsidRPr="00406BDC">
              <w:rPr>
                <w:lang w:val="en-GB"/>
              </w:rPr>
              <w:br/>
            </w:r>
            <w:permStart w:id="1441403933" w:edGrp="everyone"/>
            <w:sdt>
              <w:sdtPr>
                <w:rPr>
                  <w:lang w:val="en-GB"/>
                </w:rPr>
                <w:id w:val="277691787"/>
                <w14:checkbox>
                  <w14:checked w14:val="0"/>
                  <w14:checkedState w14:val="2612" w14:font="MS Gothic"/>
                  <w14:uncheckedState w14:val="2610" w14:font="MS Gothic"/>
                </w14:checkbox>
              </w:sdtPr>
              <w:sdtEndPr/>
              <w:sdtContent>
                <w:r w:rsidR="007C05F2" w:rsidRPr="00406BDC">
                  <w:rPr>
                    <w:rFonts w:ascii="MS Gothic" w:eastAsia="MS Gothic" w:hAnsi="MS Gothic" w:hint="eastAsia"/>
                    <w:lang w:val="en-GB"/>
                  </w:rPr>
                  <w:t>☐</w:t>
                </w:r>
              </w:sdtContent>
            </w:sdt>
            <w:permEnd w:id="1441403933"/>
            <w:r w:rsidRPr="00406BDC">
              <w:rPr>
                <w:lang w:val="en-GB"/>
              </w:rPr>
              <w:t xml:space="preserve"> CHU</w:t>
            </w:r>
            <w:r w:rsidR="00E75CE6" w:rsidRPr="00406BDC">
              <w:rPr>
                <w:lang w:val="en-GB"/>
              </w:rPr>
              <w:t xml:space="preserve"> </w:t>
            </w:r>
            <w:sdt>
              <w:sdtPr>
                <w:rPr>
                  <w:lang w:val="en-GB"/>
                </w:rPr>
                <w:id w:val="839818267"/>
                <w14:checkbox>
                  <w14:checked w14:val="0"/>
                  <w14:checkedState w14:val="2612" w14:font="MS Gothic"/>
                  <w14:uncheckedState w14:val="2610" w14:font="MS Gothic"/>
                </w14:checkbox>
              </w:sdtPr>
              <w:sdtEndPr/>
              <w:sdtContent>
                <w:r w:rsidR="001B10EE" w:rsidRPr="00406BDC">
                  <w:rPr>
                    <w:rFonts w:ascii="MS Gothic" w:eastAsia="MS Gothic" w:hAnsi="MS Gothic" w:hint="eastAsia"/>
                    <w:lang w:val="en-GB"/>
                  </w:rPr>
                  <w:t>☐</w:t>
                </w:r>
              </w:sdtContent>
            </w:sdt>
            <w:r w:rsidR="00E75CE6" w:rsidRPr="00406BDC">
              <w:rPr>
                <w:lang w:val="en-GB"/>
              </w:rPr>
              <w:t xml:space="preserve"> </w:t>
            </w:r>
            <w:r w:rsidRPr="00406BDC">
              <w:rPr>
                <w:lang w:val="en-GB"/>
              </w:rPr>
              <w:t xml:space="preserve">CHG </w:t>
            </w:r>
            <w:r w:rsidR="00E75CE6" w:rsidRPr="00406BDC">
              <w:rPr>
                <w:lang w:val="en-GB"/>
              </w:rPr>
              <w:t xml:space="preserve"> </w:t>
            </w:r>
            <w:permStart w:id="1279283760" w:edGrp="everyone"/>
            <w:sdt>
              <w:sdtPr>
                <w:rPr>
                  <w:lang w:val="en-GB"/>
                </w:rPr>
                <w:id w:val="223728418"/>
                <w14:checkbox>
                  <w14:checked w14:val="0"/>
                  <w14:checkedState w14:val="2612" w14:font="MS Gothic"/>
                  <w14:uncheckedState w14:val="2610" w14:font="MS Gothic"/>
                </w14:checkbox>
              </w:sdtPr>
              <w:sdtEndPr/>
              <w:sdtContent>
                <w:r w:rsidR="001B10EE" w:rsidRPr="00406BDC">
                  <w:rPr>
                    <w:rFonts w:ascii="MS Gothic" w:eastAsia="MS Gothic" w:hAnsi="MS Gothic" w:hint="eastAsia"/>
                    <w:lang w:val="en-GB"/>
                  </w:rPr>
                  <w:t>☐</w:t>
                </w:r>
              </w:sdtContent>
            </w:sdt>
            <w:permEnd w:id="1279283760"/>
            <w:r w:rsidRPr="00406BDC">
              <w:rPr>
                <w:lang w:val="en-GB"/>
              </w:rPr>
              <w:t xml:space="preserve"> CLCC </w:t>
            </w:r>
            <w:permStart w:id="1377335048" w:edGrp="everyone"/>
            <w:sdt>
              <w:sdtPr>
                <w:rPr>
                  <w:lang w:val="en-GB"/>
                </w:rPr>
                <w:id w:val="1933004441"/>
                <w14:checkbox>
                  <w14:checked w14:val="0"/>
                  <w14:checkedState w14:val="2612" w14:font="MS Gothic"/>
                  <w14:uncheckedState w14:val="2610" w14:font="MS Gothic"/>
                </w14:checkbox>
              </w:sdtPr>
              <w:sdtEndPr/>
              <w:sdtContent>
                <w:r w:rsidR="006A58C2" w:rsidRPr="00406BDC">
                  <w:rPr>
                    <w:rFonts w:ascii="MS Gothic" w:eastAsia="MS Gothic" w:hAnsi="MS Gothic" w:hint="eastAsia"/>
                    <w:lang w:val="en-GB"/>
                  </w:rPr>
                  <w:t>☐</w:t>
                </w:r>
              </w:sdtContent>
            </w:sdt>
            <w:permEnd w:id="1377335048"/>
            <w:r w:rsidRPr="00406BDC">
              <w:rPr>
                <w:lang w:val="en-GB"/>
              </w:rPr>
              <w:t xml:space="preserve"> centre </w:t>
            </w:r>
            <w:proofErr w:type="spellStart"/>
            <w:r w:rsidRPr="00406BDC">
              <w:rPr>
                <w:lang w:val="en-GB"/>
              </w:rPr>
              <w:t>privé</w:t>
            </w:r>
            <w:proofErr w:type="spellEnd"/>
          </w:p>
          <w:p w14:paraId="0BA1FD4C" w14:textId="3C890FA1" w:rsidR="002522FD" w:rsidRPr="00BE4C31" w:rsidRDefault="00C45AF2" w:rsidP="002522FD">
            <w:pPr>
              <w:rPr>
                <w:lang w:val="en-GB"/>
              </w:rPr>
            </w:pPr>
            <w:r w:rsidRPr="00BE4C31">
              <w:rPr>
                <w:lang w:val="en-GB"/>
              </w:rPr>
              <w:t>N</w:t>
            </w:r>
            <w:r w:rsidRPr="00BE4C31">
              <w:rPr>
                <w:vertAlign w:val="superscript"/>
                <w:lang w:val="en-GB"/>
              </w:rPr>
              <w:t>o</w:t>
            </w:r>
            <w:r w:rsidRPr="00BE4C31" w:rsidDel="00C45AF2">
              <w:rPr>
                <w:lang w:val="en-GB"/>
              </w:rPr>
              <w:t xml:space="preserve"> </w:t>
            </w:r>
            <w:proofErr w:type="gramStart"/>
            <w:r w:rsidR="002522FD" w:rsidRPr="00BE4C31">
              <w:rPr>
                <w:lang w:val="en-GB"/>
              </w:rPr>
              <w:t>FINESS :</w:t>
            </w:r>
            <w:proofErr w:type="gramEnd"/>
            <w:r w:rsidR="002522FD" w:rsidRPr="00BE4C31">
              <w:rPr>
                <w:lang w:val="en-GB"/>
              </w:rPr>
              <w:t xml:space="preserve"> </w:t>
            </w:r>
            <w:sdt>
              <w:sdtPr>
                <w:id w:val="1304881777"/>
                <w:placeholder>
                  <w:docPart w:val="1C320FD8C38247A69D5BE2ECEC3FA650"/>
                </w:placeholder>
                <w:showingPlcHdr/>
              </w:sdtPr>
              <w:sdtEndPr/>
              <w:sdtContent>
                <w:permStart w:id="1493710546" w:edGrp="everyone"/>
                <w:r w:rsidR="002522FD" w:rsidRPr="00BE4C31">
                  <w:rPr>
                    <w:rStyle w:val="Mention"/>
                    <w:lang w:val="en-GB"/>
                  </w:rPr>
                  <w:t>________________</w:t>
                </w:r>
                <w:permEnd w:id="1493710546"/>
              </w:sdtContent>
            </w:sdt>
          </w:p>
          <w:p w14:paraId="35D457D0" w14:textId="5BF27118" w:rsidR="00AC31D2" w:rsidRPr="0093672E" w:rsidRDefault="00AD458E" w:rsidP="00AC31D2">
            <w:r w:rsidRPr="0093672E">
              <w:t>T</w:t>
            </w:r>
            <w:r>
              <w:t>é</w:t>
            </w:r>
            <w:r w:rsidRPr="0093672E">
              <w:t xml:space="preserve">l </w:t>
            </w:r>
            <w:r w:rsidR="00AC31D2" w:rsidRPr="0093672E">
              <w:t>:</w:t>
            </w:r>
            <w:r w:rsidR="00AC31D2" w:rsidRPr="0093672E">
              <w:tab/>
            </w:r>
            <w:sdt>
              <w:sdtPr>
                <w:id w:val="-1971351018"/>
                <w:placeholder>
                  <w:docPart w:val="B26CC972C57C4B69B8C1B85DAA880972"/>
                </w:placeholder>
                <w:showingPlcHdr/>
              </w:sdtPr>
              <w:sdtEndPr/>
              <w:sdtContent>
                <w:permStart w:id="1363106169" w:edGrp="everyone"/>
                <w:r w:rsidR="00F038E3" w:rsidRPr="0093672E">
                  <w:rPr>
                    <w:rStyle w:val="Mention"/>
                  </w:rPr>
                  <w:t>Numéro de téléphone.</w:t>
                </w:r>
                <w:permEnd w:id="1363106169"/>
              </w:sdtContent>
            </w:sdt>
          </w:p>
          <w:p w14:paraId="2E39A067" w14:textId="7EE98759" w:rsidR="00AC31D2" w:rsidRPr="0093672E" w:rsidRDefault="00AD458E" w:rsidP="00AC31D2">
            <w:r>
              <w:t>E</w:t>
            </w:r>
            <w:r w:rsidR="00AC31D2" w:rsidRPr="0093672E">
              <w:t>-mail</w:t>
            </w:r>
            <w:r w:rsidR="008C571B" w:rsidRPr="0093672E">
              <w:t xml:space="preserve"> </w:t>
            </w:r>
            <w:r w:rsidR="00AC31D2" w:rsidRPr="0093672E">
              <w:t>:</w:t>
            </w:r>
            <w:r w:rsidR="00E956AF" w:rsidRPr="0093672E">
              <w:t xml:space="preserve"> </w:t>
            </w:r>
            <w:sdt>
              <w:sdtPr>
                <w:id w:val="889619285"/>
                <w:placeholder>
                  <w:docPart w:val="B88F52ED7152451282C13E1F8BB0387E"/>
                </w:placeholder>
                <w:showingPlcHdr/>
              </w:sdtPr>
              <w:sdtEndPr/>
              <w:sdtContent>
                <w:permStart w:id="1732389045" w:edGrp="everyone"/>
                <w:r w:rsidR="00E956AF" w:rsidRPr="0093672E">
                  <w:rPr>
                    <w:rStyle w:val="Mention"/>
                  </w:rPr>
                  <w:t>xxx@domaine.com</w:t>
                </w:r>
                <w:permEnd w:id="1732389045"/>
              </w:sdtContent>
            </w:sdt>
          </w:p>
          <w:p w14:paraId="73CB6116" w14:textId="77777777" w:rsidR="00AC31D2" w:rsidRPr="0093672E" w:rsidRDefault="00AC31D2" w:rsidP="00AC31D2"/>
          <w:p w14:paraId="5C5888BE" w14:textId="762AF10A"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EndPr/>
              <w:sdtContent>
                <w:permStart w:id="1365648528" w:edGrp="everyone"/>
                <w:r w:rsidR="00FE334B" w:rsidRPr="0093672E">
                  <w:rPr>
                    <w:rStyle w:val="Mention"/>
                  </w:rPr>
                  <w:t>_ _/_ _/_ _ _ _</w:t>
                </w:r>
                <w:permEnd w:id="1365648528"/>
              </w:sdtContent>
            </w:sdt>
          </w:p>
          <w:p w14:paraId="4B82D5B0" w14:textId="5FFA552B" w:rsidR="00AC31D2" w:rsidRPr="0093672E" w:rsidRDefault="00AC31D2" w:rsidP="00AC31D2">
            <w:r w:rsidRPr="0093672E">
              <w:t xml:space="preserve">Cachet et signature du </w:t>
            </w:r>
            <w:r w:rsidR="00D91247">
              <w:t>m</w:t>
            </w:r>
            <w:r w:rsidR="00D91247" w:rsidRPr="0093672E">
              <w:t>édecin </w:t>
            </w:r>
            <w:r w:rsidRPr="0093672E">
              <w:t>:</w:t>
            </w:r>
          </w:p>
          <w:p w14:paraId="754C93A8" w14:textId="77777777" w:rsidR="00AC31D2" w:rsidRPr="0093672E" w:rsidRDefault="00AC31D2" w:rsidP="00AC31D2">
            <w:permStart w:id="1808410578" w:edGrp="everyone"/>
          </w:p>
          <w:p w14:paraId="0029FD59" w14:textId="77777777" w:rsidR="00AC31D2" w:rsidRPr="0093672E" w:rsidRDefault="00AC31D2" w:rsidP="00AC31D2"/>
          <w:permEnd w:id="1808410578"/>
          <w:p w14:paraId="131B3A27" w14:textId="5F7FA4A3" w:rsidR="00216893" w:rsidRPr="0093672E" w:rsidRDefault="00216893" w:rsidP="00216893">
            <w:pPr>
              <w:tabs>
                <w:tab w:val="left" w:pos="1072"/>
              </w:tabs>
            </w:pPr>
          </w:p>
        </w:tc>
        <w:tc>
          <w:tcPr>
            <w:tcW w:w="2523" w:type="pct"/>
          </w:tcPr>
          <w:p w14:paraId="16929F12" w14:textId="715FDC07" w:rsidR="00AC31D2" w:rsidRPr="0093672E" w:rsidRDefault="00D25BB7" w:rsidP="003266C6">
            <w:pPr>
              <w:jc w:val="left"/>
              <w:rPr>
                <w:rStyle w:val="lev"/>
              </w:rPr>
            </w:pPr>
            <w:r w:rsidRPr="0093672E">
              <w:rPr>
                <w:rStyle w:val="lev"/>
              </w:rPr>
              <w:t>Pharmacien</w:t>
            </w:r>
          </w:p>
          <w:p w14:paraId="11ED3229" w14:textId="21A24BEF"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EndPr/>
              <w:sdtContent>
                <w:permStart w:id="873165195" w:edGrp="everyone"/>
                <w:r w:rsidR="002647B4" w:rsidRPr="0093672E">
                  <w:rPr>
                    <w:rStyle w:val="Mention"/>
                  </w:rPr>
                  <w:t>________________</w:t>
                </w:r>
                <w:permEnd w:id="873165195"/>
              </w:sdtContent>
            </w:sdt>
          </w:p>
          <w:p w14:paraId="53AA0059" w14:textId="6CBB879E"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EndPr/>
              <w:sdtContent>
                <w:permStart w:id="595998453" w:edGrp="everyone"/>
                <w:r w:rsidR="002647B4" w:rsidRPr="0093672E">
                  <w:rPr>
                    <w:rStyle w:val="Mention"/>
                  </w:rPr>
                  <w:t>________________</w:t>
                </w:r>
                <w:permEnd w:id="595998453"/>
              </w:sdtContent>
            </w:sdt>
          </w:p>
          <w:p w14:paraId="2DCE9E5B" w14:textId="77777777" w:rsidR="00687E94" w:rsidRPr="0093672E" w:rsidRDefault="00687E94" w:rsidP="003266C6">
            <w:pPr>
              <w:jc w:val="left"/>
            </w:pPr>
          </w:p>
          <w:p w14:paraId="0884616B" w14:textId="482280A4" w:rsidR="00AC31D2" w:rsidRPr="0093672E" w:rsidRDefault="00AC31D2" w:rsidP="003266C6">
            <w:pPr>
              <w:jc w:val="left"/>
            </w:pPr>
            <w:r w:rsidRPr="0093672E">
              <w:t>Hôpital :</w:t>
            </w:r>
            <w:r w:rsidR="00E75CE6" w:rsidRPr="0093672E">
              <w:br/>
            </w:r>
            <w:permStart w:id="908802005" w:edGrp="everyone"/>
            <w:sdt>
              <w:sdtPr>
                <w:id w:val="-1119067207"/>
                <w14:checkbox>
                  <w14:checked w14:val="0"/>
                  <w14:checkedState w14:val="2612" w14:font="MS Gothic"/>
                  <w14:uncheckedState w14:val="2610" w14:font="MS Gothic"/>
                </w14:checkbox>
              </w:sdtPr>
              <w:sdtEndPr/>
              <w:sdtContent>
                <w:r w:rsidR="006A58C2" w:rsidRPr="0093672E">
                  <w:rPr>
                    <w:rFonts w:ascii="MS Gothic" w:eastAsia="MS Gothic" w:hAnsi="MS Gothic" w:hint="eastAsia"/>
                  </w:rPr>
                  <w:t>☐</w:t>
                </w:r>
              </w:sdtContent>
            </w:sdt>
            <w:permEnd w:id="908802005"/>
            <w:r w:rsidRPr="0093672E">
              <w:t xml:space="preserve"> CHU</w:t>
            </w:r>
            <w:r w:rsidR="00E75CE6" w:rsidRPr="0093672E">
              <w:t xml:space="preserve"> </w:t>
            </w:r>
            <w:permStart w:id="1936868038" w:edGrp="everyone"/>
            <w:sdt>
              <w:sdtPr>
                <w:id w:val="-815251193"/>
                <w14:checkbox>
                  <w14:checked w14:val="0"/>
                  <w14:checkedState w14:val="2612" w14:font="MS Gothic"/>
                  <w14:uncheckedState w14:val="2610" w14:font="MS Gothic"/>
                </w14:checkbox>
              </w:sdtPr>
              <w:sdtEndPr/>
              <w:sdtContent>
                <w:r w:rsidR="006A58C2" w:rsidRPr="0093672E">
                  <w:rPr>
                    <w:rFonts w:ascii="MS Gothic" w:eastAsia="MS Gothic" w:hAnsi="MS Gothic" w:hint="eastAsia"/>
                  </w:rPr>
                  <w:t>☐</w:t>
                </w:r>
              </w:sdtContent>
            </w:sdt>
            <w:r w:rsidR="00E75CE6" w:rsidRPr="0093672E">
              <w:t xml:space="preserve"> </w:t>
            </w:r>
            <w:permEnd w:id="1936868038"/>
            <w:r w:rsidRPr="0093672E">
              <w:t>CHG</w:t>
            </w:r>
            <w:r w:rsidR="00E75CE6" w:rsidRPr="0093672E">
              <w:t xml:space="preserve"> </w:t>
            </w:r>
            <w:permStart w:id="991962045" w:edGrp="everyone"/>
            <w:sdt>
              <w:sdtPr>
                <w:id w:val="-518237542"/>
                <w14:checkbox>
                  <w14:checked w14:val="0"/>
                  <w14:checkedState w14:val="2612" w14:font="MS Gothic"/>
                  <w14:uncheckedState w14:val="2610" w14:font="MS Gothic"/>
                </w14:checkbox>
              </w:sdtPr>
              <w:sdtEndPr/>
              <w:sdtContent>
                <w:r w:rsidR="006A58C2" w:rsidRPr="0093672E">
                  <w:rPr>
                    <w:rFonts w:ascii="MS Gothic" w:eastAsia="MS Gothic" w:hAnsi="MS Gothic" w:hint="eastAsia"/>
                  </w:rPr>
                  <w:t>☐</w:t>
                </w:r>
              </w:sdtContent>
            </w:sdt>
            <w:r w:rsidRPr="0093672E">
              <w:t xml:space="preserve"> </w:t>
            </w:r>
            <w:permEnd w:id="991962045"/>
            <w:r w:rsidRPr="0093672E">
              <w:t xml:space="preserve">CLCC </w:t>
            </w:r>
            <w:permStart w:id="1540637412" w:edGrp="everyone"/>
            <w:sdt>
              <w:sdtPr>
                <w:id w:val="-1138413736"/>
                <w14:checkbox>
                  <w14:checked w14:val="0"/>
                  <w14:checkedState w14:val="2612" w14:font="MS Gothic"/>
                  <w14:uncheckedState w14:val="2610" w14:font="MS Gothic"/>
                </w14:checkbox>
              </w:sdtPr>
              <w:sdtEndPr/>
              <w:sdtContent>
                <w:r w:rsidR="006A58C2" w:rsidRPr="0093672E">
                  <w:rPr>
                    <w:rFonts w:ascii="MS Gothic" w:eastAsia="MS Gothic" w:hAnsi="MS Gothic" w:hint="eastAsia"/>
                  </w:rPr>
                  <w:t>☐</w:t>
                </w:r>
              </w:sdtContent>
            </w:sdt>
            <w:permEnd w:id="1540637412"/>
            <w:r w:rsidRPr="0093672E">
              <w:t xml:space="preserve"> centre privé</w:t>
            </w:r>
          </w:p>
          <w:p w14:paraId="3BF55D5B" w14:textId="6EADF0C9"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EndPr/>
              <w:sdtContent>
                <w:permStart w:id="573652829" w:edGrp="everyone"/>
                <w:r w:rsidR="002522FD" w:rsidRPr="0093672E">
                  <w:rPr>
                    <w:rStyle w:val="Mention"/>
                  </w:rPr>
                  <w:t>________________</w:t>
                </w:r>
                <w:permEnd w:id="573652829"/>
              </w:sdtContent>
            </w:sdt>
          </w:p>
          <w:p w14:paraId="599A09FB" w14:textId="40E1920A"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EndPr/>
              <w:sdtContent>
                <w:permStart w:id="315116959" w:edGrp="everyone"/>
                <w:r w:rsidR="00F038E3" w:rsidRPr="0093672E">
                  <w:rPr>
                    <w:rStyle w:val="Mention"/>
                  </w:rPr>
                  <w:t>Numéro de téléphone.</w:t>
                </w:r>
                <w:permEnd w:id="315116959"/>
              </w:sdtContent>
            </w:sdt>
          </w:p>
          <w:p w14:paraId="057DC04C" w14:textId="28AC6FB0" w:rsidR="00AC31D2" w:rsidRPr="0093672E" w:rsidRDefault="00AD458E" w:rsidP="003266C6">
            <w:pPr>
              <w:jc w:val="left"/>
            </w:pPr>
            <w:r>
              <w:t>E</w:t>
            </w:r>
            <w:r w:rsidR="00AC31D2" w:rsidRPr="0093672E">
              <w:t>-mail</w:t>
            </w:r>
            <w:r w:rsidR="008C571B" w:rsidRPr="0093672E">
              <w:t xml:space="preserve"> </w:t>
            </w:r>
            <w:r w:rsidR="00AC31D2" w:rsidRPr="0093672E">
              <w:t>:</w:t>
            </w:r>
            <w:r w:rsidR="00E956AF" w:rsidRPr="0093672E">
              <w:t xml:space="preserve"> </w:t>
            </w:r>
            <w:sdt>
              <w:sdtPr>
                <w:id w:val="490066576"/>
                <w:placeholder>
                  <w:docPart w:val="0E58A7EC80E04CD3B41153DAE67E657F"/>
                </w:placeholder>
                <w:showingPlcHdr/>
              </w:sdtPr>
              <w:sdtEndPr/>
              <w:sdtContent>
                <w:permStart w:id="35748064" w:edGrp="everyone"/>
                <w:r w:rsidR="00E956AF" w:rsidRPr="0093672E">
                  <w:rPr>
                    <w:rStyle w:val="Mention"/>
                  </w:rPr>
                  <w:t>xxx@domaine.com</w:t>
                </w:r>
                <w:permEnd w:id="35748064"/>
              </w:sdtContent>
            </w:sdt>
          </w:p>
          <w:p w14:paraId="4446DC7B" w14:textId="77777777" w:rsidR="00AC31D2" w:rsidRPr="0093672E" w:rsidRDefault="00AC31D2" w:rsidP="003266C6">
            <w:pPr>
              <w:jc w:val="left"/>
            </w:pPr>
          </w:p>
          <w:p w14:paraId="6D852F5A" w14:textId="380B8562"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EndPr/>
              <w:sdtContent>
                <w:permStart w:id="1758791782" w:edGrp="everyone"/>
                <w:r w:rsidR="00FE334B" w:rsidRPr="0093672E">
                  <w:rPr>
                    <w:rStyle w:val="Mention"/>
                  </w:rPr>
                  <w:t>_ _/_ _/_ _ _ _</w:t>
                </w:r>
                <w:permEnd w:id="1758791782"/>
              </w:sdtContent>
            </w:sdt>
          </w:p>
          <w:p w14:paraId="29767347" w14:textId="7A45758C" w:rsidR="00AC31D2" w:rsidRPr="0093672E" w:rsidRDefault="00AC31D2" w:rsidP="003266C6">
            <w:pPr>
              <w:jc w:val="left"/>
            </w:pPr>
            <w:r w:rsidRPr="0093672E">
              <w:t xml:space="preserve">Cachet et signature du </w:t>
            </w:r>
            <w:r w:rsidR="00D91247">
              <w:t>p</w:t>
            </w:r>
            <w:r w:rsidR="00D91247" w:rsidRPr="0093672E">
              <w:t>harmacien </w:t>
            </w:r>
            <w:r w:rsidRPr="0093672E">
              <w:t>:</w:t>
            </w:r>
          </w:p>
          <w:p w14:paraId="280E6D76" w14:textId="77777777" w:rsidR="00AC31D2" w:rsidRDefault="00AC31D2" w:rsidP="003266C6">
            <w:pPr>
              <w:jc w:val="left"/>
            </w:pPr>
            <w:permStart w:id="1069024043" w:edGrp="everyone"/>
          </w:p>
          <w:p w14:paraId="6684793B" w14:textId="77777777" w:rsidR="001B10EE" w:rsidRDefault="001B10EE" w:rsidP="003266C6">
            <w:pPr>
              <w:jc w:val="left"/>
            </w:pPr>
          </w:p>
          <w:permEnd w:id="1069024043"/>
          <w:p w14:paraId="40312DB4" w14:textId="4C8A08E8" w:rsidR="001B10EE" w:rsidRPr="0093672E" w:rsidRDefault="001B10EE" w:rsidP="003266C6">
            <w:pPr>
              <w:jc w:val="left"/>
            </w:pPr>
          </w:p>
        </w:tc>
      </w:tr>
    </w:tbl>
    <w:p w14:paraId="1E8CC8E9" w14:textId="77777777" w:rsidR="00B72E21" w:rsidRPr="0093672E" w:rsidRDefault="00B72E21">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08"/>
      </w:tblGrid>
      <w:tr w:rsidR="009C36F6" w:rsidRPr="0093672E" w14:paraId="1AD7781F"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5727FD79" w14:textId="0631D6AB" w:rsidR="009C36F6" w:rsidRPr="0093672E" w:rsidRDefault="00AC31D2" w:rsidP="00DF4B34">
            <w:pPr>
              <w:pStyle w:val="Titredenote"/>
            </w:pPr>
            <w:r w:rsidRPr="0093672E">
              <w:lastRenderedPageBreak/>
              <w:br w:type="page"/>
            </w:r>
            <w:bookmarkStart w:id="25" w:name="_Hlk64554044"/>
            <w:bookmarkStart w:id="26" w:name="Arret_traitement"/>
            <w:r w:rsidR="009C36F6" w:rsidRPr="0093672E">
              <w:t>Fiche d’arrêt définitif de traitement</w:t>
            </w:r>
            <w:bookmarkEnd w:id="25"/>
          </w:p>
          <w:bookmarkEnd w:id="26"/>
          <w:p w14:paraId="2BA95966" w14:textId="4F6A14D6" w:rsidR="009C36F6" w:rsidRPr="0093672E" w:rsidRDefault="009C36F6" w:rsidP="009C36F6">
            <w:pPr>
              <w:pStyle w:val="Normalcentr"/>
            </w:pPr>
            <w:r w:rsidRPr="0093672E">
              <w:t>À remplir par le prescripteur/pharmacien</w:t>
            </w:r>
          </w:p>
        </w:tc>
      </w:tr>
    </w:tbl>
    <w:p w14:paraId="2FD1F165" w14:textId="77777777" w:rsidR="00F55A6F" w:rsidRPr="0093672E" w:rsidRDefault="00F55A6F" w:rsidP="00DF14FD">
      <w:pPr>
        <w:pStyle w:val="Petit"/>
      </w:pPr>
    </w:p>
    <w:p w14:paraId="3A36F02C" w14:textId="671BC7EE" w:rsidR="00AC31D2" w:rsidRPr="0093672E" w:rsidRDefault="00AC31D2" w:rsidP="008931DD">
      <w:pPr>
        <w:jc w:val="right"/>
      </w:pPr>
      <w:r w:rsidRPr="0093672E">
        <w:t xml:space="preserve">Date de l’arrêt définitif de traitement : </w:t>
      </w:r>
      <w:permStart w:id="188040566" w:edGrp="everyone"/>
      <w:sdt>
        <w:sdtPr>
          <w:id w:val="847991603"/>
          <w:placeholder>
            <w:docPart w:val="DAC3E85A04BF40F98EDFBAC3A27EEBE8"/>
          </w:placeholder>
          <w:showingPlcHdr/>
          <w:date>
            <w:dateFormat w:val="dd/MM/yyyy"/>
            <w:lid w:val="fr-FR"/>
            <w:storeMappedDataAs w:val="dateTime"/>
            <w:calendar w:val="gregorian"/>
          </w:date>
        </w:sdtPr>
        <w:sdtEndPr/>
        <w:sdtContent>
          <w:r w:rsidR="00FE334B" w:rsidRPr="0093672E">
            <w:rPr>
              <w:rStyle w:val="Mention"/>
            </w:rPr>
            <w:t>_ _/_ _/_ _ _ _</w:t>
          </w:r>
        </w:sdtContent>
      </w:sdt>
      <w:permEnd w:id="188040566"/>
    </w:p>
    <w:p w14:paraId="68A89E4D" w14:textId="2C741326" w:rsidR="00AC31D2" w:rsidRPr="0093672E" w:rsidRDefault="008931DD" w:rsidP="008931DD">
      <w:pPr>
        <w:pStyle w:val="Titre2"/>
        <w:numPr>
          <w:ilvl w:val="0"/>
          <w:numId w:val="0"/>
        </w:numPr>
        <w:ind w:left="360" w:hanging="360"/>
      </w:pPr>
      <w:r w:rsidRPr="0093672E">
        <w:t>Identification du patient</w:t>
      </w:r>
    </w:p>
    <w:p w14:paraId="1F74C69E" w14:textId="55BB680E" w:rsidR="00AC31D2" w:rsidRPr="0093672E" w:rsidRDefault="00AC31D2" w:rsidP="008931DD">
      <w:r w:rsidRPr="0093672E">
        <w:t xml:space="preserve">Nom du patient (3 premières lettres) : </w:t>
      </w:r>
      <w:permStart w:id="1786848774" w:edGrp="everyone"/>
      <w:r w:rsidRPr="0093672E">
        <w:t xml:space="preserve"> </w:t>
      </w:r>
      <w:sdt>
        <w:sdtPr>
          <w:id w:val="98917233"/>
          <w:placeholder>
            <w:docPart w:val="F7302CBC93BF4AECA012980CF63198CF"/>
          </w:placeholder>
          <w:showingPlcHdr/>
        </w:sdtPr>
        <w:sdtEndPr/>
        <w:sdtContent>
          <w:r w:rsidR="00A52C46" w:rsidRPr="0093672E">
            <w:rPr>
              <w:rStyle w:val="Mention"/>
            </w:rPr>
            <w:t>| _ | _ | _ |</w:t>
          </w:r>
        </w:sdtContent>
      </w:sdt>
      <w:permEnd w:id="1786848774"/>
      <w:r w:rsidRPr="0093672E" w:rsidDel="004A5DB0">
        <w:t xml:space="preserve"> </w:t>
      </w:r>
      <w:r w:rsidRPr="0093672E">
        <w:t xml:space="preserve">Prénom (2 premières lettres) : </w:t>
      </w:r>
      <w:permStart w:id="283127243" w:edGrp="everyone"/>
      <w:sdt>
        <w:sdtPr>
          <w:id w:val="-1134787325"/>
          <w:placeholder>
            <w:docPart w:val="E3739E1EC24843DC9BB8871F90C744BA"/>
          </w:placeholder>
          <w:showingPlcHdr/>
        </w:sdtPr>
        <w:sdtEndPr/>
        <w:sdtContent>
          <w:r w:rsidR="00A52C46" w:rsidRPr="0093672E">
            <w:rPr>
              <w:rStyle w:val="Mention"/>
            </w:rPr>
            <w:t>| _ | _ |</w:t>
          </w:r>
        </w:sdtContent>
      </w:sdt>
      <w:permEnd w:id="283127243"/>
      <w:r w:rsidR="008931DD" w:rsidRPr="0093672E">
        <w:br/>
      </w:r>
      <w:permStart w:id="464264247" w:edGrp="everyone"/>
      <w:r w:rsidR="00D91247" w:rsidRPr="0093672E">
        <w:t>N</w:t>
      </w:r>
      <w:r w:rsidR="00D91247" w:rsidRPr="009E1FDD">
        <w:rPr>
          <w:vertAlign w:val="superscript"/>
        </w:rPr>
        <w:t>o</w:t>
      </w:r>
      <w:r w:rsidR="00D91247" w:rsidRPr="0093672E" w:rsidDel="00D91247">
        <w:t xml:space="preserve"> </w:t>
      </w:r>
      <w:r w:rsidRPr="0093672E">
        <w:t xml:space="preserve">patient d’accès précoce (si attribution numéro, code alphanumérique ou code alphabétique par le laboratoire) : </w:t>
      </w:r>
      <w:sdt>
        <w:sdtPr>
          <w:id w:val="-558403852"/>
          <w:placeholder>
            <w:docPart w:val="58AF316AF7D04411B9CCBB54CD2DCA68"/>
          </w:placeholder>
          <w:showingPlcHdr/>
        </w:sdtPr>
        <w:sdtEndPr/>
        <w:sdtContent>
          <w:r w:rsidR="00A52C46" w:rsidRPr="0093672E">
            <w:rPr>
              <w:rStyle w:val="Mention"/>
            </w:rPr>
            <w:t>| _ | _ | _ |</w:t>
          </w:r>
        </w:sdtContent>
      </w:sdt>
    </w:p>
    <w:permEnd w:id="464264247"/>
    <w:p w14:paraId="0EA60814" w14:textId="77777777" w:rsidR="003527B0" w:rsidRPr="0093672E" w:rsidRDefault="003527B0" w:rsidP="003527B0">
      <w:pPr>
        <w:pStyle w:val="Petit"/>
      </w:pPr>
      <w:r w:rsidRPr="0093672E">
        <w:rPr>
          <w:sz w:val="22"/>
        </w:rPr>
        <w:t>Posologie à l’arrêt du traitement :</w:t>
      </w:r>
      <w:r w:rsidRPr="0093672E">
        <w:t xml:space="preserve"> </w:t>
      </w:r>
      <w:sdt>
        <w:sdtPr>
          <w:id w:val="1910104890"/>
          <w:placeholder>
            <w:docPart w:val="75A72D75C5544C91BCCD36754A766B4B"/>
          </w:placeholder>
          <w:showingPlcHdr/>
        </w:sdtPr>
        <w:sdtEndPr/>
        <w:sdtContent>
          <w:permStart w:id="684985251" w:edGrp="everyone"/>
          <w:r w:rsidRPr="0093672E">
            <w:rPr>
              <w:rStyle w:val="Mention"/>
            </w:rPr>
            <w:t>__________________________________________</w:t>
          </w:r>
          <w:permEnd w:id="684985251"/>
        </w:sdtContent>
      </w:sdt>
    </w:p>
    <w:p w14:paraId="09607DAB" w14:textId="77777777" w:rsidR="00A52C46" w:rsidRPr="0093672E" w:rsidRDefault="00A52C46" w:rsidP="00DF14FD">
      <w:pPr>
        <w:pStyle w:val="Petit"/>
      </w:pPr>
    </w:p>
    <w:p w14:paraId="6654D154" w14:textId="79521326" w:rsidR="00AC31D2" w:rsidRPr="0093672E" w:rsidRDefault="008931DD" w:rsidP="003D03CC">
      <w:pPr>
        <w:pStyle w:val="Titre2"/>
        <w:numPr>
          <w:ilvl w:val="0"/>
          <w:numId w:val="0"/>
        </w:numPr>
        <w:ind w:left="360" w:hanging="360"/>
      </w:pPr>
      <w:r w:rsidRPr="0093672E">
        <w:t>Raisons de l’arrêt du traitement</w:t>
      </w:r>
    </w:p>
    <w:p w14:paraId="5EEF61A0" w14:textId="6D2054A0" w:rsidR="00AC31D2" w:rsidRPr="0093672E" w:rsidRDefault="00406BDC" w:rsidP="007B7AE9">
      <w:pPr>
        <w:spacing w:before="0" w:after="0"/>
      </w:pPr>
      <w:sdt>
        <w:sdtPr>
          <w:id w:val="1420752837"/>
          <w14:checkbox>
            <w14:checked w14:val="0"/>
            <w14:checkedState w14:val="2612" w14:font="MS Gothic"/>
            <w14:uncheckedState w14:val="2610" w14:font="MS Gothic"/>
          </w14:checkbox>
        </w:sdtPr>
        <w:sdtEndPr/>
        <w:sdtContent>
          <w:permStart w:id="1328110166" w:edGrp="everyone"/>
          <w:r w:rsidR="009D2E7D">
            <w:rPr>
              <w:rFonts w:ascii="MS Gothic" w:eastAsia="MS Gothic" w:hAnsi="MS Gothic" w:hint="eastAsia"/>
            </w:rPr>
            <w:t>☐</w:t>
          </w:r>
        </w:sdtContent>
      </w:sdt>
      <w:r w:rsidR="00DD10F2" w:rsidRPr="0093672E">
        <w:t xml:space="preserve"> </w:t>
      </w:r>
      <w:permEnd w:id="1328110166"/>
      <w:r w:rsidR="00DF14FD" w:rsidRPr="0093672E">
        <w:t>Fi</w:t>
      </w:r>
      <w:r w:rsidR="00AC31D2" w:rsidRPr="0093672E">
        <w:t>n de traitement (définie dans le RCP)</w:t>
      </w:r>
    </w:p>
    <w:p w14:paraId="13439C18" w14:textId="0C5B81C7" w:rsidR="00AC31D2" w:rsidRPr="0093672E" w:rsidRDefault="00406BDC" w:rsidP="007B7AE9">
      <w:pPr>
        <w:spacing w:before="0" w:after="0"/>
      </w:pPr>
      <w:sdt>
        <w:sdtPr>
          <w:id w:val="341434287"/>
          <w14:checkbox>
            <w14:checked w14:val="0"/>
            <w14:checkedState w14:val="2612" w14:font="MS Gothic"/>
            <w14:uncheckedState w14:val="2610" w14:font="MS Gothic"/>
          </w14:checkbox>
        </w:sdtPr>
        <w:sdtEndPr/>
        <w:sdtContent>
          <w:permStart w:id="1937508464" w:edGrp="everyone"/>
          <w:r w:rsidR="00A03FB3" w:rsidRPr="0093672E">
            <w:rPr>
              <w:rFonts w:ascii="Segoe UI Symbol" w:hAnsi="Segoe UI Symbol" w:cs="Segoe UI Symbol"/>
            </w:rPr>
            <w:t>☐</w:t>
          </w:r>
        </w:sdtContent>
      </w:sdt>
      <w:r w:rsidR="00A03FB3" w:rsidRPr="0093672E">
        <w:t xml:space="preserve"> </w:t>
      </w:r>
      <w:permEnd w:id="1937508464"/>
      <w:r w:rsidR="00DF14FD" w:rsidRPr="0093672E">
        <w:t>S</w:t>
      </w:r>
      <w:r w:rsidR="00AC31D2" w:rsidRPr="0093672E">
        <w:t>urvenue d’un effet indésirable suspecté d’être lié au traitement</w:t>
      </w:r>
    </w:p>
    <w:p w14:paraId="754949BF" w14:textId="04E83336"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showingPlcHd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permStart w:id="1520392960" w:edGrp="everyone"/>
          <w:r w:rsidR="00344262" w:rsidRPr="0093672E">
            <w:t>Phrase à sélectionner</w:t>
          </w:r>
          <w:permEnd w:id="1520392960"/>
        </w:sdtContent>
      </w:sdt>
      <w:r w:rsidR="00344262" w:rsidRPr="0093672E">
        <w:t>.</w:t>
      </w:r>
    </w:p>
    <w:p w14:paraId="58F2DEEF" w14:textId="4B44A7AB" w:rsidR="00AC31D2" w:rsidRPr="0093672E" w:rsidRDefault="00406BDC" w:rsidP="007B7AE9">
      <w:pPr>
        <w:spacing w:before="0" w:after="0"/>
      </w:pPr>
      <w:sdt>
        <w:sdtPr>
          <w:id w:val="1937556106"/>
          <w14:checkbox>
            <w14:checked w14:val="0"/>
            <w14:checkedState w14:val="2612" w14:font="MS Gothic"/>
            <w14:uncheckedState w14:val="2610" w14:font="MS Gothic"/>
          </w14:checkbox>
        </w:sdtPr>
        <w:sdtEndPr/>
        <w:sdtContent>
          <w:permStart w:id="1205105366" w:edGrp="everyone"/>
          <w:r w:rsidR="009D2E7D">
            <w:rPr>
              <w:rFonts w:ascii="MS Gothic" w:eastAsia="MS Gothic" w:hAnsi="MS Gothic" w:hint="eastAsia"/>
            </w:rPr>
            <w:t>☐</w:t>
          </w:r>
        </w:sdtContent>
      </w:sdt>
      <w:r w:rsidR="00A03FB3" w:rsidRPr="0093672E">
        <w:t xml:space="preserve"> </w:t>
      </w:r>
      <w:permEnd w:id="1205105366"/>
      <w:r w:rsidR="00DF14FD" w:rsidRPr="0093672E">
        <w:t>P</w:t>
      </w:r>
      <w:r w:rsidR="00AC31D2" w:rsidRPr="0093672E">
        <w:t>rogression de la maladie</w:t>
      </w:r>
    </w:p>
    <w:p w14:paraId="7FAB6D21" w14:textId="23E12676" w:rsidR="00AC31D2" w:rsidRPr="0093672E" w:rsidRDefault="00406BDC" w:rsidP="007B7AE9">
      <w:pPr>
        <w:spacing w:before="0" w:after="0"/>
      </w:pPr>
      <w:sdt>
        <w:sdtPr>
          <w:id w:val="1081109397"/>
          <w14:checkbox>
            <w14:checked w14:val="0"/>
            <w14:checkedState w14:val="2612" w14:font="MS Gothic"/>
            <w14:uncheckedState w14:val="2610" w14:font="MS Gothic"/>
          </w14:checkbox>
        </w:sdtPr>
        <w:sdtEndPr/>
        <w:sdtContent>
          <w:permStart w:id="9184981" w:edGrp="everyone"/>
          <w:r w:rsidR="00DB0E78" w:rsidRPr="0093672E">
            <w:rPr>
              <w:rFonts w:ascii="Segoe UI Symbol" w:hAnsi="Segoe UI Symbol" w:cs="Segoe UI Symbol"/>
            </w:rPr>
            <w:t>☐</w:t>
          </w:r>
        </w:sdtContent>
      </w:sdt>
      <w:r w:rsidR="00DB0E78" w:rsidRPr="0093672E">
        <w:t xml:space="preserve"> </w:t>
      </w:r>
      <w:permEnd w:id="9184981"/>
      <w:r w:rsidR="00DF14FD" w:rsidRPr="0093672E">
        <w:t>E</w:t>
      </w:r>
      <w:r w:rsidR="00AC31D2" w:rsidRPr="0093672E">
        <w:t>ffet thérapeutique non satisfaisant</w:t>
      </w:r>
    </w:p>
    <w:p w14:paraId="4772F466" w14:textId="0F8D4075" w:rsidR="001C4414" w:rsidRPr="0093672E" w:rsidRDefault="00406BDC" w:rsidP="007B7AE9">
      <w:pPr>
        <w:spacing w:before="0" w:after="0"/>
      </w:pPr>
      <w:sdt>
        <w:sdtPr>
          <w:id w:val="2015497869"/>
          <w14:checkbox>
            <w14:checked w14:val="0"/>
            <w14:checkedState w14:val="2612" w14:font="MS Gothic"/>
            <w14:uncheckedState w14:val="2610" w14:font="MS Gothic"/>
          </w14:checkbox>
        </w:sdtPr>
        <w:sdtEndPr/>
        <w:sdtContent>
          <w:permStart w:id="645342894" w:edGrp="everyone"/>
          <w:r w:rsidR="00DB0E78" w:rsidRPr="0093672E">
            <w:rPr>
              <w:rFonts w:ascii="Segoe UI Symbol" w:hAnsi="Segoe UI Symbol" w:cs="Segoe UI Symbol"/>
            </w:rPr>
            <w:t>☐</w:t>
          </w:r>
        </w:sdtContent>
      </w:sdt>
      <w:r w:rsidR="00DB0E78" w:rsidRPr="0093672E">
        <w:t xml:space="preserve"> </w:t>
      </w:r>
      <w:permEnd w:id="645342894"/>
      <w:r w:rsidR="00DF14FD" w:rsidRPr="0093672E">
        <w:t>D</w:t>
      </w:r>
      <w:r w:rsidR="00AC31D2" w:rsidRPr="0093672E">
        <w:t>écès</w:t>
      </w:r>
    </w:p>
    <w:p w14:paraId="5EC99D88" w14:textId="442EBA94" w:rsidR="00AC31D2" w:rsidRPr="0093672E" w:rsidRDefault="00AC31D2" w:rsidP="001458B0">
      <w:pPr>
        <w:pStyle w:val="Listepuces"/>
        <w:numPr>
          <w:ilvl w:val="0"/>
          <w:numId w:val="60"/>
        </w:numPr>
        <w:spacing w:before="0" w:after="0"/>
      </w:pPr>
      <w:r w:rsidRPr="0093672E">
        <w:t>Date du décès :</w:t>
      </w:r>
      <w:r w:rsidR="001C4DCE" w:rsidRPr="0093672E">
        <w:tab/>
      </w:r>
      <w:permStart w:id="672817669"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EndPr/>
        <w:sdtContent>
          <w:r w:rsidR="003F11FB" w:rsidRPr="0093672E">
            <w:rPr>
              <w:rStyle w:val="Mention"/>
            </w:rPr>
            <w:t>_ _/_ _/_ _ _ _</w:t>
          </w:r>
          <w:permEnd w:id="672817669"/>
        </w:sdtContent>
      </w:sdt>
    </w:p>
    <w:p w14:paraId="1EE6C45B" w14:textId="38EE75D6" w:rsidR="00CE76D5" w:rsidRPr="0093672E" w:rsidRDefault="00AC31D2" w:rsidP="001458B0">
      <w:pPr>
        <w:pStyle w:val="Listepuces"/>
        <w:numPr>
          <w:ilvl w:val="0"/>
          <w:numId w:val="60"/>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1427142182" w:edGrp="everyone"/>
      <w:sdt>
        <w:sdtPr>
          <w:id w:val="1241364741"/>
          <w14:checkbox>
            <w14:checked w14:val="0"/>
            <w14:checkedState w14:val="2612" w14:font="MS Gothic"/>
            <w14:uncheckedState w14:val="2610" w14:font="MS Gothic"/>
          </w14:checkbox>
        </w:sdtPr>
        <w:sdtEndPr/>
        <w:sdtContent>
          <w:r w:rsidR="00B2161F" w:rsidRPr="0093672E">
            <w:rPr>
              <w:rFonts w:ascii="MS Gothic" w:eastAsia="MS Gothic" w:hAnsi="MS Gothic" w:hint="eastAsia"/>
            </w:rPr>
            <w:t>☐</w:t>
          </w:r>
        </w:sdtContent>
      </w:sdt>
      <w:permEnd w:id="1427142182"/>
      <w:r w:rsidRPr="0093672E">
        <w:t>Décès lié à un effet indésirable</w:t>
      </w:r>
      <w:r w:rsidR="0067364F" w:rsidRPr="0093672E">
        <w:t xml:space="preserve"> </w:t>
      </w:r>
    </w:p>
    <w:p w14:paraId="13C96573" w14:textId="6EE2735D" w:rsidR="0067364F" w:rsidRPr="0093672E" w:rsidRDefault="0067364F" w:rsidP="001458B0">
      <w:pPr>
        <w:pStyle w:val="Paragraphedexplications"/>
        <w:tabs>
          <w:tab w:val="left" w:pos="8055"/>
        </w:tabs>
        <w:ind w:left="3119"/>
      </w:pPr>
      <w:r w:rsidRPr="0093672E">
        <w:t xml:space="preserve">Procéder à sa déclaration </w:t>
      </w:r>
      <w:sdt>
        <w:sdtPr>
          <w:id w:val="-893586414"/>
          <w:placeholder>
            <w:docPart w:val="70AEBD300ABE44B1ACD57662E56C9AB6"/>
          </w:placeholder>
          <w:showingPlcHd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permStart w:id="2101739782" w:edGrp="everyone"/>
          <w:r w:rsidR="00DE166C" w:rsidRPr="0093672E">
            <w:t>Phrase à sélectionner</w:t>
          </w:r>
          <w:permEnd w:id="2101739782"/>
        </w:sdtContent>
      </w:sdt>
      <w:r w:rsidR="001458B0">
        <w:t>.</w:t>
      </w:r>
    </w:p>
    <w:p w14:paraId="3B7BF40B" w14:textId="2F2B6876" w:rsidR="00AC31D2" w:rsidRPr="0093672E" w:rsidRDefault="00406BDC" w:rsidP="007B7AE9">
      <w:pPr>
        <w:spacing w:before="0" w:after="0"/>
        <w:ind w:left="113" w:firstLine="2835"/>
      </w:pPr>
      <w:sdt>
        <w:sdtPr>
          <w:id w:val="-1420330066"/>
          <w14:checkbox>
            <w14:checked w14:val="0"/>
            <w14:checkedState w14:val="2612" w14:font="MS Gothic"/>
            <w14:uncheckedState w14:val="2610" w14:font="MS Gothic"/>
          </w14:checkbox>
        </w:sdtPr>
        <w:sdtEndPr/>
        <w:sdtContent>
          <w:permStart w:id="1689088023" w:edGrp="everyone"/>
          <w:r w:rsidR="007B7AE9" w:rsidRPr="0093672E">
            <w:rPr>
              <w:rFonts w:ascii="MS Gothic" w:eastAsia="MS Gothic" w:hAnsi="MS Gothic" w:hint="eastAsia"/>
            </w:rPr>
            <w:t>☐</w:t>
          </w:r>
        </w:sdtContent>
      </w:sdt>
      <w:r w:rsidR="00DB0E78" w:rsidRPr="0093672E">
        <w:t xml:space="preserve"> </w:t>
      </w:r>
      <w:permEnd w:id="1689088023"/>
      <w:r w:rsidR="00DF14FD" w:rsidRPr="0093672E">
        <w:t>D</w:t>
      </w:r>
      <w:r w:rsidR="00AC31D2" w:rsidRPr="0093672E">
        <w:t>écès lié à la progression de la maladie</w:t>
      </w:r>
    </w:p>
    <w:p w14:paraId="1D4E1B98" w14:textId="2F5348EA" w:rsidR="00AC31D2" w:rsidRPr="0093672E" w:rsidRDefault="00406BDC" w:rsidP="00DE166C">
      <w:pPr>
        <w:spacing w:before="0" w:after="0"/>
        <w:ind w:left="113" w:firstLine="2835"/>
        <w:jc w:val="left"/>
      </w:pPr>
      <w:sdt>
        <w:sdtPr>
          <w:id w:val="655964693"/>
          <w14:checkbox>
            <w14:checked w14:val="0"/>
            <w14:checkedState w14:val="2612" w14:font="MS Gothic"/>
            <w14:uncheckedState w14:val="2610" w14:font="MS Gothic"/>
          </w14:checkbox>
        </w:sdtPr>
        <w:sdtEndPr/>
        <w:sdtContent>
          <w:permStart w:id="1902193288" w:edGrp="everyone"/>
          <w:r w:rsidR="00F9448F" w:rsidRPr="0093672E">
            <w:rPr>
              <w:rFonts w:ascii="MS Gothic" w:eastAsia="MS Gothic" w:hAnsi="MS Gothic" w:hint="eastAsia"/>
            </w:rPr>
            <w:t>☐</w:t>
          </w:r>
        </w:sdtContent>
      </w:sdt>
      <w:r w:rsidR="00AC31D2" w:rsidRPr="0093672E">
        <w:t xml:space="preserve"> </w:t>
      </w:r>
      <w:permEnd w:id="1902193288"/>
      <w:r w:rsidR="00AC31D2" w:rsidRPr="0093672E">
        <w:t xml:space="preserve">Autre raison </w:t>
      </w:r>
      <w:r w:rsidR="002644C0" w:rsidRPr="0093672E">
        <w:t xml:space="preserve">: </w:t>
      </w:r>
      <w:permStart w:id="1615740273" w:edGrp="everyone"/>
      <w:sdt>
        <w:sdtPr>
          <w:id w:val="1047952834"/>
          <w:placeholder>
            <w:docPart w:val="238E80FCFF5A4E168DDDA55075F0AA8A"/>
          </w:placeholder>
          <w:showingPlcHdr/>
        </w:sdtPr>
        <w:sdtEndPr/>
        <w:sdtContent>
          <w:r w:rsidR="002644C0" w:rsidRPr="0093672E">
            <w:rPr>
              <w:rStyle w:val="Mention"/>
            </w:rPr>
            <w:t>__________________________________________</w:t>
          </w:r>
        </w:sdtContent>
      </w:sdt>
      <w:permEnd w:id="1615740273"/>
    </w:p>
    <w:p w14:paraId="1B4AA87A" w14:textId="29210EE1" w:rsidR="00AC31D2" w:rsidRPr="0093672E" w:rsidRDefault="00406BDC" w:rsidP="007B7AE9">
      <w:pPr>
        <w:spacing w:before="0" w:after="0"/>
      </w:pPr>
      <w:sdt>
        <w:sdtPr>
          <w:id w:val="584191923"/>
          <w14:checkbox>
            <w14:checked w14:val="0"/>
            <w14:checkedState w14:val="2612" w14:font="MS Gothic"/>
            <w14:uncheckedState w14:val="2610" w14:font="MS Gothic"/>
          </w14:checkbox>
        </w:sdtPr>
        <w:sdtEndPr/>
        <w:sdtContent>
          <w:permStart w:id="503789448" w:edGrp="everyone"/>
          <w:r w:rsidR="00DB0E78" w:rsidRPr="0093672E">
            <w:rPr>
              <w:rFonts w:ascii="MS Gothic" w:eastAsia="MS Gothic" w:hAnsi="MS Gothic" w:hint="eastAsia"/>
            </w:rPr>
            <w:t>☐</w:t>
          </w:r>
        </w:sdtContent>
      </w:sdt>
      <w:r w:rsidR="00DB0E78" w:rsidRPr="0093672E">
        <w:t xml:space="preserve"> </w:t>
      </w:r>
      <w:permEnd w:id="503789448"/>
      <w:r w:rsidR="00AC31D2" w:rsidRPr="0093672E">
        <w:t>Souhait du patient d’interrompre le traitement</w:t>
      </w:r>
    </w:p>
    <w:p w14:paraId="76878A69" w14:textId="7444875B" w:rsidR="00AC31D2" w:rsidRPr="0093672E" w:rsidRDefault="00406BDC" w:rsidP="007B7AE9">
      <w:pPr>
        <w:spacing w:before="0" w:after="0"/>
      </w:pPr>
      <w:sdt>
        <w:sdtPr>
          <w:id w:val="-741176419"/>
          <w14:checkbox>
            <w14:checked w14:val="0"/>
            <w14:checkedState w14:val="2612" w14:font="MS Gothic"/>
            <w14:uncheckedState w14:val="2610" w14:font="MS Gothic"/>
          </w14:checkbox>
        </w:sdtPr>
        <w:sdtEndPr/>
        <w:sdtContent>
          <w:permStart w:id="1623423036" w:edGrp="everyone"/>
          <w:r w:rsidR="00DB0E78" w:rsidRPr="0093672E">
            <w:rPr>
              <w:rFonts w:ascii="MS Gothic" w:eastAsia="MS Gothic" w:hAnsi="MS Gothic" w:hint="eastAsia"/>
            </w:rPr>
            <w:t>☐</w:t>
          </w:r>
        </w:sdtContent>
      </w:sdt>
      <w:r w:rsidR="00DB0E78" w:rsidRPr="0093672E">
        <w:t xml:space="preserve"> </w:t>
      </w:r>
      <w:permEnd w:id="1623423036"/>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EndPr/>
        <w:sdtContent>
          <w:r w:rsidR="00FA6AA0" w:rsidRPr="0093672E">
            <w:t>_ _/_ _/_ _ _ _</w:t>
          </w:r>
        </w:sdtContent>
      </w:sdt>
    </w:p>
    <w:p w14:paraId="31EA001F" w14:textId="0409A20D" w:rsidR="00AC31D2" w:rsidRPr="0093672E" w:rsidRDefault="00406BDC" w:rsidP="007B7AE9">
      <w:pPr>
        <w:spacing w:before="0" w:after="0"/>
      </w:pPr>
      <w:sdt>
        <w:sdtPr>
          <w:id w:val="746303539"/>
          <w14:checkbox>
            <w14:checked w14:val="0"/>
            <w14:checkedState w14:val="2612" w14:font="MS Gothic"/>
            <w14:uncheckedState w14:val="2610" w14:font="MS Gothic"/>
          </w14:checkbox>
        </w:sdtPr>
        <w:sdtEndPr/>
        <w:sdtContent>
          <w:permStart w:id="1905489713" w:edGrp="everyone"/>
          <w:r w:rsidR="00DB0E78" w:rsidRPr="0093672E">
            <w:rPr>
              <w:rFonts w:ascii="MS Gothic" w:eastAsia="MS Gothic" w:hAnsi="MS Gothic" w:hint="eastAsia"/>
            </w:rPr>
            <w:t>☐</w:t>
          </w:r>
        </w:sdtContent>
      </w:sdt>
      <w:r w:rsidR="00DB0E78" w:rsidRPr="0093672E">
        <w:t xml:space="preserve"> </w:t>
      </w:r>
      <w:permEnd w:id="1905489713"/>
      <w:r w:rsidR="00AC31D2" w:rsidRPr="0093672E">
        <w:t xml:space="preserve">Ne remplit plus les critères d’éligibilité, préciser : </w:t>
      </w:r>
      <w:permStart w:id="996550632" w:edGrp="everyone"/>
      <w:sdt>
        <w:sdtPr>
          <w:id w:val="-374624779"/>
          <w:placeholder>
            <w:docPart w:val="7B3ED47EC79B43FC9001E0BDA592B4BF"/>
          </w:placeholder>
          <w:showingPlcHdr/>
        </w:sdtPr>
        <w:sdtEndPr/>
        <w:sdtContent>
          <w:r w:rsidR="002644C0" w:rsidRPr="0093672E">
            <w:rPr>
              <w:rStyle w:val="Mention"/>
            </w:rPr>
            <w:t>__________________________________________</w:t>
          </w:r>
        </w:sdtContent>
      </w:sdt>
      <w:permEnd w:id="996550632"/>
    </w:p>
    <w:permStart w:id="618993645" w:edGrp="everyone"/>
    <w:p w14:paraId="2B6A3B5E" w14:textId="009A8719" w:rsidR="001069A0" w:rsidRPr="0093672E" w:rsidRDefault="00406BDC" w:rsidP="00E3059D">
      <w:pPr>
        <w:spacing w:before="0" w:after="0"/>
        <w:jc w:val="left"/>
      </w:pPr>
      <w:sdt>
        <w:sdtPr>
          <w:rPr>
            <w:vertAlign w:val="superscript"/>
          </w:rPr>
          <w:id w:val="1045556722"/>
          <w14:checkbox>
            <w14:checked w14:val="0"/>
            <w14:checkedState w14:val="2612" w14:font="MS Gothic"/>
            <w14:uncheckedState w14:val="2610" w14:font="MS Gothic"/>
          </w14:checkbox>
        </w:sdtPr>
        <w:sdtEndPr>
          <w:rPr>
            <w:vertAlign w:val="baseline"/>
          </w:rPr>
        </w:sdtEndPr>
        <w:sdtContent>
          <w:r w:rsidR="00DB0E78" w:rsidRPr="0093672E">
            <w:rPr>
              <w:rFonts w:ascii="MS Gothic" w:eastAsia="MS Gothic" w:hAnsi="MS Gothic" w:hint="eastAsia"/>
            </w:rPr>
            <w:t>☐</w:t>
          </w:r>
        </w:sdtContent>
      </w:sdt>
      <w:r w:rsidR="00DB0E78" w:rsidRPr="0093672E">
        <w:t xml:space="preserve"> </w:t>
      </w:r>
      <w:permEnd w:id="618993645"/>
      <w:r w:rsidR="00CE065E" w:rsidRPr="0093672E">
        <w:t>A</w:t>
      </w:r>
      <w:r w:rsidR="00AC31D2" w:rsidRPr="0093672E">
        <w:t xml:space="preserve">utre, préciser : </w:t>
      </w:r>
      <w:sdt>
        <w:sdtPr>
          <w:id w:val="1212154219"/>
          <w:placeholder>
            <w:docPart w:val="19F2960378A24F0680A559602B1B1112"/>
          </w:placeholder>
          <w:showingPlcHdr/>
        </w:sdtPr>
        <w:sdtEndPr/>
        <w:sdtContent>
          <w:permStart w:id="2072719772" w:edGrp="everyone"/>
          <w:r w:rsidR="002644C0" w:rsidRPr="0093672E">
            <w:rPr>
              <w:rStyle w:val="Mention"/>
            </w:rPr>
            <w:t>__________________________________________</w:t>
          </w:r>
          <w:permEnd w:id="2072719772"/>
        </w:sdtContent>
      </w:sdt>
    </w:p>
    <w:p w14:paraId="2981113A" w14:textId="77777777" w:rsidR="00D62330" w:rsidRPr="0093672E"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93672E" w14:paraId="60FED3AB" w14:textId="77777777" w:rsidTr="00E3059D">
        <w:trPr>
          <w:trHeight w:val="4762"/>
        </w:trPr>
        <w:tc>
          <w:tcPr>
            <w:tcW w:w="2477" w:type="pct"/>
          </w:tcPr>
          <w:p w14:paraId="652A2C8A" w14:textId="77777777" w:rsidR="00AC31D2" w:rsidRPr="0093672E" w:rsidRDefault="00AC31D2" w:rsidP="00AC31D2">
            <w:pPr>
              <w:rPr>
                <w:rStyle w:val="lev"/>
              </w:rPr>
            </w:pPr>
            <w:r w:rsidRPr="0093672E">
              <w:rPr>
                <w:rStyle w:val="lev"/>
              </w:rPr>
              <w:lastRenderedPageBreak/>
              <w:t xml:space="preserve">Médecin prescripteur </w:t>
            </w:r>
          </w:p>
          <w:p w14:paraId="1DFB8A58" w14:textId="2B8288F3"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EndPr/>
              <w:sdtContent>
                <w:permStart w:id="482423798" w:edGrp="everyone"/>
                <w:r w:rsidR="00BB7169" w:rsidRPr="0042297B">
                  <w:rPr>
                    <w:rStyle w:val="Mention"/>
                  </w:rPr>
                  <w:t>________________</w:t>
                </w:r>
                <w:permEnd w:id="482423798"/>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EndPr/>
              <w:sdtContent>
                <w:permStart w:id="292318635" w:edGrp="everyone"/>
                <w:r w:rsidR="002647B4" w:rsidRPr="0093672E">
                  <w:rPr>
                    <w:rStyle w:val="Mention"/>
                  </w:rPr>
                  <w:t>________________</w:t>
                </w:r>
                <w:permEnd w:id="29231863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EndPr/>
              <w:sdtContent>
                <w:permStart w:id="235671279" w:edGrp="everyone"/>
                <w:r w:rsidR="002647B4" w:rsidRPr="0093672E">
                  <w:rPr>
                    <w:rStyle w:val="Mention"/>
                  </w:rPr>
                  <w:t>________________</w:t>
                </w:r>
                <w:permEnd w:id="235671279"/>
              </w:sdtContent>
            </w:sdt>
            <w:r w:rsidR="000F4EE6" w:rsidRPr="0093672E">
              <w:br/>
              <w:t xml:space="preserve">Hôpital : </w:t>
            </w:r>
            <w:r w:rsidR="00256903" w:rsidRPr="0093672E">
              <w:br/>
            </w:r>
            <w:permStart w:id="1689786348" w:edGrp="everyone"/>
            <w:sdt>
              <w:sdtPr>
                <w:id w:val="-1270694357"/>
                <w14:checkbox>
                  <w14:checked w14:val="0"/>
                  <w14:checkedState w14:val="2612" w14:font="MS Gothic"/>
                  <w14:uncheckedState w14:val="2610" w14:font="MS Gothic"/>
                </w14:checkbox>
              </w:sdtPr>
              <w:sdtEndPr/>
              <w:sdtContent>
                <w:r w:rsidR="006A58C2" w:rsidRPr="0093672E">
                  <w:rPr>
                    <w:rFonts w:ascii="MS Gothic" w:eastAsia="MS Gothic" w:hAnsi="MS Gothic" w:hint="eastAsia"/>
                  </w:rPr>
                  <w:t>☐</w:t>
                </w:r>
              </w:sdtContent>
            </w:sdt>
            <w:r w:rsidRPr="0093672E">
              <w:t xml:space="preserve"> </w:t>
            </w:r>
            <w:permEnd w:id="1689786348"/>
            <w:r w:rsidRPr="0093672E">
              <w:t>CHU</w:t>
            </w:r>
            <w:r w:rsidR="002707DB" w:rsidRPr="0093672E">
              <w:t xml:space="preserve"> </w:t>
            </w:r>
            <w:permStart w:id="1971391487" w:edGrp="everyone"/>
            <w:sdt>
              <w:sdtPr>
                <w:id w:val="-438675672"/>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r w:rsidRPr="0093672E">
              <w:t xml:space="preserve"> </w:t>
            </w:r>
            <w:permEnd w:id="1971391487"/>
            <w:r w:rsidRPr="0093672E">
              <w:t>CHG</w:t>
            </w:r>
            <w:r w:rsidR="002707DB" w:rsidRPr="0093672E">
              <w:t xml:space="preserve"> </w:t>
            </w:r>
            <w:permStart w:id="1580561895" w:edGrp="everyone"/>
            <w:sdt>
              <w:sdtPr>
                <w:id w:val="-135181627"/>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r w:rsidRPr="0093672E">
              <w:t xml:space="preserve"> </w:t>
            </w:r>
            <w:permEnd w:id="1580561895"/>
            <w:r w:rsidRPr="0093672E">
              <w:t>CLCC</w:t>
            </w:r>
            <w:r w:rsidR="002707DB" w:rsidRPr="0093672E">
              <w:t xml:space="preserve"> </w:t>
            </w:r>
            <w:permStart w:id="672862469" w:edGrp="everyone"/>
            <w:sdt>
              <w:sdtPr>
                <w:id w:val="-1022154699"/>
                <w14:checkbox>
                  <w14:checked w14:val="0"/>
                  <w14:checkedState w14:val="2612" w14:font="MS Gothic"/>
                  <w14:uncheckedState w14:val="2610" w14:font="MS Gothic"/>
                </w14:checkbox>
              </w:sdtPr>
              <w:sdtEndPr/>
              <w:sdtContent>
                <w:r w:rsidR="00A96156" w:rsidRPr="0093672E">
                  <w:rPr>
                    <w:rFonts w:ascii="MS Gothic" w:eastAsia="MS Gothic" w:hAnsi="MS Gothic" w:hint="eastAsia"/>
                  </w:rPr>
                  <w:t>☐</w:t>
                </w:r>
              </w:sdtContent>
            </w:sdt>
            <w:r w:rsidRPr="0093672E">
              <w:t xml:space="preserve"> </w:t>
            </w:r>
            <w:permEnd w:id="672862469"/>
            <w:r w:rsidRPr="0093672E">
              <w:t>centre privé</w:t>
            </w:r>
          </w:p>
          <w:p w14:paraId="56F33A61" w14:textId="49CC9EA1"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EndPr/>
              <w:sdtContent>
                <w:permStart w:id="1955741976" w:edGrp="everyone"/>
                <w:r w:rsidR="00FA6AA0" w:rsidRPr="0093672E">
                  <w:rPr>
                    <w:rStyle w:val="Mention"/>
                  </w:rPr>
                  <w:t>________________</w:t>
                </w:r>
                <w:permEnd w:id="1955741976"/>
              </w:sdtContent>
            </w:sdt>
          </w:p>
          <w:p w14:paraId="55F70E23" w14:textId="714EAFAE" w:rsidR="00AC31D2" w:rsidRPr="0093672E" w:rsidRDefault="00AC31D2" w:rsidP="00DF14FD">
            <w:pPr>
              <w:jc w:val="left"/>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EndPr/>
              <w:sdtContent>
                <w:permStart w:id="350555226" w:edGrp="everyone"/>
                <w:r w:rsidR="00F038E3" w:rsidRPr="0093672E">
                  <w:rPr>
                    <w:rStyle w:val="Mention"/>
                  </w:rPr>
                  <w:t>Numéro de téléphone.</w:t>
                </w:r>
                <w:permEnd w:id="350555226"/>
              </w:sdtContent>
            </w:sdt>
            <w:r w:rsidR="007F1945" w:rsidRPr="0093672E">
              <w:br/>
            </w:r>
            <w:r w:rsidR="000F53B2">
              <w:t>E</w:t>
            </w:r>
            <w:r w:rsidRPr="0093672E">
              <w:t>-mail</w:t>
            </w:r>
            <w:r w:rsidR="00D64A6B">
              <w:t xml:space="preserve"> </w:t>
            </w:r>
            <w:r w:rsidRPr="0093672E">
              <w:t>:</w:t>
            </w:r>
            <w:r w:rsidR="00E956AF" w:rsidRPr="0093672E">
              <w:t xml:space="preserve"> </w:t>
            </w:r>
            <w:permStart w:id="980963654" w:edGrp="everyone"/>
            <w:sdt>
              <w:sdtPr>
                <w:id w:val="-337538851"/>
                <w:placeholder>
                  <w:docPart w:val="2841DEC13EB64FD0BD9248C03C610BBA"/>
                </w:placeholder>
              </w:sdtPr>
              <w:sdtEndPr/>
              <w:sdtContent>
                <w:hyperlink r:id="rId23" w:history="1">
                  <w:r w:rsidR="00DF14FD" w:rsidRPr="0093672E">
                    <w:rPr>
                      <w:rStyle w:val="Lienhypertexte"/>
                      <w:rFonts w:ascii="Arial Nova Cond" w:hAnsi="Arial Nova Cond"/>
                      <w:shd w:val="clear" w:color="auto" w:fill="F2F2F2" w:themeFill="background1" w:themeFillShade="F2"/>
                    </w:rPr>
                    <w:t>xxx@domaine.com</w:t>
                  </w:r>
                </w:hyperlink>
              </w:sdtContent>
            </w:sdt>
            <w:permEnd w:id="980963654"/>
            <w:r w:rsidR="00DF14FD" w:rsidRPr="0093672E">
              <w:br/>
            </w:r>
          </w:p>
          <w:p w14:paraId="01E62917" w14:textId="20B5A3B1"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EndPr/>
              <w:sdtContent>
                <w:permStart w:id="370952367" w:edGrp="everyone"/>
                <w:r w:rsidR="00FE334B" w:rsidRPr="0093672E">
                  <w:rPr>
                    <w:rStyle w:val="Mention"/>
                  </w:rPr>
                  <w:t>_ _/_ _/_ _ _ _</w:t>
                </w:r>
                <w:permEnd w:id="370952367"/>
              </w:sdtContent>
            </w:sdt>
            <w:r w:rsidRPr="0093672E">
              <w:tab/>
            </w:r>
            <w:r w:rsidR="000F4EE6" w:rsidRPr="0093672E">
              <w:br/>
            </w:r>
            <w:r w:rsidRPr="0093672E">
              <w:t xml:space="preserve">Cachet et signature du </w:t>
            </w:r>
            <w:r w:rsidR="000F53B2">
              <w:t>m</w:t>
            </w:r>
            <w:r w:rsidRPr="0093672E">
              <w:t>édecin :</w:t>
            </w:r>
          </w:p>
          <w:p w14:paraId="75C2F8B2" w14:textId="77777777" w:rsidR="00AC31D2" w:rsidRPr="0093672E" w:rsidRDefault="002B0BC2" w:rsidP="00AC31D2">
            <w:permStart w:id="1186673838" w:edGrp="everyone"/>
            <w:r w:rsidRPr="0093672E">
              <w:br/>
            </w:r>
          </w:p>
          <w:permEnd w:id="1186673838"/>
          <w:p w14:paraId="53CBBE59" w14:textId="77777777" w:rsidR="00AC31D2" w:rsidRPr="0093672E" w:rsidRDefault="00AC31D2" w:rsidP="00C81DED"/>
        </w:tc>
        <w:tc>
          <w:tcPr>
            <w:tcW w:w="2523" w:type="pct"/>
          </w:tcPr>
          <w:p w14:paraId="4A524CA6" w14:textId="77777777" w:rsidR="00AC31D2" w:rsidRPr="0093672E" w:rsidRDefault="00DA4D25" w:rsidP="00AC31D2">
            <w:pPr>
              <w:rPr>
                <w:rStyle w:val="lev"/>
              </w:rPr>
            </w:pPr>
            <w:r w:rsidRPr="0093672E">
              <w:rPr>
                <w:rStyle w:val="lev"/>
              </w:rPr>
              <w:t>Pharmacien</w:t>
            </w:r>
          </w:p>
          <w:p w14:paraId="525360DC" w14:textId="667A4A8E"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EndPr/>
              <w:sdtContent>
                <w:permStart w:id="2059746173" w:edGrp="everyone"/>
                <w:r w:rsidR="002647B4" w:rsidRPr="0093672E">
                  <w:rPr>
                    <w:rStyle w:val="Mention"/>
                  </w:rPr>
                  <w:t>________________</w:t>
                </w:r>
                <w:permEnd w:id="2059746173"/>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EndPr/>
              <w:sdtContent>
                <w:permStart w:id="546263042" w:edGrp="everyone"/>
                <w:r w:rsidR="000F4EE6" w:rsidRPr="0093672E">
                  <w:rPr>
                    <w:rStyle w:val="Mention"/>
                  </w:rPr>
                  <w:t>________________</w:t>
                </w:r>
                <w:permEnd w:id="546263042"/>
              </w:sdtContent>
            </w:sdt>
            <w:r w:rsidR="005A2754" w:rsidRPr="0093672E">
              <w:br/>
            </w:r>
            <w:r w:rsidR="005A2754" w:rsidRPr="0093672E">
              <w:br/>
            </w:r>
            <w:r w:rsidRPr="0093672E">
              <w:t>Hôpital :</w:t>
            </w:r>
            <w:r w:rsidR="002647B4" w:rsidRPr="0093672E">
              <w:t xml:space="preserve"> </w:t>
            </w:r>
            <w:sdt>
              <w:sdtPr>
                <w:id w:val="-646040821"/>
                <w:placeholder>
                  <w:docPart w:val="AAF62F7A665D42B28A3AA378809EE408"/>
                </w:placeholder>
                <w:showingPlcHdr/>
              </w:sdtPr>
              <w:sdtEndPr/>
              <w:sdtContent>
                <w:permStart w:id="1262815557" w:edGrp="everyone"/>
                <w:r w:rsidR="002647B4" w:rsidRPr="0093672E">
                  <w:rPr>
                    <w:rStyle w:val="Mention"/>
                  </w:rPr>
                  <w:t>________________</w:t>
                </w:r>
                <w:permEnd w:id="1262815557"/>
              </w:sdtContent>
            </w:sdt>
            <w:r w:rsidR="00637C1C" w:rsidRPr="0093672E">
              <w:br/>
            </w:r>
            <w:permStart w:id="998710034" w:edGrp="everyone"/>
            <w:sdt>
              <w:sdtPr>
                <w:id w:val="2007549022"/>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permEnd w:id="998710034"/>
            <w:r w:rsidRPr="0093672E">
              <w:t xml:space="preserve"> CHU </w:t>
            </w:r>
            <w:permStart w:id="2080529240" w:edGrp="everyone"/>
            <w:sdt>
              <w:sdtPr>
                <w:id w:val="-1118747852"/>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r w:rsidRPr="0093672E">
              <w:t xml:space="preserve"> </w:t>
            </w:r>
            <w:permEnd w:id="2080529240"/>
            <w:r w:rsidRPr="0093672E">
              <w:t>CHG</w:t>
            </w:r>
            <w:r w:rsidR="002707DB" w:rsidRPr="0093672E">
              <w:t xml:space="preserve"> </w:t>
            </w:r>
            <w:permStart w:id="1050090472" w:edGrp="everyone"/>
            <w:sdt>
              <w:sdtPr>
                <w:id w:val="1689336471"/>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permEnd w:id="1050090472"/>
            <w:r w:rsidRPr="0093672E">
              <w:t xml:space="preserve"> CLCC</w:t>
            </w:r>
            <w:r w:rsidR="002707DB" w:rsidRPr="0093672E">
              <w:t xml:space="preserve"> </w:t>
            </w:r>
            <w:permStart w:id="1337397046" w:edGrp="everyone"/>
            <w:sdt>
              <w:sdtPr>
                <w:id w:val="332189146"/>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r w:rsidR="002D2FA6" w:rsidRPr="0093672E">
              <w:t xml:space="preserve"> </w:t>
            </w:r>
            <w:permEnd w:id="1337397046"/>
            <w:r w:rsidRPr="0093672E">
              <w:t>centre privé</w:t>
            </w:r>
          </w:p>
          <w:p w14:paraId="675EE0CD" w14:textId="7C8B06CB"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EndPr/>
              <w:sdtContent>
                <w:permStart w:id="2023630929" w:edGrp="everyone"/>
                <w:r w:rsidR="00FA6AA0" w:rsidRPr="0093672E">
                  <w:rPr>
                    <w:rStyle w:val="Mention"/>
                  </w:rPr>
                  <w:t>________________</w:t>
                </w:r>
                <w:permEnd w:id="2023630929"/>
              </w:sdtContent>
            </w:sdt>
          </w:p>
          <w:p w14:paraId="63B7A89E" w14:textId="72B6AD01" w:rsidR="00AC31D2" w:rsidRPr="0093672E" w:rsidRDefault="00AC31D2" w:rsidP="00DF14FD">
            <w:pPr>
              <w:jc w:val="left"/>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EndPr/>
              <w:sdtContent>
                <w:permStart w:id="451968525" w:edGrp="everyone"/>
                <w:r w:rsidR="00F038E3" w:rsidRPr="0093672E">
                  <w:rPr>
                    <w:rStyle w:val="Mention"/>
                  </w:rPr>
                  <w:t>Numéro de téléphone.</w:t>
                </w:r>
                <w:permEnd w:id="451968525"/>
              </w:sdtContent>
            </w:sdt>
            <w:r w:rsidR="007F1945" w:rsidRPr="0093672E">
              <w:br/>
            </w:r>
            <w:r w:rsidR="000F53B2">
              <w:t>E</w:t>
            </w:r>
            <w:r w:rsidRPr="0093672E">
              <w:t>-mail</w:t>
            </w:r>
            <w:r w:rsidR="00D64A6B">
              <w:t xml:space="preserve"> </w:t>
            </w:r>
            <w:r w:rsidRPr="0093672E">
              <w:t>:</w:t>
            </w:r>
            <w:r w:rsidR="00E956AF" w:rsidRPr="0093672E">
              <w:t xml:space="preserve"> </w:t>
            </w:r>
            <w:permStart w:id="1259419169" w:edGrp="everyone"/>
            <w:sdt>
              <w:sdtPr>
                <w:id w:val="1885127114"/>
                <w:placeholder>
                  <w:docPart w:val="A69623920E474CD598370C502D478C19"/>
                </w:placeholder>
              </w:sdtPr>
              <w:sdtEndPr/>
              <w:sdtContent>
                <w:hyperlink r:id="rId24" w:history="1">
                  <w:r w:rsidR="00DF14FD" w:rsidRPr="0093672E">
                    <w:rPr>
                      <w:rStyle w:val="Lienhypertexte"/>
                      <w:rFonts w:ascii="Arial Nova Cond" w:hAnsi="Arial Nova Cond"/>
                      <w:shd w:val="clear" w:color="auto" w:fill="F2F2F2" w:themeFill="background1" w:themeFillShade="F2"/>
                    </w:rPr>
                    <w:t>xxx@domaine.com</w:t>
                  </w:r>
                </w:hyperlink>
              </w:sdtContent>
            </w:sdt>
            <w:permEnd w:id="1259419169"/>
            <w:r w:rsidR="00DF14FD" w:rsidRPr="0093672E">
              <w:br/>
            </w:r>
          </w:p>
          <w:p w14:paraId="17CCA74B" w14:textId="62D56DCC"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EndPr/>
              <w:sdtContent>
                <w:permStart w:id="607479051" w:edGrp="everyone"/>
                <w:r w:rsidR="00FE334B" w:rsidRPr="0093672E">
                  <w:rPr>
                    <w:rStyle w:val="Mention"/>
                  </w:rPr>
                  <w:t>_ _/_ _/_ _ _ _</w:t>
                </w:r>
                <w:permEnd w:id="607479051"/>
              </w:sdtContent>
            </w:sdt>
            <w:r w:rsidRPr="0093672E">
              <w:tab/>
            </w:r>
            <w:r w:rsidR="000F4EE6" w:rsidRPr="0093672E">
              <w:br/>
            </w:r>
            <w:r w:rsidRPr="0093672E">
              <w:t xml:space="preserve">Cachet et signature du </w:t>
            </w:r>
            <w:r w:rsidR="000F53B2">
              <w:t>p</w:t>
            </w:r>
            <w:r w:rsidRPr="0093672E">
              <w:t>harmacien :</w:t>
            </w:r>
          </w:p>
          <w:p w14:paraId="3C76C6D7" w14:textId="77777777" w:rsidR="00AC31D2" w:rsidRDefault="00AC31D2" w:rsidP="00AC31D2">
            <w:permStart w:id="989228177" w:edGrp="everyone"/>
          </w:p>
          <w:p w14:paraId="3B7AAED6" w14:textId="77777777" w:rsidR="00D10F3C" w:rsidRDefault="00D10F3C" w:rsidP="00AC31D2"/>
          <w:permEnd w:id="989228177"/>
          <w:p w14:paraId="213A9F52" w14:textId="5482DD90" w:rsidR="00D10F3C" w:rsidRPr="0093672E" w:rsidRDefault="00D10F3C" w:rsidP="00AC31D2"/>
        </w:tc>
      </w:tr>
    </w:tbl>
    <w:p w14:paraId="23198249" w14:textId="77777777" w:rsidR="00AC31D2" w:rsidRPr="0093672E" w:rsidRDefault="00AC31D2" w:rsidP="00AC31D2">
      <w:bookmarkStart w:id="27" w:name="_Toc331428073"/>
      <w:bookmarkStart w:id="28" w:name="_Toc331428274"/>
      <w:bookmarkStart w:id="29" w:name="_Toc13576583"/>
    </w:p>
    <w:p w14:paraId="24A7DF32" w14:textId="77777777" w:rsidR="00AC31D2" w:rsidRPr="0093672E" w:rsidRDefault="00AC31D2" w:rsidP="003F58DE">
      <w:pPr>
        <w:pStyle w:val="Petit"/>
        <w:rPr>
          <w:sz w:val="2"/>
          <w:szCs w:val="2"/>
        </w:r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2F378FEB"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198E6C4" w14:textId="16144F01" w:rsidR="00F778FC" w:rsidRPr="0093672E" w:rsidRDefault="00F778FC" w:rsidP="00F778FC">
            <w:pPr>
              <w:pStyle w:val="Titredenote"/>
            </w:pPr>
            <w:bookmarkStart w:id="30" w:name="Questionnaire"/>
            <w:r w:rsidRPr="0093672E">
              <w:lastRenderedPageBreak/>
              <w:t>Questionnaire qualité de vie</w:t>
            </w:r>
            <w:bookmarkEnd w:id="30"/>
          </w:p>
          <w:p w14:paraId="2D1C3C06" w14:textId="313A7A1C" w:rsidR="00F778FC" w:rsidRPr="0093672E" w:rsidRDefault="00F778FC" w:rsidP="00697343">
            <w:pPr>
              <w:pStyle w:val="Normalcentr"/>
              <w:rPr>
                <w:rStyle w:val="Grasitalique"/>
              </w:rPr>
            </w:pPr>
            <w:r w:rsidRPr="0093672E">
              <w:rPr>
                <w:rStyle w:val="Grasitalique"/>
              </w:rPr>
              <w:t>À compléter par le patient</w:t>
            </w:r>
          </w:p>
        </w:tc>
      </w:tr>
    </w:tbl>
    <w:p w14:paraId="3AC65599" w14:textId="77777777" w:rsidR="002556C0" w:rsidRPr="0093672E" w:rsidRDefault="002556C0" w:rsidP="002556C0"/>
    <w:p w14:paraId="3C7AB6BF" w14:textId="23AE982A" w:rsidR="005F43EC" w:rsidRPr="0093672E" w:rsidRDefault="00AC31D2" w:rsidP="00EB328E">
      <w:pPr>
        <w:pStyle w:val="Asupprimer"/>
      </w:pPr>
      <w:permStart w:id="51212849" w:edGrp="everyone"/>
      <w:r w:rsidRPr="0093672E">
        <w:t>Questionnaire à proposer par le laboratoire et susceptible d’être modifié par la HAS</w:t>
      </w:r>
      <w:r w:rsidR="008E2665">
        <w:t xml:space="preserve">. </w:t>
      </w:r>
      <w:r w:rsidR="00091880" w:rsidRPr="0093672E">
        <w:t xml:space="preserve">Pour faciliter la collecte et l’interprétation des données, il est recommandé de limiter les champs de texte libre et de favoriser le remplissage des fiches sous forme de choix multiples ou de </w:t>
      </w:r>
      <w:r w:rsidR="00091880">
        <w:t>menu</w:t>
      </w:r>
      <w:r w:rsidR="00091880" w:rsidRPr="0093672E">
        <w:t xml:space="preserve"> déroulant.</w:t>
      </w:r>
    </w:p>
    <w:p w14:paraId="0B434520" w14:textId="77777777" w:rsidR="00E3059D" w:rsidRPr="0093672E" w:rsidRDefault="00E3059D" w:rsidP="00E3059D"/>
    <w:tbl>
      <w:tblPr>
        <w:tblStyle w:val="Grilledetableauclaire"/>
        <w:tblW w:w="0" w:type="auto"/>
        <w:tblLook w:val="0600" w:firstRow="0" w:lastRow="0" w:firstColumn="0" w:lastColumn="0" w:noHBand="1" w:noVBand="1"/>
      </w:tblPr>
      <w:tblGrid>
        <w:gridCol w:w="9608"/>
      </w:tblGrid>
      <w:tr w:rsidR="005F43EC" w:rsidRPr="0093672E" w14:paraId="01884A17" w14:textId="77777777" w:rsidTr="005F43EC">
        <w:tc>
          <w:tcPr>
            <w:tcW w:w="9629" w:type="dxa"/>
          </w:tcPr>
          <w:sdt>
            <w:sdtPr>
              <w:id w:val="1136612801"/>
              <w:placeholder>
                <w:docPart w:val="16D7F10AF4CA4CF68758F448B4A24AFE"/>
              </w:placeholder>
              <w:temporary/>
              <w:showingPlcHdr/>
            </w:sdtPr>
            <w:sdtEndPr/>
            <w:sdtContent>
              <w:p w14:paraId="139FF855" w14:textId="77777777" w:rsidR="00BB7169" w:rsidRPr="0093672E" w:rsidRDefault="00BB7169" w:rsidP="00BB7169">
                <w:pPr>
                  <w:rPr>
                    <w:rStyle w:val="Textedelespacerserv"/>
                  </w:rPr>
                </w:pPr>
                <w:r w:rsidRPr="0093672E">
                  <w:rPr>
                    <w:rStyle w:val="Textedelespacerserv"/>
                  </w:rPr>
                  <w:t>Cliquez ou appuyez ici pour entrer du texte.</w:t>
                </w:r>
              </w:p>
              <w:p w14:paraId="7B0682E2" w14:textId="77777777" w:rsidR="00BB7169" w:rsidRPr="0093672E" w:rsidRDefault="00BB7169" w:rsidP="00BB7169">
                <w:pPr>
                  <w:rPr>
                    <w:rStyle w:val="Textedelespacerserv"/>
                  </w:rPr>
                </w:pPr>
              </w:p>
              <w:p w14:paraId="43D8062C" w14:textId="77777777" w:rsidR="00BB7169" w:rsidRPr="0093672E" w:rsidRDefault="00BB7169" w:rsidP="00BB7169">
                <w:pPr>
                  <w:rPr>
                    <w:rStyle w:val="Textedelespacerserv"/>
                  </w:rPr>
                </w:pPr>
              </w:p>
              <w:p w14:paraId="51719961" w14:textId="77777777" w:rsidR="00BB7169" w:rsidRPr="0093672E" w:rsidRDefault="00BB7169" w:rsidP="00BB7169">
                <w:pPr>
                  <w:rPr>
                    <w:rStyle w:val="Textedelespacerserv"/>
                  </w:rPr>
                </w:pPr>
              </w:p>
              <w:p w14:paraId="0E15FE73" w14:textId="77777777" w:rsidR="00BB7169" w:rsidRPr="0093672E" w:rsidRDefault="00BB7169" w:rsidP="00BB7169">
                <w:pPr>
                  <w:rPr>
                    <w:rStyle w:val="Textedelespacerserv"/>
                  </w:rPr>
                </w:pPr>
              </w:p>
              <w:p w14:paraId="7CCF3DF1" w14:textId="77777777" w:rsidR="00BB7169" w:rsidRDefault="00406BDC" w:rsidP="00BB7169"/>
            </w:sdtContent>
          </w:sdt>
          <w:p w14:paraId="4AC1A29D" w14:textId="208009E1" w:rsidR="005F43EC" w:rsidRPr="0093672E" w:rsidRDefault="005F43EC" w:rsidP="004D67D3"/>
        </w:tc>
      </w:tr>
      <w:permEnd w:id="51212849"/>
    </w:tbl>
    <w:p w14:paraId="648EFACB" w14:textId="77777777" w:rsidR="005F43EC" w:rsidRPr="0093672E" w:rsidRDefault="005F43EC" w:rsidP="005F43EC"/>
    <w:p w14:paraId="5F5DE89E" w14:textId="5C381E8E" w:rsidR="00AC31D2" w:rsidRPr="0093672E" w:rsidRDefault="00AC31D2" w:rsidP="00DB0E78">
      <w:p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DF4B34" w:rsidRPr="0093672E" w14:paraId="7024995E"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5A82F20" w14:textId="09F3B853" w:rsidR="00DF4B34" w:rsidRPr="0093672E" w:rsidRDefault="00DF4B34" w:rsidP="00DF4B34">
            <w:pPr>
              <w:pStyle w:val="Titredenote"/>
            </w:pPr>
            <w:bookmarkStart w:id="31" w:name="EI"/>
            <w:r w:rsidRPr="0093672E">
              <w:lastRenderedPageBreak/>
              <w:t xml:space="preserve">Fiche de déclaration des </w:t>
            </w:r>
            <w:r w:rsidR="00CC28CC" w:rsidRPr="0093672E">
              <w:t>effets</w:t>
            </w:r>
            <w:r w:rsidRPr="0093672E">
              <w:t xml:space="preserve"> indésirables</w:t>
            </w:r>
            <w:bookmarkEnd w:id="31"/>
          </w:p>
        </w:tc>
      </w:tr>
    </w:tbl>
    <w:p w14:paraId="3361E690" w14:textId="77777777" w:rsidR="00677418" w:rsidRPr="0093672E" w:rsidRDefault="00677418" w:rsidP="00677418"/>
    <w:p w14:paraId="4DD6E9CB" w14:textId="7C104BEF" w:rsidR="006D44C8" w:rsidRPr="0093672E" w:rsidRDefault="00CC28CC" w:rsidP="00565AAA">
      <w:pPr>
        <w:pStyle w:val="Asupprimer"/>
      </w:pPr>
      <w:permStart w:id="1818844101" w:edGrp="everyone"/>
      <w:r w:rsidRPr="0093672E">
        <w:t>Proposer une fiche de déclaration d’effet</w:t>
      </w:r>
      <w:r w:rsidR="003D6AB5">
        <w:t>s</w:t>
      </w:r>
      <w:r w:rsidRPr="0093672E">
        <w:t xml:space="preserve"> indésirable</w:t>
      </w:r>
      <w:r w:rsidR="003D6AB5">
        <w:t>s</w:t>
      </w:r>
      <w:r w:rsidRPr="0093672E">
        <w:t xml:space="preserve"> </w:t>
      </w:r>
      <w:r w:rsidR="000C3348">
        <w:t xml:space="preserve">uniquement </w:t>
      </w:r>
      <w:r w:rsidRPr="0093672E">
        <w:t xml:space="preserve">si le médicament ne dispose pas d’une AMM. </w:t>
      </w:r>
      <w:r w:rsidR="000C3348">
        <w:t xml:space="preserve">Pour rappel, pour les médicaments avec une AMM, les déclarations d’effets indésirables devront se faire </w:t>
      </w:r>
      <w:r w:rsidR="000C3348" w:rsidRPr="000C3348">
        <w:t xml:space="preserve">auprès du CRPV </w:t>
      </w:r>
      <w:r w:rsidR="008E4CE9">
        <w:t>dont le patient dépend sur le plan géographique</w:t>
      </w:r>
      <w:r w:rsidR="000C3348" w:rsidRPr="000C3348">
        <w:t xml:space="preserve"> via le système national de déclaration : </w:t>
      </w:r>
      <w:hyperlink r:id="rId25" w:history="1">
        <w:r w:rsidR="00342514" w:rsidRPr="003D2797">
          <w:rPr>
            <w:rStyle w:val="Lienhypertexte"/>
          </w:rPr>
          <w:t>www.signalement-sante.gouv.fr</w:t>
        </w:r>
      </w:hyperlink>
      <w:r w:rsidR="00342514">
        <w:t xml:space="preserve"> </w:t>
      </w:r>
      <w:r w:rsidRPr="0093672E">
        <w:t xml:space="preserve"> </w:t>
      </w:r>
    </w:p>
    <w:p w14:paraId="45DCB24A" w14:textId="77777777" w:rsidR="005F43EC" w:rsidRPr="0093672E" w:rsidRDefault="005F43EC" w:rsidP="005F43EC"/>
    <w:tbl>
      <w:tblPr>
        <w:tblStyle w:val="Grilledetableauclaire"/>
        <w:tblW w:w="0" w:type="auto"/>
        <w:tblLook w:val="0600" w:firstRow="0" w:lastRow="0" w:firstColumn="0" w:lastColumn="0" w:noHBand="1" w:noVBand="1"/>
      </w:tblPr>
      <w:tblGrid>
        <w:gridCol w:w="9608"/>
      </w:tblGrid>
      <w:tr w:rsidR="005F43EC" w:rsidRPr="0093672E" w14:paraId="17E77FFC" w14:textId="77777777" w:rsidTr="005F43EC">
        <w:tc>
          <w:tcPr>
            <w:tcW w:w="9629" w:type="dxa"/>
          </w:tcPr>
          <w:sdt>
            <w:sdtPr>
              <w:id w:val="-20404866"/>
              <w:placeholder>
                <w:docPart w:val="2393E14189FD48F7897D2E0FAE0ADF2A"/>
              </w:placeholder>
              <w:temporary/>
              <w:showingPlcHdr/>
            </w:sdtPr>
            <w:sdtEndPr/>
            <w:sdtContent>
              <w:p w14:paraId="528DBA0E" w14:textId="77777777" w:rsidR="00EC0C06" w:rsidRPr="0093672E" w:rsidRDefault="00EC0C06" w:rsidP="00EC0C06">
                <w:pPr>
                  <w:rPr>
                    <w:rStyle w:val="Textedelespacerserv"/>
                  </w:rPr>
                </w:pPr>
                <w:r w:rsidRPr="0093672E">
                  <w:rPr>
                    <w:rStyle w:val="Textedelespacerserv"/>
                  </w:rPr>
                  <w:t>Cliquez ou appuyez ici pour entrer du texte.</w:t>
                </w:r>
              </w:p>
              <w:p w14:paraId="222779C3" w14:textId="77777777" w:rsidR="00EC0C06" w:rsidRPr="0093672E" w:rsidRDefault="00EC0C06" w:rsidP="00EC0C06">
                <w:pPr>
                  <w:rPr>
                    <w:rStyle w:val="Textedelespacerserv"/>
                  </w:rPr>
                </w:pPr>
              </w:p>
              <w:p w14:paraId="5F76FD0A" w14:textId="77777777" w:rsidR="00EC0C06" w:rsidRPr="0093672E" w:rsidRDefault="00EC0C06" w:rsidP="00EC0C06">
                <w:pPr>
                  <w:rPr>
                    <w:rStyle w:val="Textedelespacerserv"/>
                  </w:rPr>
                </w:pPr>
              </w:p>
              <w:p w14:paraId="72D6423F" w14:textId="77777777" w:rsidR="00EC0C06" w:rsidRPr="0093672E" w:rsidRDefault="00EC0C06" w:rsidP="00EC0C06">
                <w:pPr>
                  <w:rPr>
                    <w:rStyle w:val="Textedelespacerserv"/>
                  </w:rPr>
                </w:pPr>
              </w:p>
              <w:p w14:paraId="20B84E05" w14:textId="77777777" w:rsidR="00EC0C06" w:rsidRPr="0093672E" w:rsidRDefault="00EC0C06" w:rsidP="00EC0C06">
                <w:pPr>
                  <w:rPr>
                    <w:rStyle w:val="Textedelespacerserv"/>
                  </w:rPr>
                </w:pPr>
              </w:p>
              <w:p w14:paraId="3EB098ED" w14:textId="299C1E35" w:rsidR="005F43EC" w:rsidRPr="0093672E" w:rsidRDefault="00406BDC" w:rsidP="00EC0C06"/>
            </w:sdtContent>
          </w:sdt>
        </w:tc>
      </w:tr>
      <w:permEnd w:id="1818844101"/>
    </w:tbl>
    <w:p w14:paraId="2725AFC1" w14:textId="77777777" w:rsidR="005F43EC" w:rsidRPr="0093672E" w:rsidRDefault="005F43EC" w:rsidP="005F43EC"/>
    <w:p w14:paraId="2252BCD6" w14:textId="77777777" w:rsidR="00486CFE" w:rsidRPr="0093672E" w:rsidRDefault="00486CFE">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28"/>
      </w:tblGrid>
      <w:tr w:rsidR="00486CFE" w:rsidRPr="0093672E" w14:paraId="34C425C3" w14:textId="77777777" w:rsidTr="0001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B8B2981" w14:textId="221CEFFA" w:rsidR="00486CFE" w:rsidRPr="0093672E" w:rsidRDefault="00486CFE" w:rsidP="00012155">
            <w:pPr>
              <w:pStyle w:val="Titredenote"/>
            </w:pPr>
            <w:bookmarkStart w:id="32" w:name="situation_particulière" w:colFirst="0" w:colLast="0"/>
            <w:r w:rsidRPr="0093672E">
              <w:lastRenderedPageBreak/>
              <w:t>Fiche de signalement de situations particulières</w:t>
            </w:r>
          </w:p>
        </w:tc>
      </w:tr>
      <w:bookmarkEnd w:id="32"/>
    </w:tbl>
    <w:p w14:paraId="63E972E5" w14:textId="77777777" w:rsidR="00486CFE" w:rsidRPr="0093672E" w:rsidRDefault="00486CFE" w:rsidP="00486CFE"/>
    <w:p w14:paraId="5599BEFB" w14:textId="2113619E" w:rsidR="00486CFE" w:rsidRPr="0093672E" w:rsidRDefault="00486CFE" w:rsidP="00565AAA">
      <w:pPr>
        <w:pStyle w:val="Asupprimer"/>
      </w:pPr>
      <w:permStart w:id="632965999" w:edGrp="everyone"/>
      <w:r w:rsidRPr="0093672E">
        <w:t xml:space="preserve">Proposer une fiche de signalement de situations particulières </w:t>
      </w:r>
      <w:r w:rsidR="000C3348">
        <w:t xml:space="preserve">uniquement </w:t>
      </w:r>
      <w:r w:rsidRPr="0093672E">
        <w:t xml:space="preserve">si le médicament ne dispose pas d’une AMM. </w:t>
      </w:r>
      <w:r w:rsidR="000C3348">
        <w:t xml:space="preserve">Pour rappel, pour les médicaments avec une AMM, les signalements d’effets indésirables devront se faire </w:t>
      </w:r>
      <w:r w:rsidR="000C3348" w:rsidRPr="000C3348">
        <w:t xml:space="preserve">auprès du CRPV </w:t>
      </w:r>
      <w:r w:rsidR="008E4CE9">
        <w:t>dont le patient dépend sur le plan géographique</w:t>
      </w:r>
      <w:r w:rsidR="008E4CE9" w:rsidRPr="000C3348" w:rsidDel="000F6FDE">
        <w:t xml:space="preserve"> </w:t>
      </w:r>
      <w:r w:rsidR="000C3348" w:rsidRPr="000C3348">
        <w:t xml:space="preserve">via le système national de déclaration : </w:t>
      </w:r>
      <w:hyperlink r:id="rId26" w:history="1">
        <w:r w:rsidR="00342514" w:rsidRPr="003D2797">
          <w:rPr>
            <w:rStyle w:val="Lienhypertexte"/>
          </w:rPr>
          <w:t>www.signalement-sante.gouv.fr</w:t>
        </w:r>
      </w:hyperlink>
      <w:r w:rsidR="00342514">
        <w:t xml:space="preserve"> </w:t>
      </w:r>
      <w:r w:rsidR="000C3348" w:rsidRPr="0093672E">
        <w:t xml:space="preserve"> </w:t>
      </w:r>
      <w:r w:rsidRPr="0093672E">
        <w:t xml:space="preserve"> </w:t>
      </w:r>
    </w:p>
    <w:p w14:paraId="6BD44458" w14:textId="77777777" w:rsidR="005F43EC" w:rsidRPr="0093672E" w:rsidRDefault="005F43EC" w:rsidP="005F43EC"/>
    <w:tbl>
      <w:tblPr>
        <w:tblStyle w:val="Grilledetableauclaire"/>
        <w:tblW w:w="0" w:type="auto"/>
        <w:tblLook w:val="0600" w:firstRow="0" w:lastRow="0" w:firstColumn="0" w:lastColumn="0" w:noHBand="1" w:noVBand="1"/>
      </w:tblPr>
      <w:tblGrid>
        <w:gridCol w:w="9608"/>
      </w:tblGrid>
      <w:tr w:rsidR="005F43EC" w:rsidRPr="0093672E" w14:paraId="71A2C898" w14:textId="77777777" w:rsidTr="005F43EC">
        <w:tc>
          <w:tcPr>
            <w:tcW w:w="9629" w:type="dxa"/>
          </w:tcPr>
          <w:sdt>
            <w:sdtPr>
              <w:id w:val="-315796782"/>
              <w:placeholder>
                <w:docPart w:val="4DCD1B6E29CA44A299BE7CBD1A5EBC46"/>
              </w:placeholder>
              <w:temporary/>
              <w:showingPlcHdr/>
            </w:sdtPr>
            <w:sdtEndPr/>
            <w:sdtContent>
              <w:p w14:paraId="38D11106" w14:textId="77777777" w:rsidR="00EC0C06" w:rsidRPr="0093672E" w:rsidRDefault="00EC0C06" w:rsidP="001F1F86">
                <w:pPr>
                  <w:rPr>
                    <w:rStyle w:val="Textedelespacerserv"/>
                  </w:rPr>
                </w:pPr>
                <w:r w:rsidRPr="0093672E">
                  <w:rPr>
                    <w:rStyle w:val="Textedelespacerserv"/>
                  </w:rPr>
                  <w:t>Cliquez ou appuyez ici pour entrer du texte.</w:t>
                </w:r>
              </w:p>
              <w:p w14:paraId="4786EE5E" w14:textId="77777777" w:rsidR="00EC0C06" w:rsidRPr="0093672E" w:rsidRDefault="00EC0C06" w:rsidP="001F1F86">
                <w:pPr>
                  <w:rPr>
                    <w:rStyle w:val="Textedelespacerserv"/>
                  </w:rPr>
                </w:pPr>
              </w:p>
              <w:p w14:paraId="1E73682A" w14:textId="77777777" w:rsidR="00EC0C06" w:rsidRPr="0093672E" w:rsidRDefault="00EC0C06" w:rsidP="001F1F86">
                <w:pPr>
                  <w:rPr>
                    <w:rStyle w:val="Textedelespacerserv"/>
                  </w:rPr>
                </w:pPr>
              </w:p>
              <w:p w14:paraId="494EDDE0" w14:textId="4C6FC8D5" w:rsidR="005F43EC" w:rsidRPr="0093672E" w:rsidRDefault="00406BDC" w:rsidP="00EC0C06"/>
            </w:sdtContent>
          </w:sdt>
        </w:tc>
      </w:tr>
      <w:permEnd w:id="632965999"/>
    </w:tbl>
    <w:p w14:paraId="0CF6507B" w14:textId="77777777" w:rsidR="005F43EC" w:rsidRPr="0093672E" w:rsidRDefault="005F43EC" w:rsidP="005F43EC"/>
    <w:p w14:paraId="5F2281EE" w14:textId="77777777" w:rsidR="00AC31D2" w:rsidRPr="0093672E" w:rsidRDefault="00AC31D2" w:rsidP="00F778FC">
      <w:pPr>
        <w:sectPr w:rsidR="00AC31D2" w:rsidRPr="0093672E" w:rsidSect="0029564F">
          <w:pgSz w:w="11906" w:h="16838"/>
          <w:pgMar w:top="1134" w:right="1134" w:bottom="1134" w:left="1134" w:header="709" w:footer="448" w:gutter="0"/>
          <w:cols w:space="708"/>
          <w:docGrid w:linePitch="360"/>
        </w:sectPr>
      </w:pPr>
    </w:p>
    <w:p w14:paraId="14BDBE23" w14:textId="367A4DB7" w:rsidR="00AC31D2" w:rsidRPr="0093672E" w:rsidRDefault="00DF4B34" w:rsidP="009E5F46">
      <w:pPr>
        <w:pStyle w:val="Titreannexesnauto"/>
      </w:pPr>
      <w:bookmarkStart w:id="33" w:name="Annexe_2"/>
      <w:bookmarkStart w:id="34" w:name="_Toc83991334"/>
      <w:r w:rsidRPr="0093672E">
        <w:lastRenderedPageBreak/>
        <w:t>Rôle des différents acteurs</w:t>
      </w:r>
      <w:bookmarkEnd w:id="34"/>
    </w:p>
    <w:p w14:paraId="4E340108" w14:textId="7F94B686" w:rsidR="00AC31D2" w:rsidRPr="0093672E" w:rsidRDefault="00AC31D2" w:rsidP="00E2700F">
      <w:pPr>
        <w:pStyle w:val="Titre2"/>
      </w:pPr>
      <w:bookmarkStart w:id="35" w:name="_Toc58334984"/>
      <w:bookmarkStart w:id="36" w:name="_Toc58335654"/>
      <w:bookmarkStart w:id="37" w:name="_Toc72319028"/>
      <w:bookmarkEnd w:id="33"/>
      <w:r w:rsidRPr="0093672E">
        <w:t>Rôle des professionnels de santé</w:t>
      </w:r>
      <w:bookmarkEnd w:id="35"/>
      <w:bookmarkEnd w:id="36"/>
      <w:bookmarkEnd w:id="37"/>
    </w:p>
    <w:p w14:paraId="3C187236" w14:textId="77777777" w:rsidR="00AC31D2" w:rsidRPr="0093672E" w:rsidRDefault="00AC31D2" w:rsidP="009969C3">
      <w:pPr>
        <w:pStyle w:val="Titre3"/>
      </w:pPr>
      <w:bookmarkStart w:id="38" w:name="_Toc72319029"/>
      <w:r w:rsidRPr="0093672E">
        <w:t>Le prescripteur</w:t>
      </w:r>
      <w:bookmarkEnd w:id="38"/>
      <w:r w:rsidRPr="0093672E">
        <w:t xml:space="preserve"> </w:t>
      </w:r>
    </w:p>
    <w:p w14:paraId="58A7547C" w14:textId="4C21438E" w:rsidR="00AC31D2" w:rsidRPr="0093672E" w:rsidRDefault="00AC31D2" w:rsidP="00AC31D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781D22">
        <w:t>dispensation</w:t>
      </w:r>
      <w:r w:rsidRPr="0093672E">
        <w:t>, ainsi que l’information et le suivi prospectif des patients traités tels que prévu</w:t>
      </w:r>
      <w:r w:rsidR="004162F9">
        <w:t>s</w:t>
      </w:r>
      <w:r w:rsidRPr="0093672E">
        <w:t xml:space="preserve"> par le PUT-RD.</w:t>
      </w:r>
    </w:p>
    <w:p w14:paraId="4193A742" w14:textId="302AD295" w:rsidR="00AC31D2" w:rsidRPr="0093672E" w:rsidRDefault="00AC31D2" w:rsidP="00AC31D2">
      <w:r w:rsidRPr="0093672E">
        <w:t xml:space="preserve">Avant tout traitement, le prescripteur : </w:t>
      </w:r>
    </w:p>
    <w:p w14:paraId="58845D6D" w14:textId="4CD470D1"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6900FF41" w14:textId="246E2B4C" w:rsidR="00AC31D2" w:rsidRPr="0093672E" w:rsidRDefault="00302476" w:rsidP="00871FC8">
      <w:pPr>
        <w:pStyle w:val="Paragraphedeliste"/>
      </w:pPr>
      <w:r>
        <w:t>v</w:t>
      </w:r>
      <w:r w:rsidR="00AC31D2" w:rsidRPr="0093672E">
        <w:t xml:space="preserve">érifie l’éligibilité de son patient </w:t>
      </w:r>
      <w:r w:rsidR="009C76A7">
        <w:t>au médicament disposant d’une autorisation d</w:t>
      </w:r>
      <w:r w:rsidR="00AC31D2" w:rsidRPr="0093672E">
        <w:t>’accès précoce</w:t>
      </w:r>
      <w:r w:rsidR="00FD7250">
        <w:t> ;</w:t>
      </w:r>
    </w:p>
    <w:p w14:paraId="664D4697" w14:textId="0975C219"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r w:rsidR="00225D23" w:rsidRPr="00E30F30">
          <w:rPr>
            <w:rStyle w:val="Lienhypertexte"/>
          </w:rPr>
          <w:t>III</w:t>
        </w:r>
      </w:hyperlink>
      <w:r w:rsidR="00AC31D2"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207BDF88" w14:textId="05A3E6A4" w:rsidR="00C3604E" w:rsidRPr="0093672E" w:rsidRDefault="00C3604E" w:rsidP="00C3604E">
      <w:pPr>
        <w:pStyle w:val="Paragraphedeliste"/>
        <w:numPr>
          <w:ilvl w:val="1"/>
          <w:numId w:val="2"/>
        </w:numPr>
      </w:pPr>
      <w:r w:rsidRPr="0093672E">
        <w:t>de l'absence d'alternative thérapeutique, des risques encourus, des contraintes et du bénéfice susceptible d'être apporté par le médicament</w:t>
      </w:r>
      <w:r w:rsidR="00FD7250">
        <w:t> ;</w:t>
      </w:r>
    </w:p>
    <w:p w14:paraId="3D99F0DD" w14:textId="0B252ECB" w:rsidR="00AC31D2" w:rsidRPr="0093672E" w:rsidRDefault="00AC31D2" w:rsidP="00871FC8">
      <w:pPr>
        <w:pStyle w:val="Paragraphedeliste"/>
        <w:numPr>
          <w:ilvl w:val="1"/>
          <w:numId w:val="2"/>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42CB7B51" w14:textId="77777777" w:rsidR="00FD2F38" w:rsidRPr="0093672E" w:rsidRDefault="00AC31D2" w:rsidP="00871FC8">
      <w:pPr>
        <w:pStyle w:val="Paragraphedeliste"/>
        <w:numPr>
          <w:ilvl w:val="1"/>
          <w:numId w:val="2"/>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55BA183D" w14:textId="617395C3" w:rsidR="00AC31D2" w:rsidRPr="0093672E" w:rsidRDefault="00FD2F38" w:rsidP="00FD2F38">
      <w:pPr>
        <w:pStyle w:val="Paragraphedeliste"/>
        <w:numPr>
          <w:ilvl w:val="1"/>
          <w:numId w:val="2"/>
        </w:numPr>
        <w:rPr>
          <w:rStyle w:val="Condens"/>
        </w:rPr>
      </w:pPr>
      <w:r w:rsidRPr="0093672E">
        <w:t xml:space="preserve">de la collecte de leurs données et de leurs droits relatifs à </w:t>
      </w:r>
      <w:r w:rsidRPr="0093672E" w:rsidDel="002E06C1">
        <w:t>leurs données personnelles</w:t>
      </w:r>
      <w:r w:rsidRPr="0093672E" w:rsidDel="002E06C1">
        <w:rPr>
          <w:rStyle w:val="Condens"/>
        </w:rPr>
        <w:t>.</w:t>
      </w:r>
      <w:r w:rsidR="00AC31D2" w:rsidRPr="0093672E">
        <w:rPr>
          <w:rStyle w:val="Condens"/>
        </w:rPr>
        <w:t xml:space="preserve"> </w:t>
      </w:r>
    </w:p>
    <w:p w14:paraId="522DFD2D" w14:textId="3DA47561" w:rsidR="00AC31D2" w:rsidRPr="0093672E" w:rsidRDefault="00AC31D2" w:rsidP="006952B6">
      <w:pPr>
        <w:ind w:left="709"/>
      </w:pPr>
      <w:r w:rsidRPr="0093672E">
        <w:t xml:space="preserve">Lorsque l'autorisation d'accès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s'effectue pas dans le cadre d'une AMM mais d'une autorisation d'accès précoce</w:t>
      </w:r>
      <w:r w:rsidR="00CA05B4">
        <w:t>.</w:t>
      </w:r>
      <w:r w:rsidR="006952B6">
        <w:t>Le prescripteur</w:t>
      </w:r>
      <w:r w:rsidRPr="0093672E">
        <w:t xml:space="preserve"> veille à la bonne compréhension de ces informations. </w:t>
      </w:r>
    </w:p>
    <w:p w14:paraId="4956993D" w14:textId="1D571A80" w:rsidR="00AC31D2" w:rsidRPr="0093672E" w:rsidRDefault="00D209C8" w:rsidP="00871FC8">
      <w:pPr>
        <w:pStyle w:val="Paragraphedeliste"/>
      </w:pPr>
      <w:r>
        <w:t>c</w:t>
      </w:r>
      <w:r w:rsidR="00AC31D2" w:rsidRPr="0093672E">
        <w:t>ompl</w:t>
      </w:r>
      <w:r w:rsidR="00B668D6" w:rsidRPr="0093672E">
        <w:t>è</w:t>
      </w:r>
      <w:r w:rsidR="00AC31D2" w:rsidRPr="0093672E">
        <w:t xml:space="preserve">te la demande 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1A419699" w14:textId="77777777" w:rsidR="00AC31D2" w:rsidRPr="0093672E" w:rsidRDefault="00AC31D2" w:rsidP="00AC31D2"/>
    <w:p w14:paraId="5B9C2455" w14:textId="761B9F02" w:rsidR="00AC31D2" w:rsidRPr="0093672E" w:rsidRDefault="00AC31D2" w:rsidP="00130649">
      <w:r w:rsidRPr="0093672E">
        <w:t xml:space="preserve">Après réception de l’avis favorable d'accès au traitement du laboratoire, le prescripteur </w:t>
      </w:r>
      <w:r w:rsidR="00130649" w:rsidRPr="0093672E">
        <w:t>i</w:t>
      </w:r>
      <w:r w:rsidRPr="0093672E">
        <w:t>nforme le médecin traitant du patient.</w:t>
      </w:r>
    </w:p>
    <w:p w14:paraId="102AB36A" w14:textId="77777777" w:rsidR="00AC31D2" w:rsidRPr="0093672E" w:rsidRDefault="00AC31D2" w:rsidP="00AC31D2"/>
    <w:p w14:paraId="51319783" w14:textId="22F451F1" w:rsidR="00AC31D2" w:rsidRPr="0093672E" w:rsidRDefault="00AC31D2" w:rsidP="00AC31D2">
      <w:r w:rsidRPr="0093672E">
        <w:t xml:space="preserve">Le prescripteur indique sur l’ordonnance </w:t>
      </w:r>
      <w:r w:rsidR="00D22A3F">
        <w:t>l’une ou l’autre des mentions suivantes :</w:t>
      </w:r>
    </w:p>
    <w:p w14:paraId="509EA8B7" w14:textId="3FF0222F" w:rsidR="00AC31D2" w:rsidRPr="0093672E" w:rsidRDefault="00AC31D2" w:rsidP="00AC31D2">
      <w:pPr>
        <w:pStyle w:val="Paragraphedeliste"/>
      </w:pPr>
      <w:r w:rsidRPr="0093672E">
        <w:t>« prescription hors autorisation de mise sur le marché au titre d'une autorisation d'accès précoce » (pour les accès précoces pré-AMM)</w:t>
      </w:r>
      <w:r w:rsidR="00151EB7">
        <w:t> ;</w:t>
      </w:r>
    </w:p>
    <w:p w14:paraId="71BB4DB8" w14:textId="77777777" w:rsidR="00AC31D2" w:rsidRPr="0093672E" w:rsidRDefault="00AC31D2" w:rsidP="00CE69C6">
      <w:pPr>
        <w:pStyle w:val="Paragraphedeliste"/>
        <w:numPr>
          <w:ilvl w:val="0"/>
          <w:numId w:val="0"/>
        </w:numPr>
        <w:ind w:left="680"/>
        <w:rPr>
          <w:rStyle w:val="Accentuation"/>
        </w:rPr>
      </w:pPr>
      <w:r w:rsidRPr="0093672E">
        <w:rPr>
          <w:rStyle w:val="Accentuation"/>
        </w:rPr>
        <w:t xml:space="preserve">ou </w:t>
      </w:r>
    </w:p>
    <w:p w14:paraId="39A1727F" w14:textId="77777777" w:rsidR="00AC31D2" w:rsidRPr="0093672E" w:rsidRDefault="00AC31D2" w:rsidP="00AC31D2">
      <w:pPr>
        <w:pStyle w:val="Paragraphedeliste"/>
      </w:pPr>
      <w:r w:rsidRPr="0093672E">
        <w:t xml:space="preserve">« prescription au titre d'une autorisation d'accès précoce » (pour les accès précoces post-AMM). </w:t>
      </w:r>
    </w:p>
    <w:p w14:paraId="2F3F1153" w14:textId="77777777" w:rsidR="00AC31D2" w:rsidRDefault="00AC31D2" w:rsidP="00AC31D2"/>
    <w:p w14:paraId="3DAF4DC9" w14:textId="1D7693A2" w:rsidR="00AE5E13" w:rsidRDefault="00775520" w:rsidP="00AC31D2">
      <w:pPr>
        <w:rPr>
          <w:rFonts w:cs="Arial"/>
          <w:color w:val="3C3C3C"/>
          <w:sz w:val="21"/>
          <w:szCs w:val="21"/>
          <w:shd w:val="clear" w:color="auto" w:fill="FFFFFF"/>
        </w:rPr>
      </w:pPr>
      <w:r w:rsidRPr="00190C8E">
        <w:lastRenderedPageBreak/>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AE5E13">
        <w:rPr>
          <w:rFonts w:cs="Arial"/>
          <w:color w:val="3C3C3C"/>
          <w:sz w:val="21"/>
          <w:szCs w:val="21"/>
          <w:shd w:val="clear" w:color="auto" w:fill="FFFFFF"/>
        </w:rPr>
        <w:t xml:space="preserve">'entreprise qui assure l'exploitation du médicament </w:t>
      </w:r>
      <w:r w:rsidR="00270B61">
        <w:rPr>
          <w:rFonts w:cs="Arial"/>
          <w:color w:val="3C3C3C"/>
          <w:sz w:val="21"/>
          <w:szCs w:val="21"/>
          <w:shd w:val="clear" w:color="auto" w:fill="FFFFFF"/>
        </w:rPr>
        <w:t>les données de suivi des patients traités, selon des modalités assurant le respect du secret médical.</w:t>
      </w:r>
    </w:p>
    <w:p w14:paraId="18A0AB2E" w14:textId="77777777" w:rsidR="00775520" w:rsidRPr="0093672E" w:rsidRDefault="00775520" w:rsidP="00AC31D2"/>
    <w:p w14:paraId="2188567A" w14:textId="7A5C3312" w:rsidR="00AC31D2" w:rsidRPr="0093672E" w:rsidRDefault="00761AF2" w:rsidP="00AC31D2">
      <w:r w:rsidRPr="0093672E">
        <w:t>Lors de</w:t>
      </w:r>
      <w:r w:rsidR="00AC31D2" w:rsidRPr="0093672E">
        <w:t xml:space="preserve"> l’initiation du traitement, le prescripteur remplit la fiche </w:t>
      </w:r>
      <w:r w:rsidRPr="0093672E">
        <w:t>d’initiation</w:t>
      </w:r>
      <w:r w:rsidR="00AC31D2" w:rsidRPr="0093672E">
        <w:t xml:space="preserve"> de traitement (J0 première administration) et planifie des visites de suivi (</w:t>
      </w:r>
      <w:r w:rsidR="005A4733">
        <w:t>voir</w:t>
      </w:r>
      <w:r w:rsidR="00AC31D2" w:rsidRPr="0093672E">
        <w:t xml:space="preserve"> calendrier de suivi dans le PUT-RD) au cours desquelles il devra également :</w:t>
      </w:r>
    </w:p>
    <w:p w14:paraId="066A4F14" w14:textId="4EEC0F22" w:rsidR="00AC31D2" w:rsidRPr="0093672E" w:rsidRDefault="00AC31D2" w:rsidP="00CE69C6">
      <w:pPr>
        <w:pStyle w:val="Paragraphedeliste"/>
      </w:pPr>
      <w:r w:rsidRPr="0093672E">
        <w:t>remplir la fiche de suivi correspondant</w:t>
      </w:r>
      <w:r w:rsidR="00761AF2" w:rsidRPr="0093672E">
        <w:t>e</w:t>
      </w:r>
      <w:r w:rsidRPr="0093672E">
        <w:t xml:space="preserve">, </w:t>
      </w:r>
    </w:p>
    <w:p w14:paraId="3768740E" w14:textId="5662DC3E" w:rsidR="00AC31D2" w:rsidRPr="0093672E" w:rsidRDefault="00AC31D2" w:rsidP="00CE69C6">
      <w:pPr>
        <w:pStyle w:val="Paragraphedeliste"/>
      </w:pPr>
      <w:r w:rsidRPr="0093672E">
        <w:t xml:space="preserve">rechercher la de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A843F6" w:rsidRPr="0093672E">
          <w:rPr>
            <w:rStyle w:val="Lienhypertexte"/>
          </w:rPr>
          <w:t xml:space="preserve">annexe </w:t>
        </w:r>
        <w:r w:rsidR="001B68EB">
          <w:rPr>
            <w:rStyle w:val="Lienhypertexte"/>
          </w:rPr>
          <w:t>IV</w:t>
        </w:r>
      </w:hyperlink>
      <w:r w:rsidRPr="0093672E">
        <w:t>,</w:t>
      </w:r>
    </w:p>
    <w:p w14:paraId="4F34B62B" w14:textId="77777777" w:rsidR="00AC31D2" w:rsidRPr="0093672E" w:rsidRDefault="00AC31D2" w:rsidP="00CE69C6">
      <w:pPr>
        <w:pStyle w:val="Paragraphedeliste"/>
      </w:pPr>
      <w:r w:rsidRPr="0093672E">
        <w:t>remplir la fiche d’arrêt de traitement, le cas échéant.</w:t>
      </w:r>
    </w:p>
    <w:p w14:paraId="343D7F0A" w14:textId="77777777" w:rsidR="00AC31D2" w:rsidRPr="0093672E" w:rsidRDefault="00AC31D2" w:rsidP="00AC31D2"/>
    <w:p w14:paraId="363F804B" w14:textId="75D559DF" w:rsidR="00AC31D2" w:rsidRPr="0093672E" w:rsidRDefault="00AC31D2" w:rsidP="00AC31D2">
      <w:r w:rsidRPr="0093672E">
        <w:t xml:space="preserve">Chaque fiche est envoyée systématiquement et sans délai </w:t>
      </w:r>
      <w:r w:rsidR="00CB04CD">
        <w:t xml:space="preserve">à la pharmacie </w:t>
      </w:r>
      <w:r w:rsidR="00D2514B">
        <w:t xml:space="preserve">à usage intérieur </w:t>
      </w:r>
      <w:r w:rsidRPr="0093672E">
        <w:t xml:space="preserve">de l'établissement de santé </w:t>
      </w:r>
      <w:r w:rsidR="002156F4">
        <w:t xml:space="preserve">concerné </w:t>
      </w:r>
      <w:r w:rsidRPr="0093672E">
        <w:t>pour transmission au laboratoire.</w:t>
      </w:r>
    </w:p>
    <w:p w14:paraId="3D299909" w14:textId="77777777" w:rsidR="00AC31D2" w:rsidRPr="0093672E" w:rsidRDefault="00AC31D2" w:rsidP="00AC31D2"/>
    <w:p w14:paraId="7FE0B54C" w14:textId="77777777" w:rsidR="00AC31D2" w:rsidRPr="0093672E" w:rsidRDefault="00AC31D2" w:rsidP="006D4455">
      <w:pPr>
        <w:pStyle w:val="Titre3"/>
      </w:pPr>
      <w:bookmarkStart w:id="39" w:name="_Toc72319030"/>
      <w:r w:rsidRPr="0093672E">
        <w:t>Le pharmacien</w:t>
      </w:r>
      <w:bookmarkEnd w:id="39"/>
      <w:r w:rsidRPr="0093672E">
        <w:t xml:space="preserve"> </w:t>
      </w:r>
    </w:p>
    <w:p w14:paraId="6AE88460" w14:textId="1F43887A" w:rsidR="00AC31D2" w:rsidRPr="0093672E" w:rsidRDefault="00AC31D2" w:rsidP="00AC31D2">
      <w:r w:rsidRPr="0093672E">
        <w:t>Seul</w:t>
      </w:r>
      <w:r w:rsidR="00B551AA">
        <w:t>e</w:t>
      </w:r>
      <w:r w:rsidRPr="0093672E">
        <w:t xml:space="preserve">s les pharmacie à usage intérieur d'un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752B411F" w14:textId="57F474F4" w:rsidR="00AC31D2" w:rsidRPr="0093672E" w:rsidRDefault="00AC31D2" w:rsidP="00AC31D2">
      <w:r w:rsidRPr="00AC2697">
        <w:t>Le pharmacien :</w:t>
      </w:r>
    </w:p>
    <w:p w14:paraId="176E31FC" w14:textId="7069A044" w:rsidR="00AC31D2" w:rsidRPr="0093672E" w:rsidRDefault="00AC2697" w:rsidP="00272236">
      <w:pPr>
        <w:pStyle w:val="Paragraphedeliste"/>
      </w:pPr>
      <w:r>
        <w:t>c</w:t>
      </w:r>
      <w:r w:rsidR="00AC31D2" w:rsidRPr="0093672E">
        <w:t>ompl</w:t>
      </w:r>
      <w:r w:rsidR="00F06F1A" w:rsidRPr="0093672E">
        <w:t>è</w:t>
      </w:r>
      <w:r w:rsidR="00AC31D2" w:rsidRPr="0093672E">
        <w:t xml:space="preserve">te la demande d’accès au traitement ainsi que les fiches préalablement </w:t>
      </w:r>
      <w:r w:rsidR="00F46DE3" w:rsidRPr="0093672E">
        <w:t xml:space="preserve">remplies </w:t>
      </w:r>
      <w:r w:rsidR="00AC31D2" w:rsidRPr="0093672E">
        <w:t xml:space="preserve">par le prescripteur lors de chaque visite, et les transmet au laboratoire </w:t>
      </w:r>
      <w:r w:rsidR="00F46DE3" w:rsidRPr="0093672E">
        <w:t>exploitant</w:t>
      </w:r>
      <w:r w:rsidR="00AC31D2" w:rsidRPr="0093672E">
        <w:t xml:space="preserve"> l’autorisation d’accès précoce</w:t>
      </w:r>
      <w:r>
        <w:t> ;</w:t>
      </w:r>
    </w:p>
    <w:p w14:paraId="79803D6D" w14:textId="019CA81A" w:rsidR="00AC31D2" w:rsidRPr="0093672E" w:rsidRDefault="00AC2697" w:rsidP="00272236">
      <w:pPr>
        <w:pStyle w:val="Paragraphedeliste"/>
      </w:pPr>
      <w:r>
        <w:t>c</w:t>
      </w:r>
      <w:r w:rsidR="00AC31D2" w:rsidRPr="0093672E">
        <w:t>ommande le médicament auprès du laboratoire</w:t>
      </w:r>
      <w:r>
        <w:t> ;</w:t>
      </w:r>
    </w:p>
    <w:p w14:paraId="47C1773B" w14:textId="2A2B76C8" w:rsidR="00AC31D2" w:rsidRPr="0093672E" w:rsidRDefault="00AC2697" w:rsidP="00272236">
      <w:pPr>
        <w:pStyle w:val="Paragraphedeliste"/>
      </w:pPr>
      <w:r>
        <w:t>a</w:t>
      </w:r>
      <w:r w:rsidR="00AC31D2" w:rsidRPr="0093672E">
        <w:t>ssure la dispensation du médicament sur prescription du médecin</w:t>
      </w:r>
      <w:r>
        <w:t> ;</w:t>
      </w:r>
    </w:p>
    <w:p w14:paraId="6407FD5B" w14:textId="60789A04"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218F6D9E" w14:textId="77777777" w:rsidR="00AC31D2" w:rsidRDefault="00AC31D2" w:rsidP="00AC31D2"/>
    <w:p w14:paraId="3DCD1BBB" w14:textId="440DE701" w:rsidR="00841DC6" w:rsidRDefault="00D151C5" w:rsidP="00AC31D2">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3397FAB4" w14:textId="77777777" w:rsidR="00BA6BFB" w:rsidRPr="0093672E" w:rsidRDefault="00BA6BFB" w:rsidP="00AC31D2"/>
    <w:p w14:paraId="166D0CE9" w14:textId="77777777" w:rsidR="00AC31D2" w:rsidRPr="0093672E" w:rsidRDefault="00AC31D2" w:rsidP="00702415">
      <w:pPr>
        <w:pStyle w:val="Titre2"/>
      </w:pPr>
      <w:bookmarkStart w:id="40" w:name="_Toc72319031"/>
      <w:r w:rsidRPr="0093672E">
        <w:t>Rôle du patient</w:t>
      </w:r>
      <w:bookmarkEnd w:id="40"/>
    </w:p>
    <w:p w14:paraId="1DDC2DFB" w14:textId="1E01F0C2" w:rsidR="00AC31D2" w:rsidRPr="0093672E" w:rsidRDefault="00AC31D2" w:rsidP="00AC31D2">
      <w:r w:rsidRPr="0093672E">
        <w:t xml:space="preserve">Tout patient : </w:t>
      </w:r>
    </w:p>
    <w:p w14:paraId="22DCB08E" w14:textId="2C3036A6"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Pr>
            <w:rStyle w:val="Lienhypertexte"/>
          </w:rPr>
          <w:t>III</w:t>
        </w:r>
        <w:r w:rsidRPr="0093672E">
          <w:rPr>
            <w:rStyle w:val="Lienhypertexte"/>
          </w:rPr>
          <w:t>)</w:t>
        </w:r>
      </w:hyperlink>
      <w:r w:rsidR="00AC31D2" w:rsidRPr="0093672E">
        <w:t xml:space="preserve"> ;</w:t>
      </w:r>
    </w:p>
    <w:p w14:paraId="076DFE2C" w14:textId="50AD464F" w:rsidR="00AC31D2" w:rsidRPr="0093672E" w:rsidRDefault="00D36913" w:rsidP="00D10D5C">
      <w:pPr>
        <w:pStyle w:val="Paragraphedeliste"/>
      </w:pPr>
      <w:r>
        <w:t>r</w:t>
      </w:r>
      <w:r w:rsidR="00AC31D2" w:rsidRPr="0093672E">
        <w:t>empli</w:t>
      </w:r>
      <w:r w:rsidR="00550AB8" w:rsidRPr="0093672E">
        <w:t>t</w:t>
      </w:r>
      <w:r w:rsidR="00AC31D2" w:rsidRPr="0093672E">
        <w:t xml:space="preserve"> les questionnaires de qualité de vie, si applicable ; </w:t>
      </w:r>
    </w:p>
    <w:p w14:paraId="21BC9582" w14:textId="1F26A0F3" w:rsidR="00AC31D2" w:rsidRPr="0093672E" w:rsidRDefault="00D36913" w:rsidP="00D10D5C">
      <w:pPr>
        <w:pStyle w:val="Paragraphedeliste"/>
      </w:pPr>
      <w:r>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27" w:history="1">
        <w:r w:rsidR="001B68EB" w:rsidRPr="001F49DA">
          <w:rPr>
            <w:rStyle w:val="Lienhypertexte"/>
          </w:rPr>
          <w:t>www.signalement-sante.gouv.fr</w:t>
        </w:r>
      </w:hyperlink>
      <w:r>
        <w:t>.</w:t>
      </w:r>
    </w:p>
    <w:p w14:paraId="5AC0668E" w14:textId="77777777" w:rsidR="00AC31D2" w:rsidRPr="0093672E" w:rsidRDefault="00AC31D2" w:rsidP="00AC31D2"/>
    <w:p w14:paraId="222B369F" w14:textId="77777777" w:rsidR="00AC31D2" w:rsidRPr="0093672E" w:rsidRDefault="00AC31D2" w:rsidP="00702415">
      <w:pPr>
        <w:pStyle w:val="Titre2"/>
      </w:pPr>
      <w:bookmarkStart w:id="41" w:name="_Toc58334985"/>
      <w:bookmarkStart w:id="42" w:name="_Toc58335655"/>
      <w:bookmarkStart w:id="43" w:name="_Toc72319032"/>
      <w:r w:rsidRPr="0093672E">
        <w:t>Rôle du laboratoire</w:t>
      </w:r>
      <w:bookmarkEnd w:id="41"/>
      <w:bookmarkEnd w:id="42"/>
      <w:bookmarkEnd w:id="43"/>
      <w:r w:rsidRPr="0093672E">
        <w:t> </w:t>
      </w:r>
    </w:p>
    <w:p w14:paraId="6EDB2DDA" w14:textId="07661B3A" w:rsidR="00AC31D2" w:rsidRPr="0093672E" w:rsidRDefault="002A2709" w:rsidP="00AC31D2">
      <w:r w:rsidRPr="0093672E">
        <w:t>L’entreprise qui assure l’exploitation du médicament</w:t>
      </w:r>
      <w:r w:rsidR="000E4A4A">
        <w:t xml:space="preserve"> </w:t>
      </w:r>
      <w:r w:rsidR="00AC31D2" w:rsidRPr="0093672E">
        <w:t>:</w:t>
      </w:r>
    </w:p>
    <w:p w14:paraId="697AF7F5" w14:textId="27F94C11" w:rsidR="00AC31D2" w:rsidRPr="0093672E" w:rsidRDefault="00AC31D2" w:rsidP="00702415">
      <w:pPr>
        <w:pStyle w:val="Paragraphedeliste"/>
      </w:pPr>
      <w:r w:rsidRPr="0093672E">
        <w:lastRenderedPageBreak/>
        <w:t xml:space="preserve">réceptionne les fiches de demandes d’accès au traitement, </w:t>
      </w:r>
      <w:r w:rsidR="00E451B5" w:rsidRPr="0093672E">
        <w:t xml:space="preserve">d’initiation </w:t>
      </w:r>
      <w:r w:rsidRPr="0093672E">
        <w:t xml:space="preserve">et de suivi, et intègre les données dans </w:t>
      </w:r>
      <w:r w:rsidR="00E451B5" w:rsidRPr="0093672E">
        <w:t>sa</w:t>
      </w:r>
      <w:r w:rsidRPr="0093672E">
        <w:t xml:space="preserve"> base de suivi de l’accès précoce</w:t>
      </w:r>
      <w:r w:rsidR="00350942">
        <w:t> ;</w:t>
      </w:r>
    </w:p>
    <w:p w14:paraId="2D876445" w14:textId="21E7EE16" w:rsidR="00AC31D2" w:rsidRPr="0093672E" w:rsidRDefault="00AC31D2" w:rsidP="00702415">
      <w:pPr>
        <w:pStyle w:val="Paragraphedeliste"/>
      </w:pPr>
      <w:r w:rsidRPr="0093672E">
        <w:t>vérifie que les patients répondent aux critères d’éligibilité de l’accès précoce (notamment en ce qui concerne les indications thérapeutiques et contre-indications)</w:t>
      </w:r>
      <w:r w:rsidR="00350942">
        <w:t> ;</w:t>
      </w:r>
    </w:p>
    <w:p w14:paraId="3E1E84FB" w14:textId="2D490FBE"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l’avis favorable d'accès au traitement ou l’avis défavorable</w:t>
      </w:r>
      <w:r w:rsidR="00350942">
        <w:t> ;</w:t>
      </w:r>
    </w:p>
    <w:p w14:paraId="3E454528" w14:textId="66EDC7CF" w:rsidR="00700971" w:rsidRPr="0093672E" w:rsidRDefault="00700971" w:rsidP="002A4600">
      <w:pPr>
        <w:pStyle w:val="Paragraphedeliste"/>
      </w:pPr>
      <w:r w:rsidRPr="0093672E">
        <w:t>est responsable de traitement au sens du règlement général sur la protection des données (RGPD)</w:t>
      </w:r>
      <w:r w:rsidR="00350942">
        <w:t> ;</w:t>
      </w:r>
    </w:p>
    <w:p w14:paraId="33E069D3" w14:textId="624DE630" w:rsidR="00AC31D2" w:rsidRPr="0093672E"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 Il établit selon la périodicité définie en 1</w:t>
      </w:r>
      <w:r w:rsidR="00D24487">
        <w:rPr>
          <w:vertAlign w:val="superscript"/>
        </w:rPr>
        <w:t>er</w:t>
      </w:r>
      <w:r w:rsidR="00B3345F" w:rsidRPr="0093672E">
        <w:t xml:space="preserve"> </w:t>
      </w:r>
      <w:r w:rsidRPr="0093672E">
        <w:t xml:space="preserve">page, le rapport de synthèse accompagné d’un projet de résumé qu’il transmet à la HAS et à l'ANSM et au CRPV en charge du suivi de l’accès précoce, puis transmet le résumé de ce rapport, publié par la HAS et l’ANSM,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7227B28" w14:textId="51BB6ED8"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531F6455" w14:textId="50083C16" w:rsidR="00AC31D2" w:rsidRPr="0093672E" w:rsidRDefault="00AC31D2" w:rsidP="00702415">
      <w:pPr>
        <w:pStyle w:val="Paragraphedeliste"/>
      </w:pPr>
      <w:r w:rsidRPr="0093672E">
        <w:t>contacte l’ANSM sans délai et le CRPV en charge du suivi en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7658FF78" w14:textId="1E982B8A"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4F4DA2B1" w14:textId="4ECB0328" w:rsidR="00AC31D2" w:rsidRPr="0093672E" w:rsidRDefault="00AC31D2" w:rsidP="00702415">
      <w:pPr>
        <w:pStyle w:val="Paragraphedeliste"/>
      </w:pPr>
      <w:r w:rsidRPr="0093672E">
        <w:t>s’assure du bon usage du médicament dans le cadre de l’accès précoce</w:t>
      </w:r>
      <w:r w:rsidR="00350942">
        <w:t> ;</w:t>
      </w:r>
    </w:p>
    <w:p w14:paraId="70674321" w14:textId="2F7F55F5" w:rsidR="00AC31D2" w:rsidRPr="0093672E" w:rsidRDefault="00AC31D2" w:rsidP="00702415">
      <w:pPr>
        <w:pStyle w:val="Paragraphedeliste"/>
      </w:pPr>
      <w:r w:rsidRPr="0093672E">
        <w:t>approvisionne en conséquence la PUI et assure le suivi de lots</w:t>
      </w:r>
      <w:r w:rsidR="00350942">
        <w:t> ;</w:t>
      </w:r>
    </w:p>
    <w:p w14:paraId="4487393B" w14:textId="386943A4" w:rsidR="00AC31D2" w:rsidRPr="0093672E"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12AB6A2C" w14:textId="77777777" w:rsidR="00AC31D2" w:rsidRPr="0093672E" w:rsidRDefault="00AC31D2" w:rsidP="00AC31D2"/>
    <w:p w14:paraId="5514D660" w14:textId="77777777" w:rsidR="00AC31D2" w:rsidRPr="0093672E" w:rsidRDefault="00AC31D2" w:rsidP="00702415">
      <w:pPr>
        <w:pStyle w:val="Titre2"/>
      </w:pPr>
      <w:bookmarkStart w:id="44" w:name="_Toc58334986"/>
      <w:bookmarkStart w:id="45" w:name="_Toc58335656"/>
      <w:bookmarkStart w:id="46" w:name="_Toc72319033"/>
      <w:r w:rsidRPr="0093672E">
        <w:t xml:space="preserve">Rôle des agences de santé (ANSM et </w:t>
      </w:r>
      <w:bookmarkEnd w:id="44"/>
      <w:bookmarkEnd w:id="45"/>
      <w:r w:rsidRPr="0093672E">
        <w:t>HAS)</w:t>
      </w:r>
      <w:bookmarkEnd w:id="46"/>
    </w:p>
    <w:p w14:paraId="1B710A27" w14:textId="77777777" w:rsidR="00AC31D2" w:rsidRPr="0093672E" w:rsidRDefault="00AC31D2" w:rsidP="00AC31D2">
      <w:r w:rsidRPr="0093672E">
        <w:t>La HAS prend la décision d’autorisation d’accès précoce.</w:t>
      </w:r>
    </w:p>
    <w:p w14:paraId="5A9F3583" w14:textId="37DC5597" w:rsidR="00AC31D2" w:rsidRPr="0093672E" w:rsidRDefault="00AC31D2" w:rsidP="00AC31D2">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28D4B709" w14:textId="4A37B85C" w:rsidR="00AC31D2" w:rsidRPr="0093672E" w:rsidRDefault="00AC31D2" w:rsidP="00AC31D2">
      <w:r w:rsidRPr="0093672E">
        <w:t xml:space="preserve">Le PUT-RD, élaboré le cas échéant avec l’ANSM sur proposition du laboratoire, est annexé à la décision de la HAS. </w:t>
      </w:r>
    </w:p>
    <w:p w14:paraId="037EA2F3" w14:textId="77777777" w:rsidR="00AC31D2" w:rsidRPr="0093672E" w:rsidRDefault="00AC31D2" w:rsidP="00AC31D2"/>
    <w:p w14:paraId="2C3DED1D" w14:textId="62912956" w:rsidR="00AC31D2" w:rsidRPr="0093672E" w:rsidRDefault="00AC31D2" w:rsidP="00AC31D2">
      <w:r w:rsidRPr="0093672E">
        <w:lastRenderedPageBreak/>
        <w:t>La HAS 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323CE006" w14:textId="77777777" w:rsidR="00AC31D2" w:rsidRPr="0093672E" w:rsidRDefault="00AC31D2" w:rsidP="00AC31D2"/>
    <w:p w14:paraId="7102C3DD" w14:textId="1ACC4BAA" w:rsidR="00AC31D2" w:rsidRPr="0093672E" w:rsidRDefault="00CB7C93" w:rsidP="00AC31D2">
      <w:r>
        <w:t xml:space="preserve">À la suite de </w:t>
      </w:r>
      <w:r w:rsidR="00AC31D2" w:rsidRPr="0093672E">
        <w:t>la délivrance de l’autorisation d’accès précoce :</w:t>
      </w:r>
    </w:p>
    <w:p w14:paraId="1220F1F8" w14:textId="2DB90AB0" w:rsidR="00AC31D2" w:rsidRPr="0093672E" w:rsidRDefault="00BD7B8B" w:rsidP="00702415">
      <w:pPr>
        <w:pStyle w:val="Paragraphedeliste"/>
      </w:pPr>
      <w:r>
        <w:t>l</w:t>
      </w:r>
      <w:r w:rsidR="00AC31D2" w:rsidRPr="0093672E">
        <w:t>a HAS et l’ANSM le cas échéant prennent connaissance des informations transmises par le laboratoire ainsi que par le CRPV en charge du suivi de l’accès précoce et prennent toute mesure utile de manière à assurer la sécurité des patients et le bon usage du médicament</w:t>
      </w:r>
      <w:r>
        <w:t> ;</w:t>
      </w:r>
    </w:p>
    <w:p w14:paraId="14EF742A" w14:textId="3F69628F" w:rsidR="00AC31D2" w:rsidRPr="0093672E" w:rsidRDefault="00BD7B8B" w:rsidP="00702415">
      <w:pPr>
        <w:pStyle w:val="Paragraphedeliste"/>
      </w:pPr>
      <w:r>
        <w:t>e</w:t>
      </w:r>
      <w:r w:rsidR="00AC31D2" w:rsidRPr="0093672E">
        <w:t xml:space="preserve">lles évaluent </w:t>
      </w:r>
      <w:r w:rsidR="00BC7954" w:rsidRPr="0093672E">
        <w:t>en collaboration avec le CRPV en charge du suivi</w:t>
      </w:r>
      <w:r w:rsidR="00AC31D2" w:rsidRPr="0093672E">
        <w:t xml:space="preserve"> les rapports périodiques de synthèse et publient le résumé de ces rapports établis par le laboratoire</w:t>
      </w:r>
      <w:r>
        <w:t> ;</w:t>
      </w:r>
    </w:p>
    <w:p w14:paraId="41482428" w14:textId="3F7DB3DF" w:rsidR="00AC31D2" w:rsidRPr="0093672E" w:rsidRDefault="00BD7B8B" w:rsidP="00702415">
      <w:pPr>
        <w:pStyle w:val="Paragraphedeliste"/>
      </w:pPr>
      <w:r>
        <w:t>l</w:t>
      </w:r>
      <w:r w:rsidR="00AC31D2" w:rsidRPr="0093672E">
        <w:t xml:space="preserve">’ANSM informe </w:t>
      </w:r>
      <w:r w:rsidR="00BC7954" w:rsidRPr="0093672E">
        <w:t>sans délai</w:t>
      </w:r>
      <w:r w:rsidR="00AC31D2" w:rsidRPr="0093672E">
        <w:t xml:space="preserve"> le laboratoire </w:t>
      </w:r>
      <w:r w:rsidR="00BC7954" w:rsidRPr="0093672E">
        <w:t xml:space="preserve">et le CRPV en charge du suivi en cas </w:t>
      </w:r>
      <w:r w:rsidR="00AC31D2" w:rsidRPr="0093672E">
        <w:t xml:space="preserve">de </w:t>
      </w:r>
      <w:r w:rsidR="00BC7954" w:rsidRPr="0093672E">
        <w:t>signal émergent de sécurité</w:t>
      </w:r>
      <w:r w:rsidR="00AC31D2" w:rsidRPr="0093672E">
        <w:t xml:space="preserve"> qui lui aurait été notifié ou déclaré directement qui pourrait </w:t>
      </w:r>
      <w:r w:rsidR="002401D0" w:rsidRPr="0093672E">
        <w:t>re</w:t>
      </w:r>
      <w:r w:rsidR="00AC31D2" w:rsidRPr="0093672E">
        <w:t>mettre en cause l’accès précoce</w:t>
      </w:r>
      <w:r>
        <w:t> ;</w:t>
      </w:r>
    </w:p>
    <w:p w14:paraId="079FF584" w14:textId="098E62AB"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2756BD20" w14:textId="366BF5D7" w:rsidR="00AC31D2" w:rsidRPr="0093672E" w:rsidRDefault="00BD7B8B" w:rsidP="00AC31D2">
      <w:pPr>
        <w:pStyle w:val="Paragraphedeliste"/>
      </w:pPr>
      <w:r>
        <w:t>e</w:t>
      </w:r>
      <w:r w:rsidR="00AC31D2" w:rsidRPr="0093672E">
        <w:t>n cas d’urgence, l’ANSM peut également suspendre temporairement la décision d’accès précoce pré-AMM pour des motifs de santé publique.</w:t>
      </w:r>
    </w:p>
    <w:p w14:paraId="718659B2" w14:textId="77777777" w:rsidR="00AC31D2" w:rsidRPr="0093672E" w:rsidRDefault="00AC31D2" w:rsidP="00AC31D2"/>
    <w:p w14:paraId="7E052445" w14:textId="77777777" w:rsidR="00AC31D2" w:rsidRPr="0093672E" w:rsidRDefault="00AC31D2" w:rsidP="00702415">
      <w:pPr>
        <w:pStyle w:val="Titre2"/>
      </w:pPr>
      <w:bookmarkStart w:id="47" w:name="_Toc58334987"/>
      <w:bookmarkStart w:id="48" w:name="_Toc58335657"/>
      <w:bookmarkStart w:id="49" w:name="_Toc72319034"/>
      <w:r w:rsidRPr="0093672E">
        <w:t>Rôle du CRPV en charge du suivi de l’</w:t>
      </w:r>
      <w:bookmarkEnd w:id="47"/>
      <w:bookmarkEnd w:id="48"/>
      <w:r w:rsidRPr="0093672E">
        <w:t>accès précoce</w:t>
      </w:r>
      <w:bookmarkEnd w:id="49"/>
    </w:p>
    <w:p w14:paraId="03BCE05F" w14:textId="0241AE57" w:rsidR="00AC31D2" w:rsidRPr="0093672E" w:rsidRDefault="00AC31D2" w:rsidP="00AC31D2">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735B1781" w14:textId="77777777" w:rsidR="00AC31D2" w:rsidRPr="0093672E" w:rsidRDefault="00AC31D2" w:rsidP="00AC31D2"/>
    <w:p w14:paraId="08A19924" w14:textId="77777777" w:rsidR="00AC31D2" w:rsidRPr="0093672E" w:rsidRDefault="00AC31D2" w:rsidP="00AC31D2">
      <w:bookmarkStart w:id="50" w:name="_Toc58334989"/>
      <w:bookmarkStart w:id="51" w:name="_Toc58335659"/>
      <w:r w:rsidRPr="0093672E">
        <w:br w:type="page"/>
      </w:r>
    </w:p>
    <w:p w14:paraId="708F2D1B" w14:textId="55F4BF1C" w:rsidR="00AC31D2" w:rsidRPr="0093672E" w:rsidRDefault="00702415" w:rsidP="009E5F46">
      <w:pPr>
        <w:pStyle w:val="Titreannexesnauto"/>
      </w:pPr>
      <w:bookmarkStart w:id="52" w:name="Annexe_4"/>
      <w:bookmarkStart w:id="53" w:name="_Toc83991335"/>
      <w:bookmarkEnd w:id="50"/>
      <w:bookmarkEnd w:id="51"/>
      <w:r w:rsidRPr="0093672E">
        <w:lastRenderedPageBreak/>
        <w:t>Document</w:t>
      </w:r>
      <w:r w:rsidR="00503C58" w:rsidRPr="0093672E">
        <w:t>s</w:t>
      </w:r>
      <w:r w:rsidRPr="0093672E">
        <w:t xml:space="preserve"> d’information à destination des patients avant toute prescription d’un</w:t>
      </w:r>
      <w:r w:rsidR="00550E44" w:rsidRPr="0093672E">
        <w:t> </w:t>
      </w:r>
      <w:r w:rsidRPr="0093672E">
        <w:t>médicament en accès précoce :</w:t>
      </w:r>
      <w:r w:rsidR="00714FAF" w:rsidRPr="0093672E">
        <w:t xml:space="preserve"> </w:t>
      </w:r>
      <w:sdt>
        <w:sdtPr>
          <w:alias w:val="Nom du médicament"/>
          <w:tag w:val=""/>
          <w:id w:val="-848720566"/>
          <w:placeholder>
            <w:docPart w:val="C10275B1F49640038F54AE706C9A8C58"/>
          </w:placeholder>
          <w:dataBinding w:prefixMappings="xmlns:ns0='http://purl.org/dc/elements/1.1/' xmlns:ns1='http://schemas.openxmlformats.org/package/2006/metadata/core-properties' " w:xpath="/ns1:coreProperties[1]/ns0:title[1]" w:storeItemID="{6C3C8BC8-F283-45AE-878A-BAB7291924A1}"/>
          <w:text/>
        </w:sdtPr>
        <w:sdtEndPr/>
        <w:sdtContent>
          <w:r w:rsidR="00063876">
            <w:t>Nom du médicament</w:t>
          </w:r>
        </w:sdtContent>
      </w:sdt>
      <w:bookmarkEnd w:id="53"/>
      <w:r w:rsidR="00714FAF" w:rsidRPr="0093672E">
        <w:t xml:space="preserve"> </w:t>
      </w:r>
    </w:p>
    <w:bookmarkEnd w:id="52"/>
    <w:p w14:paraId="1B93A7AF" w14:textId="77777777" w:rsidR="00E40587" w:rsidRPr="0093672E" w:rsidRDefault="00E40587" w:rsidP="00E40587"/>
    <w:p w14:paraId="0A949655" w14:textId="77777777" w:rsidR="005722F0" w:rsidRPr="0093672E" w:rsidRDefault="00543F7F" w:rsidP="00543F7F">
      <w:r w:rsidRPr="0093672E">
        <w:t>Cette annexe comprend</w:t>
      </w:r>
      <w:r w:rsidR="005722F0" w:rsidRPr="0093672E">
        <w:t> :</w:t>
      </w:r>
    </w:p>
    <w:p w14:paraId="0157DF60" w14:textId="225427BC" w:rsidR="00055475" w:rsidRPr="00363EA0" w:rsidRDefault="00E63D82" w:rsidP="00700685">
      <w:pPr>
        <w:numPr>
          <w:ilvl w:val="0"/>
          <w:numId w:val="2"/>
        </w:numPr>
        <w:spacing w:before="40" w:after="20"/>
        <w:rPr>
          <w:b/>
          <w:bCs/>
          <w:i/>
        </w:rPr>
      </w:pPr>
      <w:r>
        <w:t>u</w:t>
      </w:r>
      <w:r w:rsidR="00543F7F" w:rsidRPr="0093672E">
        <w:t>n</w:t>
      </w:r>
      <w:r w:rsidR="004121D5" w:rsidRPr="0093672E">
        <w:t xml:space="preserve"> document d’information sur le dispositif d’accès précoce</w:t>
      </w:r>
      <w:r w:rsidR="00543F7F" w:rsidRPr="0093672E">
        <w:t xml:space="preserve"> </w:t>
      </w:r>
      <w:hyperlink w:anchor="Avant_AMM" w:history="1">
        <w:r w:rsidR="004403A0" w:rsidRPr="00700685">
          <w:rPr>
            <w:color w:val="004990"/>
            <w:u w:val="single"/>
          </w:rPr>
          <w:t>avant autorisation de mise sur le marché</w:t>
        </w:r>
      </w:hyperlink>
      <w:r w:rsidR="001A10FD" w:rsidRPr="00700685">
        <w:rPr>
          <w:i/>
        </w:rPr>
        <w:t xml:space="preserve"> </w:t>
      </w:r>
      <w:r w:rsidR="004121D5" w:rsidRPr="0093672E">
        <w:t xml:space="preserve">et </w:t>
      </w:r>
      <w:hyperlink w:anchor="Apres_AMM" w:history="1">
        <w:r w:rsidR="004121D5" w:rsidRPr="00700685">
          <w:rPr>
            <w:color w:val="004990"/>
            <w:u w:val="single"/>
          </w:rPr>
          <w:t>après autorisation de mise sur le maché</w:t>
        </w:r>
      </w:hyperlink>
      <w:r w:rsidR="00363EA0">
        <w:rPr>
          <w:color w:val="004990"/>
          <w:u w:val="single"/>
        </w:rPr>
        <w:t> </w:t>
      </w:r>
      <w:r w:rsidR="00363EA0">
        <w:t>;</w:t>
      </w:r>
    </w:p>
    <w:p w14:paraId="23210499" w14:textId="77777777" w:rsidR="00543F7F" w:rsidRPr="00700685" w:rsidRDefault="00543F7F" w:rsidP="00700685">
      <w:pPr>
        <w:numPr>
          <w:ilvl w:val="0"/>
          <w:numId w:val="2"/>
        </w:numPr>
        <w:spacing w:before="40" w:after="20"/>
        <w:rPr>
          <w:i/>
        </w:rPr>
      </w:pPr>
      <w:r w:rsidRPr="0093672E">
        <w:t xml:space="preserve">une </w:t>
      </w:r>
      <w:hyperlink w:anchor="Donnees_perso" w:history="1">
        <w:r w:rsidRPr="00700685">
          <w:rPr>
            <w:color w:val="004990"/>
            <w:u w:val="single"/>
          </w:rPr>
          <w:t>note d’information sur le traitement des données personnelles.</w:t>
        </w:r>
      </w:hyperlink>
    </w:p>
    <w:p w14:paraId="44BA2731" w14:textId="77777777" w:rsidR="00700685" w:rsidRPr="00700685" w:rsidRDefault="00700685" w:rsidP="00700685">
      <w:pPr>
        <w:spacing w:before="0" w:after="200" w:line="276" w:lineRule="auto"/>
        <w:jc w:val="left"/>
      </w:pPr>
    </w:p>
    <w:p w14:paraId="347E5E54" w14:textId="3C9E4A31" w:rsidR="001F74B2" w:rsidRPr="00700685" w:rsidRDefault="00700685" w:rsidP="00BE4C31">
      <w:pPr>
        <w:pStyle w:val="Asupprimer"/>
      </w:pPr>
      <w:permStart w:id="1636517631" w:edGrp="everyone"/>
      <w:r w:rsidRPr="00700685">
        <w:t>Ne conserver que l</w:t>
      </w:r>
      <w:r w:rsidR="00A31732">
        <w:t xml:space="preserve">e document d’information </w:t>
      </w:r>
      <w:r w:rsidRPr="00700685">
        <w:t>correspondant au type d’accès précoce.</w:t>
      </w:r>
      <w:permEnd w:id="1636517631"/>
      <w:r w:rsidR="001F74B2" w:rsidRPr="00700685">
        <w:br w:type="page"/>
      </w:r>
    </w:p>
    <w:tbl>
      <w:tblPr>
        <w:tblStyle w:val="Grilledutableau1"/>
        <w:tblW w:w="5000" w:type="pct"/>
        <w:tblLook w:val="04A0" w:firstRow="1" w:lastRow="0" w:firstColumn="1" w:lastColumn="0" w:noHBand="0" w:noVBand="1"/>
      </w:tblPr>
      <w:tblGrid>
        <w:gridCol w:w="9854"/>
      </w:tblGrid>
      <w:tr w:rsidR="00B90D9B" w:rsidRPr="0093672E" w14:paraId="5AFB3C3E"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27"/>
          <w:bookmarkEnd w:id="28"/>
          <w:bookmarkEnd w:id="29"/>
          <w:p w14:paraId="6EF57E4D" w14:textId="77777777" w:rsidR="00B90D9B" w:rsidRPr="00700685" w:rsidRDefault="00B90D9B"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Accès précoce à un médicament avant autorisation </w:t>
            </w:r>
            <w:r w:rsidR="00FF7D04" w:rsidRPr="00700685">
              <w:rPr>
                <w:rFonts w:ascii="Arial Narrow" w:hAnsi="Arial Narrow" w:cs="Arial"/>
                <w:color w:val="000000" w:themeColor="text1"/>
                <w:sz w:val="36"/>
                <w:szCs w:val="36"/>
              </w:rPr>
              <w:br/>
            </w:r>
            <w:r w:rsidRPr="00700685">
              <w:rPr>
                <w:rFonts w:ascii="Arial Narrow" w:hAnsi="Arial Narrow" w:cs="Arial"/>
                <w:color w:val="000000" w:themeColor="text1"/>
                <w:sz w:val="36"/>
                <w:szCs w:val="36"/>
              </w:rPr>
              <w:t>de mise sur le marché</w:t>
            </w:r>
          </w:p>
        </w:tc>
      </w:tr>
    </w:tbl>
    <w:p w14:paraId="7343027E" w14:textId="77777777" w:rsidR="00700685" w:rsidRPr="00700685" w:rsidRDefault="00700685" w:rsidP="00700685"/>
    <w:p w14:paraId="6CC39228" w14:textId="4B435B0B" w:rsidR="00545FC2" w:rsidRPr="00C84C08" w:rsidRDefault="00545FC2" w:rsidP="00545FC2">
      <w:pPr>
        <w:rPr>
          <w:b/>
          <w:color w:val="auto"/>
        </w:rPr>
      </w:pPr>
      <w:r w:rsidRPr="00C84C08">
        <w:rPr>
          <w:b/>
          <w:color w:val="auto"/>
        </w:rPr>
        <w:t>Votre médecin vous a proposé un traitement par</w:t>
      </w:r>
      <w:permStart w:id="952771890" w:edGrp="everyone"/>
      <w:r w:rsidRPr="00C84C08">
        <w:rPr>
          <w:b/>
          <w:color w:val="auto"/>
        </w:rPr>
        <w:t xml:space="preserve"> </w:t>
      </w:r>
      <w:sdt>
        <w:sdtPr>
          <w:rPr>
            <w:b/>
            <w:color w:val="auto"/>
          </w:rPr>
          <w:alias w:val="Nom du médicament"/>
          <w:tag w:val=""/>
          <w:id w:val="-976380552"/>
          <w:placeholder>
            <w:docPart w:val="6162A7F2511F4DCFB37C14F3C5A4B94B"/>
          </w:placeholder>
          <w:dataBinding w:prefixMappings="xmlns:ns0='http://purl.org/dc/elements/1.1/' xmlns:ns1='http://schemas.openxmlformats.org/package/2006/metadata/core-properties' " w:xpath="/ns1:coreProperties[1]/ns0:title[1]" w:storeItemID="{6C3C8BC8-F283-45AE-878A-BAB7291924A1}"/>
          <w:text/>
        </w:sdtPr>
        <w:sdtEndPr/>
        <w:sdtContent>
          <w:r w:rsidR="00063876" w:rsidRPr="00C84C08">
            <w:rPr>
              <w:b/>
              <w:color w:val="auto"/>
            </w:rPr>
            <w:t>Nom du médicament</w:t>
          </w:r>
        </w:sdtContent>
      </w:sdt>
      <w:permEnd w:id="952771890"/>
      <w:r w:rsidR="00E45D67" w:rsidRPr="00C84C08">
        <w:rPr>
          <w:b/>
          <w:color w:val="auto"/>
        </w:rPr>
        <w:t xml:space="preserve"> </w:t>
      </w:r>
      <w:r w:rsidRPr="00C84C08">
        <w:rPr>
          <w:b/>
          <w:color w:val="auto"/>
        </w:rPr>
        <w:t>du laboratoire pharmaceutique</w:t>
      </w:r>
      <w:permStart w:id="2103730672" w:edGrp="everyone"/>
      <w:r w:rsidRPr="00C84C08">
        <w:rPr>
          <w:b/>
          <w:color w:val="auto"/>
        </w:rPr>
        <w:t xml:space="preserve"> </w:t>
      </w:r>
      <w:sdt>
        <w:sdtPr>
          <w:rPr>
            <w:b/>
            <w:color w:val="auto"/>
          </w:rPr>
          <w:id w:val="-1355886810"/>
          <w:placeholder>
            <w:docPart w:val="6D242F50B31243A8B250FAA3D0CD8F25"/>
          </w:placeholder>
          <w:showingPlcHdr/>
        </w:sdtPr>
        <w:sdtEndPr>
          <w:rPr>
            <w:i/>
          </w:rPr>
        </w:sdtEndPr>
        <w:sdtContent>
          <w:r w:rsidR="00E45D67" w:rsidRPr="00C84C08">
            <w:rPr>
              <w:rFonts w:ascii="Arial Nova Cond" w:hAnsi="Arial Nova Cond"/>
              <w:b/>
              <w:color w:val="auto"/>
              <w:shd w:val="clear" w:color="auto" w:fill="F2F2F2" w:themeFill="background1" w:themeFillShade="F2"/>
            </w:rPr>
            <w:t>Indiquer le nom exact du laboratoire</w:t>
          </w:r>
        </w:sdtContent>
      </w:sdt>
      <w:permEnd w:id="2103730672"/>
      <w:r w:rsidRPr="00C84C08">
        <w:rPr>
          <w:b/>
          <w:color w:val="auto"/>
        </w:rPr>
        <w:t xml:space="preserve"> dans le cadre d’une autorisation d’accès précoce à un médicament.</w:t>
      </w:r>
    </w:p>
    <w:p w14:paraId="25CB0870" w14:textId="77777777" w:rsidR="00545FC2" w:rsidRPr="00C84C08" w:rsidRDefault="00545FC2" w:rsidP="00545FC2">
      <w:pPr>
        <w:rPr>
          <w:b/>
          <w:color w:val="auto"/>
        </w:rPr>
      </w:pPr>
      <w:r w:rsidRPr="00C84C08">
        <w:rPr>
          <w:b/>
          <w:color w:val="auto"/>
        </w:rPr>
        <w:t>Ce document a pour objectif de vous informer sur cette prescription et ce à quoi elle vous engage. Il complète les informations de votre médecin et vous aidera à prendre une décision à propos de ce traitement.</w:t>
      </w:r>
    </w:p>
    <w:p w14:paraId="790F668F" w14:textId="77777777" w:rsidR="00545FC2" w:rsidRPr="0093672E" w:rsidRDefault="00545FC2" w:rsidP="00C22C81"/>
    <w:p w14:paraId="5EDE6CCA"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16007081" w14:textId="77777777" w:rsidR="00426D9B" w:rsidRPr="0093672E" w:rsidRDefault="00426D9B" w:rsidP="00426D9B">
      <w:r w:rsidRPr="0093672E">
        <w:t>Des premières recherches jusqu’à la commercialisation, tout nouveau médicament doit franchir plusieurs étapes durant lesquelles il est évalué, dans une indication</w:t>
      </w:r>
      <w:r w:rsidRPr="00700685">
        <w:rPr>
          <w:vertAlign w:val="superscript"/>
        </w:rPr>
        <w:footnoteReference w:id="3"/>
      </w:r>
      <w:r w:rsidRPr="0093672E">
        <w:t xml:space="preserve"> donnée, pour savoir s’il est sûr et s’il apporte un réel bénéfice aux personnes malades. </w:t>
      </w:r>
    </w:p>
    <w:p w14:paraId="29E8C6A7" w14:textId="77777777" w:rsidR="00426D9B" w:rsidRPr="0093672E" w:rsidRDefault="00426D9B" w:rsidP="00426D9B">
      <w:r w:rsidRPr="0093672E">
        <w:t xml:space="preserve">Ce parcours, depuis le début de la recherche fondamentale jusqu’à l’autorisation de mise sur le marché et la décision de remboursement et de prix, prend plusieurs années (voir schéma ci-dessous). </w:t>
      </w:r>
    </w:p>
    <w:p w14:paraId="6219BA93" w14:textId="1F91052E" w:rsidR="00426D9B" w:rsidRPr="0093672E" w:rsidRDefault="00426D9B" w:rsidP="00426D9B">
      <w:r w:rsidRPr="0093672E">
        <w:t xml:space="preserve">Une autorisation d’accès précoce permet à des personnes qui en ont un besoin </w:t>
      </w:r>
      <w:r w:rsidRPr="00700685">
        <w:t xml:space="preserve">urgent </w:t>
      </w:r>
      <w:r w:rsidRPr="0093672E">
        <w:t xml:space="preserve">de prendre un médicament sans attendre qu’il </w:t>
      </w:r>
      <w:r w:rsidR="00700685" w:rsidRPr="00700685">
        <w:t>ait franchi les dernières étapes.</w:t>
      </w:r>
      <w:r w:rsidRPr="0093672E">
        <w:t xml:space="preserve"> </w:t>
      </w:r>
    </w:p>
    <w:p w14:paraId="1017854D" w14:textId="77777777" w:rsidR="00426D9B" w:rsidRPr="0093672E" w:rsidRDefault="00426D9B" w:rsidP="00426D9B">
      <w:r w:rsidRPr="0093672E">
        <w:t>C’est une solution pour qu’une personne qui a une maladie grave, rare ou invalidante reçoive rapidement un médicament lorsqu’il n’existe pas d’autre traitement approprié pour elle et que son état de santé ne permet pas d’attendre.</w:t>
      </w:r>
    </w:p>
    <w:p w14:paraId="7161A406" w14:textId="19808536" w:rsidR="00426D9B" w:rsidRPr="0093672E" w:rsidRDefault="00426D9B" w:rsidP="00426D9B">
      <w:r w:rsidRPr="0093672E">
        <w:t>Les médicaments prescrits en accès précoce sont présumés innovants</w:t>
      </w:r>
      <w:r w:rsidR="000318C1">
        <w:t xml:space="preserve">, </w:t>
      </w:r>
      <w:r w:rsidR="000318C1" w:rsidRPr="00700685">
        <w:t>ils</w:t>
      </w:r>
      <w:r w:rsidR="007E2EA6">
        <w:t xml:space="preserve"> sont susceptibles</w:t>
      </w:r>
      <w:r w:rsidR="000318C1" w:rsidRPr="00700685">
        <w:t xml:space="preserve"> </w:t>
      </w:r>
      <w:r w:rsidR="007E2EA6">
        <w:t xml:space="preserve">d’apporter </w:t>
      </w:r>
      <w:r w:rsidR="000318C1" w:rsidRPr="00700685">
        <w:t xml:space="preserve">un changement </w:t>
      </w:r>
      <w:r w:rsidR="007E2EA6">
        <w:t xml:space="preserve">positif </w:t>
      </w:r>
      <w:r w:rsidR="000318C1" w:rsidRPr="00700685">
        <w:t>important aux personnes qui le prennent</w:t>
      </w:r>
      <w:r w:rsidR="000318C1">
        <w:t>. I</w:t>
      </w:r>
      <w:r w:rsidRPr="0093672E">
        <w:t xml:space="preserve">l s’agit par exemple du premier médicament disponible pour soigner </w:t>
      </w:r>
      <w:r w:rsidRPr="0093672E" w:rsidDel="00E568AE">
        <w:t xml:space="preserve">cette </w:t>
      </w:r>
      <w:r w:rsidRPr="0093672E">
        <w:t>maladie ou d’une nouvelle façon de prendre un traitement (par exemple des comprimés plutôt qu’une perfusion).</w:t>
      </w:r>
    </w:p>
    <w:p w14:paraId="49DE7E34" w14:textId="77777777" w:rsidR="00545FC2" w:rsidRPr="0093672E" w:rsidRDefault="00545FC2" w:rsidP="00545FC2"/>
    <w:p w14:paraId="779C6CD3" w14:textId="77777777" w:rsidR="00700685" w:rsidRPr="00700685" w:rsidRDefault="00700685" w:rsidP="00700685">
      <w:r>
        <w:rPr>
          <w:noProof/>
        </w:rPr>
        <w:lastRenderedPageBreak/>
        <w:drawing>
          <wp:inline distT="0" distB="0" distL="0" distR="0" wp14:anchorId="0AA5B432" wp14:editId="1CF371A9">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8">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707D5FC" w14:textId="77777777" w:rsidR="002507AE" w:rsidRDefault="002507AE" w:rsidP="00611684"/>
    <w:p w14:paraId="12A8FDCA" w14:textId="77777777" w:rsidR="00611684" w:rsidRPr="0093672E" w:rsidRDefault="00611684" w:rsidP="00611684">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781CEEAB" w14:textId="728337BD" w:rsidR="00611684" w:rsidRPr="0093672E" w:rsidRDefault="00611684" w:rsidP="00611684">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700685">
        <w:t xml:space="preserve">, des pharmaciens qui le </w:t>
      </w:r>
      <w:r w:rsidR="000A5CDB">
        <w:t xml:space="preserve">dispensent </w:t>
      </w:r>
      <w:r w:rsidR="00700685" w:rsidRPr="00700685">
        <w:t xml:space="preserve">et des patients qui le prennent. </w:t>
      </w:r>
      <w:r w:rsidRPr="0093672E">
        <w:t>Elles sont transmises de manière anonyme aux autorités de santé pour évaluer le médicament pendant l’accès précoce en vue de son autorisation de mise sur le marché et de son remboursement.</w:t>
      </w:r>
    </w:p>
    <w:p w14:paraId="08FD107C" w14:textId="77777777" w:rsidR="00611684" w:rsidRPr="0093672E" w:rsidRDefault="00611684" w:rsidP="00611684">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00700685" w:rsidRPr="00700685">
        <w:t>Pour connaître les conditions de prise</w:t>
      </w:r>
      <w:r w:rsidRPr="0093672E">
        <w:t xml:space="preserve"> en charge d’éventuels autres frais, comme les déplacements et les hébergements, renseignez-vous auprès de l’équipe médicale qui vous suit.</w:t>
      </w:r>
    </w:p>
    <w:p w14:paraId="6F6E09FC" w14:textId="77777777" w:rsidR="00545FC2" w:rsidRPr="0093672E" w:rsidRDefault="00545FC2" w:rsidP="009969C3"/>
    <w:p w14:paraId="6B81F770" w14:textId="2EFE46AC"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Le médicament que l’on </w:t>
      </w:r>
      <w:r w:rsidR="0070644B">
        <w:rPr>
          <w:rFonts w:ascii="Arial Narrow" w:eastAsiaTheme="majorEastAsia" w:hAnsi="Arial Narrow" w:cstheme="majorBidi"/>
          <w:color w:val="000000" w:themeColor="text1"/>
          <w:sz w:val="36"/>
          <w:szCs w:val="26"/>
        </w:rPr>
        <w:t>vous</w:t>
      </w:r>
      <w:r w:rsidR="0070644B"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propose est-il </w:t>
      </w:r>
      <w:r w:rsidR="00700685" w:rsidRPr="00700685">
        <w:rPr>
          <w:rFonts w:ascii="Arial Narrow" w:eastAsiaTheme="majorEastAsia" w:hAnsi="Arial Narrow" w:cstheme="majorBidi"/>
          <w:bCs/>
          <w:color w:val="000000" w:themeColor="text1"/>
          <w:sz w:val="36"/>
          <w:szCs w:val="26"/>
        </w:rPr>
        <w:t>sûr ?</w:t>
      </w:r>
      <w:r w:rsidRPr="00700685">
        <w:rPr>
          <w:rFonts w:ascii="Arial Narrow" w:eastAsiaTheme="majorEastAsia" w:hAnsi="Arial Narrow" w:cstheme="majorBidi"/>
          <w:color w:val="000000" w:themeColor="text1"/>
          <w:sz w:val="36"/>
          <w:szCs w:val="26"/>
        </w:rPr>
        <w:t xml:space="preserve"> Est-ce que </w:t>
      </w:r>
      <w:r w:rsidR="003F5D67" w:rsidRPr="00700685">
        <w:rPr>
          <w:rFonts w:ascii="Arial Narrow" w:eastAsiaTheme="majorEastAsia" w:hAnsi="Arial Narrow" w:cstheme="majorBidi"/>
          <w:color w:val="000000" w:themeColor="text1"/>
          <w:sz w:val="36"/>
          <w:szCs w:val="26"/>
        </w:rPr>
        <w:t xml:space="preserve">vous </w:t>
      </w:r>
      <w:r w:rsidR="00700685" w:rsidRPr="00700685">
        <w:rPr>
          <w:rFonts w:ascii="Arial Narrow" w:eastAsiaTheme="majorEastAsia" w:hAnsi="Arial Narrow" w:cstheme="majorBidi"/>
          <w:bCs/>
          <w:color w:val="000000" w:themeColor="text1"/>
          <w:sz w:val="36"/>
          <w:szCs w:val="26"/>
        </w:rPr>
        <w:t>courez</w:t>
      </w:r>
      <w:r w:rsidRPr="00700685">
        <w:rPr>
          <w:rFonts w:ascii="Arial Narrow" w:eastAsiaTheme="majorEastAsia" w:hAnsi="Arial Narrow" w:cstheme="majorBidi"/>
          <w:color w:val="000000" w:themeColor="text1"/>
          <w:sz w:val="36"/>
          <w:szCs w:val="26"/>
        </w:rPr>
        <w:t xml:space="preserve"> des risques en le prenant ? </w:t>
      </w:r>
    </w:p>
    <w:p w14:paraId="73FE7D4B" w14:textId="097A02C4" w:rsidR="002E30F8" w:rsidRPr="00700685" w:rsidRDefault="002E30F8" w:rsidP="002E30F8">
      <w:r w:rsidRPr="00700685">
        <w:t xml:space="preserve">Même si ce traitement n’a pas encore été totalement évalué et que l’étape des essais cliniques est encore en cours, les </w:t>
      </w:r>
      <w:r w:rsidRPr="0093672E">
        <w:t xml:space="preserve">premiers résultats </w:t>
      </w:r>
      <w:r w:rsidR="00AB0A36">
        <w:t>des recherches</w:t>
      </w:r>
      <w:r w:rsidR="002767ED">
        <w:rPr>
          <w:rStyle w:val="Appelnotedebasdep"/>
        </w:rPr>
        <w:footnoteReference w:id="4"/>
      </w:r>
      <w:r w:rsidR="00AB0A36">
        <w:t xml:space="preserve"> </w:t>
      </w:r>
      <w:r w:rsidRPr="0093672E">
        <w:t xml:space="preserve">ont conduit à estimer que </w:t>
      </w:r>
      <w:r w:rsidRPr="00700685">
        <w:t>l’efficacité et la sécurité de ce médicament</w:t>
      </w:r>
      <w:r w:rsidR="00A75B08">
        <w:t xml:space="preserve"> </w:t>
      </w:r>
      <w:r w:rsidRPr="00700685">
        <w:t>étaient fortement présumées</w:t>
      </w:r>
      <w:r w:rsidR="004138F3" w:rsidRPr="004B7448">
        <w:t xml:space="preserve"> </w:t>
      </w:r>
      <w:r w:rsidR="002767ED" w:rsidRPr="002767ED">
        <w:t>dans l’indication considérée</w:t>
      </w:r>
      <w:r w:rsidR="002767ED">
        <w:t xml:space="preserve">. </w:t>
      </w:r>
    </w:p>
    <w:p w14:paraId="05199EF6"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 xml:space="preserve">Un médicament est efficace quand il a des effets bénéfiques pour les personnes qui le prennent. </w:t>
      </w:r>
    </w:p>
    <w:p w14:paraId="42F3E875"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2229A6F9" w14:textId="77777777" w:rsidR="002E30F8" w:rsidRPr="0093672E" w:rsidRDefault="002E30F8" w:rsidP="002E30F8">
      <w:r w:rsidRPr="0093672E">
        <w:t>Ainsi, il est très probable que les effets indésirables de ce médicament ne soient pas trop importants par rapport au bénéfice attendu.</w:t>
      </w:r>
    </w:p>
    <w:p w14:paraId="32F76976" w14:textId="28C8BF7E" w:rsidR="002E30F8" w:rsidRPr="00700685" w:rsidRDefault="002E30F8" w:rsidP="002E30F8">
      <w:r w:rsidRPr="00700685">
        <w:t xml:space="preserve">Cependant, dans le cas d’un médicament </w:t>
      </w:r>
      <w:r w:rsidR="000B4A30">
        <w:t>disposant d’une autorisation</w:t>
      </w:r>
      <w:r w:rsidR="000B4A30" w:rsidRPr="00700685">
        <w:t xml:space="preserve"> </w:t>
      </w:r>
      <w:r w:rsidR="000B4A30">
        <w:t>d’</w:t>
      </w:r>
      <w:r w:rsidR="00700685" w:rsidRPr="00700685">
        <w:t>accès</w:t>
      </w:r>
      <w:r w:rsidRPr="00700685">
        <w:t xml:space="preserve"> précoce, on ne sait pas encore tout sur les effets indésirables et </w:t>
      </w:r>
      <w:r w:rsidRPr="0093672E">
        <w:t xml:space="preserve">l’efficacité </w:t>
      </w:r>
      <w:r w:rsidRPr="00700685">
        <w:t>du médicament</w:t>
      </w:r>
      <w:r w:rsidR="00321654">
        <w:t xml:space="preserve"> dans l’indication considérée</w:t>
      </w:r>
      <w:r w:rsidR="00700685" w:rsidRPr="00700685">
        <w:t>.</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5895A6E3" w14:textId="77777777" w:rsidR="002E30F8" w:rsidRPr="0093672E" w:rsidRDefault="002E30F8" w:rsidP="002E30F8">
      <w:r w:rsidRPr="0093672E">
        <w:t xml:space="preserve">Vous pouvez en parler avec votre médecin. N’hésitez pas à poser toutes vos questions. Il vous donnera des informations sur les bénéfices et effets attendus de ce médicament dans votre situation, sur ses avantages, mais aussi sur les risques, les incertitudes ou les inconvénients (effets secondaires, contraintes de prise, etc.). </w:t>
      </w:r>
    </w:p>
    <w:p w14:paraId="00303633" w14:textId="5DF8CA64" w:rsidR="00700685" w:rsidRPr="0001563A" w:rsidRDefault="00700685" w:rsidP="00700685">
      <w:pPr>
        <w:rPr>
          <w:color w:val="auto"/>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29" w:history="1">
        <w:r w:rsidRPr="0001563A">
          <w:rPr>
            <w:rStyle w:val="Lienhypertexte"/>
          </w:rPr>
          <w:t>https://ansm.sante.fr</w:t>
        </w:r>
      </w:hyperlink>
    </w:p>
    <w:tbl>
      <w:tblPr>
        <w:tblStyle w:val="Fondgris1"/>
        <w:tblW w:w="0" w:type="auto"/>
        <w:tblLook w:val="0600" w:firstRow="0" w:lastRow="0" w:firstColumn="0" w:lastColumn="0" w:noHBand="1" w:noVBand="1"/>
      </w:tblPr>
      <w:tblGrid>
        <w:gridCol w:w="9834"/>
      </w:tblGrid>
      <w:tr w:rsidR="00700685" w:rsidRPr="00700685" w14:paraId="0D469281" w14:textId="77777777" w:rsidTr="00827BB5">
        <w:tc>
          <w:tcPr>
            <w:tcW w:w="9834" w:type="dxa"/>
          </w:tcPr>
          <w:p w14:paraId="549BECF0" w14:textId="7A0E2CA9" w:rsidR="00700685" w:rsidRPr="00700685" w:rsidRDefault="00700685" w:rsidP="00700685">
            <w:r w:rsidRPr="00700685">
              <w:t>Vous pouvez noter ici ce qui est important pour vous (les questions que vous voulez poser à votre médecin, ce que vous ne voulez pas oublier de lui dire, etc.)</w:t>
            </w:r>
            <w:r w:rsidR="004528B1">
              <w:t>.</w:t>
            </w:r>
          </w:p>
          <w:p w14:paraId="7CDD85AE" w14:textId="77777777" w:rsidR="00700685" w:rsidRPr="007F66FC" w:rsidRDefault="00700685" w:rsidP="00700685">
            <w:pPr>
              <w:rPr>
                <w:szCs w:val="28"/>
              </w:rPr>
            </w:pPr>
            <w:r w:rsidRPr="007F66FC">
              <w:rPr>
                <w:szCs w:val="28"/>
              </w:rPr>
              <w:t>Voici les questions que certaines personnes ont posées à leur médecin :</w:t>
            </w:r>
          </w:p>
          <w:p w14:paraId="595E7246" w14:textId="6602EABB" w:rsidR="00700685" w:rsidRPr="007F66FC" w:rsidRDefault="00700685" w:rsidP="00700685">
            <w:pPr>
              <w:numPr>
                <w:ilvl w:val="0"/>
                <w:numId w:val="51"/>
              </w:numPr>
              <w:spacing w:before="0"/>
              <w:contextualSpacing/>
              <w:jc w:val="left"/>
              <w:rPr>
                <w:szCs w:val="28"/>
              </w:rPr>
            </w:pPr>
            <w:r w:rsidRPr="007F66FC">
              <w:rPr>
                <w:szCs w:val="24"/>
              </w:rPr>
              <w:t>Que signifie être obligé de recueillir des données ? (voir plus loin, paragraphe « A quoi cela vous engage-t-il »)</w:t>
            </w:r>
            <w:r w:rsidR="0077448D">
              <w:rPr>
                <w:szCs w:val="24"/>
              </w:rPr>
              <w:t> ;</w:t>
            </w:r>
          </w:p>
          <w:p w14:paraId="1752D042" w14:textId="77777777" w:rsidR="00700685" w:rsidRPr="007F66FC" w:rsidRDefault="00700685" w:rsidP="00700685">
            <w:pPr>
              <w:numPr>
                <w:ilvl w:val="0"/>
                <w:numId w:val="51"/>
              </w:numPr>
              <w:spacing w:before="0"/>
              <w:contextualSpacing/>
              <w:jc w:val="left"/>
              <w:rPr>
                <w:szCs w:val="24"/>
              </w:rPr>
            </w:pPr>
            <w:r w:rsidRPr="007F66FC">
              <w:rPr>
                <w:szCs w:val="24"/>
              </w:rPr>
              <w:t xml:space="preserve">Existe-t-il d’autres traitements disponibles pour moi ? </w:t>
            </w:r>
          </w:p>
          <w:p w14:paraId="5F0C2BDF" w14:textId="77777777" w:rsidR="00700685" w:rsidRPr="007F66FC" w:rsidRDefault="00700685" w:rsidP="00700685">
            <w:pPr>
              <w:numPr>
                <w:ilvl w:val="0"/>
                <w:numId w:val="51"/>
              </w:numPr>
              <w:spacing w:before="0"/>
              <w:contextualSpacing/>
              <w:jc w:val="left"/>
              <w:rPr>
                <w:szCs w:val="24"/>
              </w:rPr>
            </w:pPr>
            <w:r w:rsidRPr="007F66FC">
              <w:rPr>
                <w:szCs w:val="24"/>
              </w:rPr>
              <w:t>Quelle différence avec un essai clinique ?</w:t>
            </w:r>
          </w:p>
          <w:permStart w:id="240995226" w:edGrp="everyone" w:displacedByCustomXml="next"/>
          <w:sdt>
            <w:sdtPr>
              <w:id w:val="-594629945"/>
              <w:placeholder>
                <w:docPart w:val="346EB37EC5D4481ABE26C606571D4F47"/>
              </w:placeholder>
              <w:temporary/>
              <w:showingPlcHdr/>
            </w:sdtPr>
            <w:sdtEndPr/>
            <w:sdtContent>
              <w:p w14:paraId="70FBF72E"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ermEnd w:id="240995226" w:displacedByCustomXml="prev"/>
        </w:tc>
      </w:tr>
    </w:tbl>
    <w:p w14:paraId="676F1CD4" w14:textId="77777777" w:rsidR="00545FC2" w:rsidRPr="0093672E" w:rsidRDefault="00545FC2" w:rsidP="00545FC2"/>
    <w:p w14:paraId="2CB1D32C" w14:textId="77777777" w:rsidR="00545FC2" w:rsidRPr="00700685" w:rsidRDefault="00545FC2" w:rsidP="00452D52">
      <w:pPr>
        <w:rPr>
          <w:b/>
        </w:rPr>
      </w:pPr>
      <w:r w:rsidRPr="00700685">
        <w:rPr>
          <w:b/>
        </w:rPr>
        <w:t xml:space="preserve">Vous êtes libre d’accepter ou de refuser </w:t>
      </w:r>
      <w:r w:rsidR="00363874" w:rsidRPr="00700685">
        <w:rPr>
          <w:b/>
        </w:rPr>
        <w:t>la prescription de ce médicament.</w:t>
      </w:r>
    </w:p>
    <w:p w14:paraId="3CFF16E0" w14:textId="77777777" w:rsidR="00363874" w:rsidRPr="00700685" w:rsidRDefault="00545FC2" w:rsidP="00363874">
      <w:pPr>
        <w:rPr>
          <w:b/>
        </w:rPr>
      </w:pPr>
      <w:r w:rsidRPr="00700685">
        <w:rPr>
          <w:b/>
        </w:rPr>
        <w:t xml:space="preserve">Après avoir échangé avec votre médecin, c’est à vous de décider. </w:t>
      </w:r>
      <w:r w:rsidR="00363874" w:rsidRPr="00700685">
        <w:rPr>
          <w:b/>
        </w:rPr>
        <w:t xml:space="preserve">Vous pouvez prendre le temps de réfléchir et faire appel si besoin à la personne de confiance que vous avez désignée. </w:t>
      </w:r>
      <w:r w:rsidR="00363874" w:rsidRPr="00700685">
        <w:rPr>
          <w:b/>
        </w:rPr>
        <w:lastRenderedPageBreak/>
        <w:t>À tout moment, vous avez le droit de changer d’avis et de demander à ne plus prendre ce médicament. Il faut alors en informer votre médecin le plus tôt possible.</w:t>
      </w:r>
    </w:p>
    <w:p w14:paraId="211D6BB0" w14:textId="7CB0ED6B" w:rsidR="00363874" w:rsidRPr="0093672E" w:rsidRDefault="00363874" w:rsidP="00545FC2">
      <w:r w:rsidRPr="00700685">
        <w:rPr>
          <w:b/>
        </w:rPr>
        <w:t>L’équipe qui vous suit doit vous apporter la même qualité de soins</w:t>
      </w:r>
      <w:r w:rsidR="00361DC5">
        <w:rPr>
          <w:b/>
        </w:rPr>
        <w:t>,</w:t>
      </w:r>
      <w:r w:rsidRPr="00700685">
        <w:rPr>
          <w:b/>
        </w:rPr>
        <w:t xml:space="preserve"> quelle que soit votre </w:t>
      </w:r>
      <w:r w:rsidR="00700685" w:rsidRPr="00700685">
        <w:rPr>
          <w:b/>
          <w:bCs/>
        </w:rPr>
        <w:t>déc</w:t>
      </w:r>
      <w:r w:rsidR="00D91F59">
        <w:rPr>
          <w:b/>
          <w:bCs/>
        </w:rPr>
        <w:t>i</w:t>
      </w:r>
      <w:r w:rsidR="00700685" w:rsidRPr="00700685">
        <w:rPr>
          <w:b/>
          <w:bCs/>
        </w:rPr>
        <w:t>sion.</w:t>
      </w:r>
      <w:r w:rsidRPr="00700685">
        <w:rPr>
          <w:b/>
        </w:rPr>
        <w:t xml:space="preserve"> Vous ne serez pas pénalisé.</w:t>
      </w:r>
    </w:p>
    <w:p w14:paraId="00B91064" w14:textId="77777777" w:rsidR="00363874" w:rsidRPr="0093672E" w:rsidRDefault="00363874" w:rsidP="00545FC2"/>
    <w:p w14:paraId="56B66A73" w14:textId="77777777"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00700685"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w:t>
      </w:r>
      <w:r w:rsidR="00FB0C5B" w:rsidRPr="00700685">
        <w:rPr>
          <w:rFonts w:ascii="Arial Narrow" w:eastAsiaTheme="majorEastAsia" w:hAnsi="Arial Narrow" w:cstheme="majorBidi"/>
          <w:color w:val="000000" w:themeColor="text1"/>
          <w:sz w:val="36"/>
          <w:szCs w:val="26"/>
        </w:rPr>
        <w:t>allez-vous</w:t>
      </w:r>
      <w:r w:rsidRPr="00700685">
        <w:rPr>
          <w:rFonts w:ascii="Arial Narrow" w:eastAsiaTheme="majorEastAsia" w:hAnsi="Arial Narrow" w:cstheme="majorBidi"/>
          <w:color w:val="000000" w:themeColor="text1"/>
          <w:sz w:val="36"/>
          <w:szCs w:val="26"/>
        </w:rPr>
        <w:t xml:space="preserve"> recevoir ce médicament ? </w:t>
      </w:r>
    </w:p>
    <w:p w14:paraId="2F1E985E" w14:textId="18F40750" w:rsidR="00027172" w:rsidRPr="00027172" w:rsidRDefault="00FB0C5B" w:rsidP="00027172">
      <w:r w:rsidRPr="0093672E">
        <w:t xml:space="preserve">La présentation d’un médicament et son utilisation varient d’un médicament à l’autre : en perfusion, en gélules ou comprimés à avaler, en injection, en inhalations, etc. </w:t>
      </w:r>
      <w:r w:rsidR="00700685" w:rsidRPr="00700685">
        <w:t xml:space="preserve">Demandez des précisions à votre médecin ou reportez-vous à la notice du médicament dans sa boîte s’il y en a une ou sur le site de l’Agence national de sécurité du médicament et des produits de santé (ANSM) - </w:t>
      </w:r>
      <w:hyperlink r:id="rId30" w:history="1">
        <w:r w:rsidR="006D710A" w:rsidRPr="00F556F9">
          <w:rPr>
            <w:rStyle w:val="Lienhypertexte"/>
          </w:rPr>
          <w:t>https://ansm.sante.fr</w:t>
        </w:r>
      </w:hyperlink>
      <w:r w:rsidR="006D710A">
        <w:t xml:space="preserve">. </w:t>
      </w:r>
    </w:p>
    <w:p w14:paraId="43C8243E" w14:textId="77777777" w:rsidR="00FB0C5B" w:rsidRPr="0093672E" w:rsidRDefault="00FB0C5B" w:rsidP="00FB0C5B">
      <w:r w:rsidRPr="0093672E">
        <w:t>L’utilisation de ce médicament est très encadrée, très précise. Si vous prenez ce médicament chez vous, il est important :</w:t>
      </w:r>
    </w:p>
    <w:p w14:paraId="70232D0C" w14:textId="77777777" w:rsidR="00FB0C5B" w:rsidRPr="0093672E" w:rsidRDefault="00FB0C5B" w:rsidP="00700685">
      <w:pPr>
        <w:numPr>
          <w:ilvl w:val="0"/>
          <w:numId w:val="53"/>
        </w:numPr>
        <w:spacing w:before="40" w:after="20"/>
      </w:pPr>
      <w:r w:rsidRPr="0093672E">
        <w:t>de respecter les préconisations qui vous ont été données pour le prendre et le conserver (certains médicaments doivent être conservés au réfrigérateur, sont à prendre à distance des repas, etc.)</w:t>
      </w:r>
      <w:r w:rsidR="00700685" w:rsidRPr="00700685">
        <w:t> ;</w:t>
      </w:r>
    </w:p>
    <w:p w14:paraId="10840CFD" w14:textId="0DA017DF" w:rsidR="00FB0C5B" w:rsidRPr="0093672E" w:rsidRDefault="00FB0C5B" w:rsidP="00700685">
      <w:pPr>
        <w:numPr>
          <w:ilvl w:val="0"/>
          <w:numId w:val="53"/>
        </w:numPr>
        <w:spacing w:before="40" w:after="20"/>
      </w:pPr>
      <w:r w:rsidRPr="0093672E">
        <w:t>de demander des précisions sur le lieu où vous pourrez le trouver. Les médicaments en accès précoce ne sont pas disponibles dans les pharmacies de ville</w:t>
      </w:r>
      <w:r w:rsidR="00DC0A2F">
        <w:t>,</w:t>
      </w:r>
      <w:r w:rsidRPr="0093672E">
        <w:t xml:space="preserve"> mais seulement dans des hôpitaux. Au besoin, demandez à l’équipe qui vous suit si votre médicament peut être disponible dans un hôpital près de chez vous.</w:t>
      </w:r>
    </w:p>
    <w:p w14:paraId="34F3017B" w14:textId="77777777" w:rsidR="00545FC2" w:rsidRPr="0093672E" w:rsidRDefault="00545FC2" w:rsidP="00545FC2"/>
    <w:tbl>
      <w:tblPr>
        <w:tblStyle w:val="Fondgris1"/>
        <w:tblW w:w="5000" w:type="pct"/>
        <w:tblLook w:val="04A0" w:firstRow="1" w:lastRow="0" w:firstColumn="1" w:lastColumn="0" w:noHBand="0" w:noVBand="1"/>
      </w:tblPr>
      <w:tblGrid>
        <w:gridCol w:w="9834"/>
      </w:tblGrid>
      <w:tr w:rsidR="00B8233F" w:rsidRPr="0093672E" w14:paraId="504A1ECC" w14:textId="77777777" w:rsidTr="00827BB5">
        <w:trPr>
          <w:cnfStyle w:val="100000000000" w:firstRow="1" w:lastRow="0" w:firstColumn="0" w:lastColumn="0" w:oddVBand="0" w:evenVBand="0" w:oddHBand="0" w:evenHBand="0" w:firstRowFirstColumn="0" w:firstRowLastColumn="0" w:lastRowFirstColumn="0" w:lastRowLastColumn="0"/>
        </w:trPr>
        <w:permStart w:id="868562314" w:edGrp="everyone" w:displacedByCustomXml="next"/>
        <w:sdt>
          <w:sdtPr>
            <w:id w:val="-63805194"/>
            <w:placeholder>
              <w:docPart w:val="24468F1DBB9641179DD155A678A33E43"/>
            </w:placeholder>
            <w:temporary/>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698C8EAB" w14:textId="77777777" w:rsidR="00B8233F" w:rsidRPr="0093672E" w:rsidRDefault="00B8233F" w:rsidP="00545FC2">
                <w:r w:rsidRPr="00700685">
                  <w:rPr>
                    <w:rFonts w:ascii="Arial Nova Cond" w:hAnsi="Arial Nova Cond"/>
                    <w:b w:val="0"/>
                    <w:color w:val="595959" w:themeColor="text1" w:themeTint="A6"/>
                    <w:sz w:val="22"/>
                    <w:shd w:val="clear" w:color="auto" w:fill="F2F2F2" w:themeFill="background1" w:themeFillShade="F2"/>
                  </w:rPr>
                  <w:t>Mettre ici les caractéristiques du médicament, son conditionnement, les précautions d’emploi, etc.</w:t>
                </w:r>
              </w:p>
            </w:tc>
          </w:sdtContent>
        </w:sdt>
      </w:tr>
      <w:permEnd w:id="868562314"/>
    </w:tbl>
    <w:p w14:paraId="468C486F" w14:textId="77777777" w:rsidR="00B8233F" w:rsidRPr="0093672E" w:rsidRDefault="00B8233F" w:rsidP="00545FC2"/>
    <w:p w14:paraId="0EC39960" w14:textId="77777777"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w:t>
      </w:r>
      <w:r w:rsidR="0096577E" w:rsidRPr="00700685">
        <w:rPr>
          <w:rFonts w:ascii="Arial Narrow" w:eastAsiaTheme="majorEastAsia" w:hAnsi="Arial Narrow" w:cstheme="majorBidi"/>
          <w:color w:val="000000" w:themeColor="text1"/>
          <w:sz w:val="36"/>
          <w:szCs w:val="26"/>
        </w:rPr>
        <w:t>vous engage</w:t>
      </w:r>
      <w:r w:rsidRPr="00700685">
        <w:rPr>
          <w:rFonts w:ascii="Arial Narrow" w:eastAsiaTheme="majorEastAsia" w:hAnsi="Arial Narrow" w:cstheme="majorBidi"/>
          <w:color w:val="000000" w:themeColor="text1"/>
          <w:sz w:val="36"/>
          <w:szCs w:val="26"/>
        </w:rPr>
        <w:t xml:space="preserve">-t-il ? Quelles seront </w:t>
      </w:r>
      <w:r w:rsidR="0096577E" w:rsidRPr="00700685">
        <w:rPr>
          <w:rFonts w:ascii="Arial Narrow" w:eastAsiaTheme="majorEastAsia" w:hAnsi="Arial Narrow" w:cstheme="majorBidi"/>
          <w:color w:val="000000" w:themeColor="text1"/>
          <w:sz w:val="36"/>
          <w:szCs w:val="26"/>
        </w:rPr>
        <w:t xml:space="preserve">vos </w:t>
      </w:r>
      <w:r w:rsidRPr="00700685">
        <w:rPr>
          <w:rFonts w:ascii="Arial Narrow" w:eastAsiaTheme="majorEastAsia" w:hAnsi="Arial Narrow" w:cstheme="majorBidi"/>
          <w:color w:val="000000" w:themeColor="text1"/>
          <w:sz w:val="36"/>
          <w:szCs w:val="26"/>
        </w:rPr>
        <w:t xml:space="preserve">contraintes ? </w:t>
      </w:r>
    </w:p>
    <w:p w14:paraId="00DFC38F" w14:textId="64C959CF" w:rsidR="00BF5BAD" w:rsidRPr="0093672E" w:rsidRDefault="00BF5BAD" w:rsidP="00BF5BAD">
      <w:r w:rsidRPr="0093672E">
        <w:t xml:space="preserve">Comme il y a peu de recul sur le médicament qui vous est proposé, son utilisation précoce est observée avec attention pour mieux l’évaluer et le connaître. </w:t>
      </w:r>
      <w:r w:rsidR="00700685" w:rsidRPr="00700685">
        <w:t>Cette surveillance est décrite en détail dans le protocole d’utilisation thérapeutique et de recueil de données (PUT-RD) disponible sur le site internet de la Haute Autorité de santé</w:t>
      </w:r>
      <w:r w:rsidR="0039529B">
        <w:t xml:space="preserve"> (HAS)</w:t>
      </w:r>
      <w:r w:rsidR="00700685" w:rsidRPr="00700685">
        <w:t>, de l’Agence nationale de sécurité du médicament et des produits de santé (ANSM) et du ministère chargé de la Santé (voir les adresses des sites dans la partie « Pour en savoir plus »).</w:t>
      </w:r>
    </w:p>
    <w:p w14:paraId="235DE399" w14:textId="77777777" w:rsidR="00700685" w:rsidRPr="00700685" w:rsidRDefault="00700685" w:rsidP="00700685">
      <w:r w:rsidRPr="00700685">
        <w:t xml:space="preserve">Votre retour sur ce traitement est essentiel. C’est pourquoi votre avis sur ce médicament et les effets qu’il a sur vous sera recueilli de deux façons : à chaque visite avec votre médecin et entre les visites. </w:t>
      </w:r>
    </w:p>
    <w:p w14:paraId="63F12339" w14:textId="1B873A8F" w:rsidR="00700685" w:rsidRPr="00700685" w:rsidRDefault="00700685" w:rsidP="00700685">
      <w:pPr>
        <w:keepNext/>
        <w:autoSpaceDE w:val="0"/>
        <w:autoSpaceDN w:val="0"/>
        <w:adjustRightInd w:val="0"/>
        <w:spacing w:before="120" w:after="60"/>
        <w:jc w:val="left"/>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34E1215B" w14:textId="77777777" w:rsidR="00700685" w:rsidRPr="00700685" w:rsidRDefault="00700685" w:rsidP="00700685">
      <w:pPr>
        <w:numPr>
          <w:ilvl w:val="0"/>
          <w:numId w:val="36"/>
        </w:numPr>
        <w:spacing w:before="40" w:after="20"/>
        <w:rPr>
          <w:color w:val="262626" w:themeColor="text1" w:themeTint="D9"/>
        </w:rPr>
      </w:pPr>
      <w:r w:rsidRPr="00700685">
        <w:t xml:space="preserve">Votre médecin va vous poser des questions sur la façon dont vous vous sentez avec ce traitement et rassembler des données personnelles sur votre santé et vos habitudes de vie. Pour plus de détails sur les données personnelles recueillies et vos droits, vous pouvez lire le document intitulé « Accès précoce à un médicament - Traitement des données personnelles » (voir en fin de document la rubrique « Pour en savoir plus »). </w:t>
      </w:r>
    </w:p>
    <w:p w14:paraId="3BC9618C" w14:textId="77777777" w:rsidR="00545FC2" w:rsidRPr="00700685" w:rsidRDefault="00545FC2" w:rsidP="00700685">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37B00842" w14:textId="77777777" w:rsidR="00502931" w:rsidRPr="0093672E" w:rsidRDefault="00502931" w:rsidP="00700685">
      <w:pPr>
        <w:numPr>
          <w:ilvl w:val="0"/>
          <w:numId w:val="36"/>
        </w:numPr>
        <w:spacing w:before="40" w:after="20"/>
      </w:pPr>
      <w:r w:rsidRPr="0093672E">
        <w:t xml:space="preserve">Vous devrez remplir un questionnaire, en ligne ou sous format papier, qui porte </w:t>
      </w:r>
      <w:r w:rsidRPr="00700685">
        <w:t xml:space="preserve">sur votre qualité de vie avec le médicament : vos impressions sur le traitement, comment vous vous sentez, ce </w:t>
      </w:r>
      <w:r w:rsidRPr="00700685">
        <w:lastRenderedPageBreak/>
        <w:t>que le traitement vous apporte comme changement, etc.</w:t>
      </w:r>
      <w:r w:rsidRPr="0093672E">
        <w:t xml:space="preserve"> La forme du questionnaire,</w:t>
      </w:r>
      <w:r w:rsidRPr="0093672E" w:rsidDel="0076775A">
        <w:t xml:space="preserve"> </w:t>
      </w:r>
      <w:r w:rsidRPr="0093672E">
        <w:t xml:space="preserve">le rythme et les conseils pratiques pour le remplir vous seront transmis par l’équipe de soins. </w:t>
      </w:r>
    </w:p>
    <w:p w14:paraId="7739A1FE" w14:textId="77777777" w:rsidR="00935880" w:rsidRPr="00700685" w:rsidRDefault="00935880" w:rsidP="00700685">
      <w:pPr>
        <w:spacing w:before="40" w:after="20"/>
      </w:pPr>
    </w:p>
    <w:tbl>
      <w:tblPr>
        <w:tblStyle w:val="Fondgris1"/>
        <w:tblW w:w="5000" w:type="pct"/>
        <w:tblLook w:val="04A0" w:firstRow="1" w:lastRow="0" w:firstColumn="1" w:lastColumn="0" w:noHBand="0" w:noVBand="1"/>
      </w:tblPr>
      <w:tblGrid>
        <w:gridCol w:w="9834"/>
      </w:tblGrid>
      <w:tr w:rsidR="00982652" w:rsidRPr="0093672E" w14:paraId="556AF29F"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9087B31" w14:textId="7F855B97" w:rsidR="00982652" w:rsidRPr="0093672E" w:rsidRDefault="00982652" w:rsidP="00700685">
            <w:pPr>
              <w:spacing w:before="40" w:after="20"/>
              <w:rPr>
                <w:b w:val="0"/>
                <w:sz w:val="22"/>
              </w:rPr>
            </w:pPr>
            <w:permStart w:id="759774799" w:edGrp="everyone"/>
            <w:r w:rsidRPr="00700685">
              <w:rPr>
                <w:rFonts w:ascii="Arial Nova Cond" w:hAnsi="Arial Nova Cond"/>
                <w:b w:val="0"/>
                <w:color w:val="595959" w:themeColor="text1" w:themeTint="A6"/>
                <w:sz w:val="22"/>
                <w:shd w:val="clear" w:color="auto" w:fill="F2F2F2" w:themeFill="background1" w:themeFillShade="F2"/>
              </w:rPr>
              <w:t>Préciser les modalités de recueil des données de qualité de vie par le patient le cas échéant.</w:t>
            </w:r>
          </w:p>
        </w:tc>
      </w:tr>
      <w:permEnd w:id="759774799"/>
    </w:tbl>
    <w:p w14:paraId="02EAA64A" w14:textId="77777777" w:rsidR="00935880" w:rsidRPr="0093672E" w:rsidRDefault="00935880" w:rsidP="00700685">
      <w:pPr>
        <w:spacing w:before="40" w:after="20"/>
      </w:pPr>
    </w:p>
    <w:p w14:paraId="7EFA2744" w14:textId="4BA0170F" w:rsidR="00FA7C26" w:rsidRPr="00700685" w:rsidRDefault="00FA7C26" w:rsidP="00FA7C26">
      <w:r w:rsidRPr="00700685">
        <w:t xml:space="preserve">Par ailleurs, </w:t>
      </w:r>
      <w:r w:rsidRPr="0093672E">
        <w:t xml:space="preserve">il est important que vous déclariez </w:t>
      </w:r>
      <w:r w:rsidRPr="00700685">
        <w:t xml:space="preserve">les effets indésirables du médicament, c’est-à-dire </w:t>
      </w:r>
      <w:r w:rsidR="00067787">
        <w:t>l</w:t>
      </w:r>
      <w:r w:rsidRPr="00700685">
        <w:t>es conséquences inattendues et désagréables du traitement que vous pourriez ressentir (douleurs, nausées, diarrhées, etc.).</w:t>
      </w:r>
    </w:p>
    <w:p w14:paraId="5DC1595C" w14:textId="77777777" w:rsidR="00FA7C26" w:rsidRPr="0093672E" w:rsidRDefault="00FA7C26" w:rsidP="00700685">
      <w:pPr>
        <w:spacing w:before="40" w:after="20"/>
      </w:pPr>
    </w:p>
    <w:tbl>
      <w:tblPr>
        <w:tblStyle w:val="Grilledutableau1"/>
        <w:tblW w:w="4643" w:type="pct"/>
        <w:tblInd w:w="704" w:type="dxa"/>
        <w:tblLook w:val="0600" w:firstRow="0" w:lastRow="0" w:firstColumn="0" w:lastColumn="0" w:noHBand="1" w:noVBand="1"/>
      </w:tblPr>
      <w:tblGrid>
        <w:gridCol w:w="9150"/>
      </w:tblGrid>
      <w:tr w:rsidR="00700685" w:rsidRPr="00700685" w14:paraId="07CA38EE" w14:textId="77777777" w:rsidTr="00827BB5">
        <w:tc>
          <w:tcPr>
            <w:tcW w:w="5000" w:type="pct"/>
          </w:tcPr>
          <w:p w14:paraId="2BB0660C" w14:textId="77777777" w:rsidR="00700685" w:rsidRPr="00700685" w:rsidRDefault="00700685" w:rsidP="00700685">
            <w:pPr>
              <w:spacing w:before="40" w:after="20"/>
              <w:rPr>
                <w:b/>
                <w:bCs/>
              </w:rPr>
            </w:pPr>
            <w:r w:rsidRPr="00700685">
              <w:rPr>
                <w:b/>
                <w:bCs/>
              </w:rPr>
              <w:t>En pratique</w:t>
            </w:r>
          </w:p>
          <w:p w14:paraId="29479CAC" w14:textId="57761EB5" w:rsidR="00700685" w:rsidRPr="00700685" w:rsidRDefault="00700685" w:rsidP="00700685">
            <w:r w:rsidRPr="00700685">
              <w:t xml:space="preserve">Si vous ne vous sentez pas comme d’habitude ou en cas de symptôme nouveau ou inhabituel : parlez-en à votre médecin, </w:t>
            </w:r>
            <w:r w:rsidR="00D87BF2">
              <w:t xml:space="preserve">à </w:t>
            </w:r>
            <w:r w:rsidRPr="00700685">
              <w:t xml:space="preserve">votre pharmacien ou à votre infirmier/ère. </w:t>
            </w:r>
          </w:p>
          <w:p w14:paraId="5DD9CE3F" w14:textId="70BB2132" w:rsidR="00700685" w:rsidRPr="00700685" w:rsidRDefault="00700685" w:rsidP="002F0CAE">
            <w:pPr>
              <w:spacing w:before="40" w:after="20"/>
            </w:pPr>
            <w:r w:rsidRPr="00700685">
              <w:t xml:space="preserve">Vous pouvez, en complément, déclarer les effets indésirables, en précisant qu’il s’agit d’un médicament en accès précoce, directement via le système national de déclaration - site internet : </w:t>
            </w:r>
            <w:hyperlink r:id="rId31" w:anchor="/accueil" w:history="1">
              <w:hyperlink r:id="rId32" w:history="1">
                <w:r w:rsidRPr="00700685">
                  <w:rPr>
                    <w:color w:val="004990"/>
                    <w:u w:val="single"/>
                  </w:rPr>
                  <w:t>www.signalement-sante.gouv.fr</w:t>
                </w:r>
              </w:hyperlink>
            </w:hyperlink>
            <w:r w:rsidRPr="00700685">
              <w:t xml:space="preserve">. </w:t>
            </w:r>
          </w:p>
        </w:tc>
      </w:tr>
    </w:tbl>
    <w:p w14:paraId="5D4F2B98" w14:textId="77777777" w:rsidR="00545FC2" w:rsidRPr="00700685" w:rsidRDefault="00545FC2" w:rsidP="00545FC2"/>
    <w:p w14:paraId="414860BA" w14:textId="77777777" w:rsidR="006F2121" w:rsidRPr="0093672E" w:rsidRDefault="006F2121" w:rsidP="006F2121">
      <w:r w:rsidRPr="00700685">
        <w:t xml:space="preserve">En partageant votre </w:t>
      </w:r>
      <w:r w:rsidRPr="0093672E">
        <w:t>expérience de ce traitement</w:t>
      </w:r>
      <w:r w:rsidR="00700685" w:rsidRPr="00700685">
        <w:t>,</w:t>
      </w:r>
      <w:r w:rsidRPr="0093672E">
        <w:t xml:space="preserve"> vous allez faire avancer les connaissances sur ce médicament, ce qui sera très utile dans la perspective de sa commercialisation éventuelle. </w:t>
      </w:r>
    </w:p>
    <w:p w14:paraId="10B398BD" w14:textId="77777777" w:rsidR="003B6E05" w:rsidRPr="00700685" w:rsidRDefault="006F2121" w:rsidP="00545FC2">
      <w:r w:rsidRPr="0093672E">
        <w:t xml:space="preserve">Lorsque l’on vous prescrit un médicament dans le cadre d’un accès précoce, vous n’entrez pas dans un essai clinique. L’objectif principal est de vous soigner et non de tester le médicament. Vous n’avez donc pas à faire d’examens supplémentaires en plus de ceux prévus dans votre prise en charge habituelle. </w:t>
      </w:r>
    </w:p>
    <w:p w14:paraId="54F743FB"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Combien de temps dure une autorisation d’accès précoce à un médicament ?</w:t>
      </w:r>
    </w:p>
    <w:p w14:paraId="2CF7CC4D" w14:textId="77777777" w:rsidR="00545FC2" w:rsidRPr="0093672E" w:rsidRDefault="00545FC2" w:rsidP="00545FC2">
      <w:r w:rsidRPr="0093672E">
        <w:t xml:space="preserve">Une autorisation d’accès précoce est toujours temporaire, dans l’attente que le médicament </w:t>
      </w:r>
      <w:r w:rsidR="00343F4D" w:rsidRPr="00700685">
        <w:t>puisse être commercialisé et remboursé</w:t>
      </w:r>
      <w:r w:rsidRPr="0093672E">
        <w:t>.</w:t>
      </w:r>
    </w:p>
    <w:p w14:paraId="396570D4" w14:textId="5455CD49" w:rsidR="00343F4D" w:rsidRPr="00700685" w:rsidRDefault="00343F4D" w:rsidP="00343F4D">
      <w:pPr>
        <w:rPr>
          <w:color w:val="262626" w:themeColor="text1" w:themeTint="D9"/>
          <w:shd w:val="clear" w:color="auto" w:fill="FFFF66"/>
        </w:rPr>
      </w:pPr>
      <w:r w:rsidRPr="0093672E">
        <w:t xml:space="preserve">L’autorisation d’accès précoce à un médicament avant son autorisation de mise sur le marché est délivrée pour une durée d’un an, renouvelable tous les ans jusqu’à sa prise en charge financière </w:t>
      </w:r>
      <w:r w:rsidR="00AC2693">
        <w:t xml:space="preserve">pérenne </w:t>
      </w:r>
      <w:r w:rsidRPr="0093672E">
        <w:t xml:space="preserve">par l’Assurance maladie. </w:t>
      </w:r>
    </w:p>
    <w:p w14:paraId="03A63A1B" w14:textId="471AB26D" w:rsidR="00700685" w:rsidRPr="00700685" w:rsidRDefault="00700685" w:rsidP="00700685">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33" w:history="1">
        <w:r w:rsidRPr="005C448D">
          <w:rPr>
            <w:rStyle w:val="Lienhypertexte"/>
          </w:rPr>
          <w:t>guide intitulé « Accès précoce des médicaments : accompagnement des laboratoires » disponible sur le site de la Haute Autorité de santé</w:t>
        </w:r>
      </w:hyperlink>
      <w:r w:rsidR="005C448D">
        <w:t>).</w:t>
      </w:r>
    </w:p>
    <w:p w14:paraId="4BCC46E3" w14:textId="57761EB5" w:rsidR="00B44FB1" w:rsidRDefault="00B44FB1"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p>
    <w:p w14:paraId="1B0FBD0E" w14:textId="0820D069" w:rsidR="00524204" w:rsidRPr="00700685" w:rsidRDefault="00524204"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 se passe-t-il si l’autorisation est suspendue ou retirée ?</w:t>
      </w:r>
    </w:p>
    <w:p w14:paraId="45D4921C" w14:textId="274B3746" w:rsidR="00524204" w:rsidRPr="00700685" w:rsidRDefault="00524204" w:rsidP="00524204">
      <w:r w:rsidRPr="0093672E">
        <w:t xml:space="preserve">Dans le cas où l’autorisation d’accès précoce de votre médicament serait </w:t>
      </w:r>
      <w:r w:rsidR="00033491">
        <w:t>retirée</w:t>
      </w:r>
      <w:r w:rsidRPr="0093672E">
        <w:t xml:space="preserve"> ou suspendue alors qu’il vous apporte des bénéfices, votre médecin pourra quand même continuer à vous le prescrire, si vous le souhaitez, </w:t>
      </w:r>
      <w:r w:rsidRPr="00700685">
        <w:t xml:space="preserve">pendant </w:t>
      </w:r>
      <w:r w:rsidR="00700685" w:rsidRPr="00700685">
        <w:t>un</w:t>
      </w:r>
      <w:r w:rsidRPr="00700685">
        <w:t xml:space="preserve"> an maximum </w:t>
      </w:r>
      <w:r w:rsidRPr="0093672E">
        <w:t>à compter de la date de l’arrêté du ministre des Solidarités et de la Santé qui acte la fin de sa prise en charge financière par l’Assurance maladie</w:t>
      </w:r>
      <w:r w:rsidRPr="00700685">
        <w:t xml:space="preserve">. </w:t>
      </w:r>
    </w:p>
    <w:p w14:paraId="06F615B7" w14:textId="77777777" w:rsidR="00524204" w:rsidRPr="00700685" w:rsidRDefault="00700685" w:rsidP="00524204">
      <w:pPr>
        <w:rPr>
          <w:color w:val="262626" w:themeColor="text1" w:themeTint="D9"/>
        </w:rPr>
      </w:pPr>
      <w:r w:rsidRPr="00700685">
        <w:lastRenderedPageBreak/>
        <w:t>Toutefois,</w:t>
      </w:r>
      <w:r w:rsidR="00524204" w:rsidRPr="00700685">
        <w:t xml:space="preserve"> ceci n’est pas possible si de nouvelles informations montrent que le médicament n’est pas assez sûr. </w:t>
      </w:r>
    </w:p>
    <w:p w14:paraId="29ABC348" w14:textId="77777777" w:rsidR="00343F4D" w:rsidRPr="0093672E" w:rsidRDefault="00343F4D" w:rsidP="00545FC2"/>
    <w:p w14:paraId="3D6F64AB" w14:textId="77777777"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 vos données personnelles</w:t>
      </w:r>
    </w:p>
    <w:p w14:paraId="7575C0D8" w14:textId="002572FE" w:rsidR="00545FC2" w:rsidRPr="00700685" w:rsidRDefault="00545FC2" w:rsidP="00545FC2">
      <w:r w:rsidRPr="00700685">
        <w:t>Le traitement par un médicament prescrit dans le cadre d’un accès précoce implique l</w:t>
      </w:r>
      <w:r w:rsidR="00766BA1" w:rsidRPr="00700685">
        <w:t xml:space="preserve">e recueil de </w:t>
      </w:r>
      <w:r w:rsidR="00700685" w:rsidRPr="00700685">
        <w:t xml:space="preserve">données personnelles concernant votre santé. </w:t>
      </w:r>
    </w:p>
    <w:p w14:paraId="41741EAC" w14:textId="4B145D6A" w:rsidR="00700685" w:rsidRPr="00700685" w:rsidRDefault="00700685" w:rsidP="00700685">
      <w:r w:rsidRPr="00700685">
        <w:t xml:space="preserve">Vous trouverez des informations complémentaires relatives à vos droits dans la rubrique suivante : </w:t>
      </w:r>
      <w:hyperlink w:anchor="Note_traitement_données" w:history="1">
        <w:r w:rsidRPr="007F66FC">
          <w:rPr>
            <w:rStyle w:val="Lienhypertexte"/>
          </w:rPr>
          <w:t>« Accès précoce à un médicament – Traitement des données personnelles ».</w:t>
        </w:r>
      </w:hyperlink>
      <w:r w:rsidRPr="00700685">
        <w:t xml:space="preserve"> </w:t>
      </w:r>
    </w:p>
    <w:p w14:paraId="1EC97E3C" w14:textId="77777777" w:rsidR="00700685" w:rsidRPr="00700685" w:rsidRDefault="00700685" w:rsidP="00700685">
      <w:pPr>
        <w:spacing w:before="0" w:after="200" w:line="276" w:lineRule="auto"/>
        <w:jc w:val="left"/>
      </w:pPr>
    </w:p>
    <w:p w14:paraId="32FC7DCB"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1B729EDA" w14:textId="164A76DF" w:rsidR="00700685" w:rsidRPr="00700685" w:rsidRDefault="00700685" w:rsidP="00700685">
      <w:pPr>
        <w:numPr>
          <w:ilvl w:val="0"/>
          <w:numId w:val="36"/>
        </w:numPr>
        <w:spacing w:before="40" w:after="20"/>
        <w:rPr>
          <w:iCs/>
          <w:sz w:val="18"/>
        </w:rPr>
      </w:pPr>
      <w:r w:rsidRPr="00700685">
        <w:rPr>
          <w:iCs/>
          <w:sz w:val="18"/>
        </w:rPr>
        <w:t>Notice du médicament que vous allez prendre (</w:t>
      </w:r>
      <w:hyperlink r:id="rId34" w:history="1">
        <w:r w:rsidR="00CC753C" w:rsidRPr="00CC753C">
          <w:rPr>
            <w:rStyle w:val="Lienhypertexte"/>
            <w:iCs/>
            <w:sz w:val="18"/>
          </w:rPr>
          <w:t>à consulter sur le site</w:t>
        </w:r>
        <w:r w:rsidRPr="00CC753C">
          <w:rPr>
            <w:rStyle w:val="Lienhypertexte"/>
            <w:iCs/>
            <w:sz w:val="18"/>
          </w:rPr>
          <w:t xml:space="preserve"> de l’ANSM</w:t>
        </w:r>
      </w:hyperlink>
      <w:r w:rsidRPr="00700685">
        <w:rPr>
          <w:iCs/>
          <w:sz w:val="18"/>
        </w:rPr>
        <w:t>)</w:t>
      </w:r>
    </w:p>
    <w:p w14:paraId="139C7006" w14:textId="5FA4E2F9" w:rsidR="0098233F" w:rsidRPr="00700685" w:rsidRDefault="0098233F" w:rsidP="0098233F">
      <w:pPr>
        <w:numPr>
          <w:ilvl w:val="0"/>
          <w:numId w:val="36"/>
        </w:numPr>
        <w:spacing w:before="40" w:after="20"/>
        <w:rPr>
          <w:iCs/>
          <w:sz w:val="18"/>
        </w:rPr>
      </w:pPr>
      <w:r w:rsidRPr="00700685">
        <w:rPr>
          <w:iCs/>
          <w:sz w:val="18"/>
        </w:rPr>
        <w:t>Décision de la HAS sur cette autorisation d’accès précoce (</w:t>
      </w:r>
      <w:hyperlink r:id="rId35" w:history="1">
        <w:r w:rsidR="008D3F50" w:rsidRPr="008D3F50">
          <w:rPr>
            <w:rStyle w:val="Lienhypertexte"/>
            <w:iCs/>
            <w:sz w:val="18"/>
          </w:rPr>
          <w:t>disponible sur le site de la HAS</w:t>
        </w:r>
      </w:hyperlink>
      <w:r w:rsidRPr="00700685">
        <w:rPr>
          <w:iCs/>
          <w:sz w:val="18"/>
        </w:rPr>
        <w:t>)</w:t>
      </w:r>
    </w:p>
    <w:p w14:paraId="1744DD53" w14:textId="42CF0D05" w:rsidR="00700685" w:rsidRPr="00700685" w:rsidRDefault="00700685" w:rsidP="00700685">
      <w:pPr>
        <w:numPr>
          <w:ilvl w:val="0"/>
          <w:numId w:val="36"/>
        </w:numPr>
        <w:spacing w:before="40" w:after="20"/>
        <w:rPr>
          <w:iCs/>
          <w:sz w:val="18"/>
        </w:rPr>
      </w:pPr>
      <w:r w:rsidRPr="00700685">
        <w:rPr>
          <w:iCs/>
          <w:sz w:val="18"/>
        </w:rPr>
        <w:t>Protocole d’utilisation thérapeutique et de recueil de données de votre médicament</w:t>
      </w:r>
      <w:r w:rsidR="0098233F">
        <w:rPr>
          <w:iCs/>
          <w:sz w:val="18"/>
        </w:rPr>
        <w:t xml:space="preserve"> </w:t>
      </w:r>
      <w:r w:rsidRPr="00700685">
        <w:rPr>
          <w:iCs/>
          <w:sz w:val="18"/>
        </w:rPr>
        <w:t>(</w:t>
      </w:r>
      <w:r w:rsidR="0098233F">
        <w:rPr>
          <w:iCs/>
          <w:sz w:val="18"/>
        </w:rPr>
        <w:t>en annexe de la décision de la HAS</w:t>
      </w:r>
    </w:p>
    <w:p w14:paraId="30D809F3" w14:textId="6CBB4784" w:rsidR="00700685" w:rsidRPr="00700685" w:rsidRDefault="00406BDC" w:rsidP="00700685">
      <w:pPr>
        <w:numPr>
          <w:ilvl w:val="0"/>
          <w:numId w:val="36"/>
        </w:numPr>
        <w:spacing w:before="40" w:after="20"/>
        <w:rPr>
          <w:iCs/>
          <w:sz w:val="18"/>
        </w:rPr>
      </w:pPr>
      <w:hyperlink r:id="rId36" w:history="1">
        <w:r w:rsidR="00700685" w:rsidRPr="00701ACD">
          <w:rPr>
            <w:rStyle w:val="Lienhypertexte"/>
            <w:iCs/>
            <w:sz w:val="18"/>
          </w:rPr>
          <w:t>Informations générales sur les autorisations en accès précoce des médicaments</w:t>
        </w:r>
      </w:hyperlink>
    </w:p>
    <w:p w14:paraId="6B0285AB" w14:textId="44080335" w:rsidR="00700685" w:rsidRPr="00700685" w:rsidRDefault="00406BDC" w:rsidP="00700685">
      <w:pPr>
        <w:numPr>
          <w:ilvl w:val="0"/>
          <w:numId w:val="36"/>
        </w:numPr>
        <w:spacing w:before="40" w:after="20"/>
        <w:rPr>
          <w:iCs/>
          <w:sz w:val="18"/>
        </w:rPr>
      </w:pPr>
      <w:hyperlink r:id="rId37" w:history="1">
        <w:r w:rsidR="00700685" w:rsidRPr="0098233F">
          <w:rPr>
            <w:rStyle w:val="Lienhypertexte"/>
            <w:iCs/>
            <w:sz w:val="18"/>
          </w:rPr>
          <w:t>Infographie sur le dispositif de l’accès précoce aux médicaments </w:t>
        </w:r>
      </w:hyperlink>
    </w:p>
    <w:p w14:paraId="5ACEDB85" w14:textId="77777777" w:rsidR="00332AAC" w:rsidRPr="0093672E" w:rsidRDefault="00332AAC" w:rsidP="00C22C81"/>
    <w:p w14:paraId="4CC85475" w14:textId="318BC897" w:rsidR="00332AAC" w:rsidRPr="00700685" w:rsidRDefault="00332AAC" w:rsidP="00332AAC">
      <w:r w:rsidRPr="00700685">
        <w:t>Des associations de</w:t>
      </w:r>
      <w:r w:rsidR="00BF53E8">
        <w:t xml:space="preserve"> patients</w:t>
      </w:r>
      <w:r w:rsidRPr="00700685">
        <w:t xml:space="preserve"> </w:t>
      </w:r>
      <w:r w:rsidR="006C01E9" w:rsidRPr="0093672E">
        <w:t xml:space="preserve">impliquées dans la maladie qui vous concerne </w:t>
      </w:r>
      <w:r w:rsidR="006C01E9" w:rsidRPr="00700685">
        <w:t xml:space="preserve">peuvent vous apporter aide et soutien. Renseignez-vous auprès de l’équipe médicale qui vous suit. </w:t>
      </w:r>
    </w:p>
    <w:p w14:paraId="3C5CEFDC" w14:textId="77777777" w:rsidR="006C01E9" w:rsidRPr="00700685" w:rsidRDefault="006C01E9" w:rsidP="00332AAC"/>
    <w:tbl>
      <w:tblPr>
        <w:tblStyle w:val="Fondgris1"/>
        <w:tblW w:w="0" w:type="auto"/>
        <w:tblLook w:val="0600" w:firstRow="0" w:lastRow="0" w:firstColumn="0" w:lastColumn="0" w:noHBand="1" w:noVBand="1"/>
      </w:tblPr>
      <w:tblGrid>
        <w:gridCol w:w="9834"/>
      </w:tblGrid>
      <w:tr w:rsidR="00332AAC" w:rsidRPr="0093672E" w14:paraId="35564512" w14:textId="77777777" w:rsidTr="00827BB5">
        <w:tc>
          <w:tcPr>
            <w:tcW w:w="9844" w:type="dxa"/>
          </w:tcPr>
          <w:p w14:paraId="546A9F37" w14:textId="77777777" w:rsidR="000A2C43" w:rsidRPr="00700685" w:rsidRDefault="000A2C43" w:rsidP="000A2C43">
            <w:pPr>
              <w:rPr>
                <w:i/>
              </w:rPr>
            </w:pPr>
            <w:r w:rsidRPr="00700685">
              <w:rPr>
                <w:i/>
              </w:rPr>
              <w:t>L’industriel peut ici préciser des noms d’associations s’il en a connaissance.</w:t>
            </w:r>
          </w:p>
          <w:permStart w:id="1259672928" w:edGrp="everyone" w:displacedByCustomXml="next"/>
          <w:sdt>
            <w:sdtPr>
              <w:id w:val="-445620344"/>
              <w:placeholder>
                <w:docPart w:val="32412DF863054B978E6F5E327FB7EB33"/>
              </w:placeholder>
              <w:temporary/>
              <w:showingPlcHdr/>
            </w:sdtPr>
            <w:sdtEndPr/>
            <w:sdtContent>
              <w:p w14:paraId="196AE816" w14:textId="77777777" w:rsidR="00332AAC" w:rsidRPr="0093672E" w:rsidRDefault="00360E96" w:rsidP="00360E96">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ermEnd w:id="1259672928" w:displacedByCustomXml="prev"/>
        </w:tc>
      </w:tr>
    </w:tbl>
    <w:p w14:paraId="49A49C67" w14:textId="77777777" w:rsidR="00700685" w:rsidRPr="00700685" w:rsidRDefault="00700685" w:rsidP="00700685">
      <w:pPr>
        <w:rPr>
          <w:b/>
          <w:bCs/>
        </w:rPr>
      </w:pPr>
    </w:p>
    <w:p w14:paraId="4B110597" w14:textId="713C6359" w:rsidR="00700685" w:rsidRPr="00700685" w:rsidRDefault="007E5C43" w:rsidP="00AF2405">
      <w:pPr>
        <w:spacing w:before="0" w:after="200" w:line="276" w:lineRule="auto"/>
        <w:rPr>
          <w:rFonts w:ascii="Arial Narrow" w:eastAsiaTheme="majorEastAsia" w:hAnsi="Arial Narrow" w:cstheme="majorBidi"/>
          <w:color w:val="000000" w:themeColor="text1"/>
          <w:sz w:val="36"/>
          <w:szCs w:val="26"/>
        </w:rPr>
        <w:sectPr w:rsidR="00700685" w:rsidRPr="00700685" w:rsidSect="00545FC2">
          <w:headerReference w:type="default" r:id="rId38"/>
          <w:pgSz w:w="11906" w:h="16838"/>
          <w:pgMar w:top="1134" w:right="1021" w:bottom="1134" w:left="1021" w:header="1134" w:footer="510" w:gutter="0"/>
          <w:cols w:space="709"/>
          <w:docGrid w:linePitch="360"/>
        </w:sectPr>
      </w:pPr>
      <w:r w:rsidRPr="00700685">
        <w:rPr>
          <w:b/>
        </w:rPr>
        <w:t>Ce document a été élaboré par la Haute Autorité de santé</w:t>
      </w:r>
      <w:r w:rsidRPr="0093672E">
        <w:t xml:space="preserve"> </w:t>
      </w:r>
      <w:r w:rsidR="00700685" w:rsidRPr="00700685">
        <w:rPr>
          <w:b/>
          <w:bCs/>
        </w:rPr>
        <w:t xml:space="preserve">et </w:t>
      </w:r>
      <w:r w:rsidRPr="00700685">
        <w:rPr>
          <w:b/>
        </w:rPr>
        <w:t xml:space="preserve">l’Agence nationale de sécurité du médicament et des produits de santé, </w:t>
      </w:r>
      <w:r w:rsidR="00700685" w:rsidRPr="00700685">
        <w:rPr>
          <w:b/>
          <w:bCs/>
        </w:rPr>
        <w:t xml:space="preserve">en collaboration avec </w:t>
      </w:r>
      <w:r w:rsidRPr="00700685">
        <w:rPr>
          <w:b/>
        </w:rPr>
        <w:t xml:space="preserve">des membres d’associations de patients, membres de France Assos </w:t>
      </w:r>
      <w:r w:rsidR="00700685" w:rsidRPr="00700685">
        <w:rPr>
          <w:b/>
          <w:bCs/>
        </w:rPr>
        <w:t>Santé</w:t>
      </w:r>
      <w:r w:rsidRPr="00700685">
        <w:rPr>
          <w:b/>
        </w:rPr>
        <w:t xml:space="preserve">, France </w:t>
      </w:r>
      <w:r w:rsidR="00700685" w:rsidRPr="00700685">
        <w:rPr>
          <w:b/>
          <w:bCs/>
        </w:rPr>
        <w:t>Lymphome</w:t>
      </w:r>
      <w:r w:rsidRPr="00700685">
        <w:rPr>
          <w:b/>
        </w:rPr>
        <w:t xml:space="preserve"> Espoir, le TRT5-CHV et Eurordis</w:t>
      </w:r>
      <w:r w:rsidR="006E2909">
        <w:rPr>
          <w:b/>
        </w:rPr>
        <w:t> </w:t>
      </w:r>
      <w:r w:rsidRPr="00700685">
        <w:rPr>
          <w:b/>
        </w:rPr>
        <w:t xml:space="preserve">; il a été relu par des associations de patients &amp; d’usagers, des professionnels de santé et des entreprises du médicament concernées par l’accès précoce </w:t>
      </w:r>
      <w:r w:rsidR="007866E5">
        <w:rPr>
          <w:b/>
        </w:rPr>
        <w:t>aux</w:t>
      </w:r>
      <w:r w:rsidR="007866E5" w:rsidRPr="00700685">
        <w:rPr>
          <w:b/>
        </w:rPr>
        <w:t xml:space="preserve"> </w:t>
      </w:r>
      <w:r w:rsidRPr="00700685">
        <w:rPr>
          <w:b/>
        </w:rPr>
        <w:t>médicaments.</w:t>
      </w:r>
    </w:p>
    <w:tbl>
      <w:tblPr>
        <w:tblStyle w:val="Grilledutableau1"/>
        <w:tblW w:w="5000" w:type="pct"/>
        <w:tblLook w:val="04A0" w:firstRow="1" w:lastRow="0" w:firstColumn="1" w:lastColumn="0" w:noHBand="0" w:noVBand="1"/>
      </w:tblPr>
      <w:tblGrid>
        <w:gridCol w:w="9854"/>
      </w:tblGrid>
      <w:tr w:rsidR="00700685" w:rsidRPr="00700685" w14:paraId="796B03DB"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7105A74" w14:textId="77777777"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br w:type="page"/>
              <w:t xml:space="preserve">Accès précoce à un médicament après autorisation </w:t>
            </w:r>
            <w:r w:rsidRPr="00700685">
              <w:rPr>
                <w:rFonts w:ascii="Arial Narrow" w:hAnsi="Arial Narrow" w:cs="Arial"/>
                <w:color w:val="000000" w:themeColor="text1"/>
                <w:sz w:val="36"/>
                <w:szCs w:val="36"/>
              </w:rPr>
              <w:br/>
              <w:t>de mise sur le marché</w:t>
            </w:r>
          </w:p>
        </w:tc>
      </w:tr>
    </w:tbl>
    <w:p w14:paraId="197FE218" w14:textId="77777777" w:rsidR="00700685" w:rsidRPr="00700685" w:rsidRDefault="00700685" w:rsidP="00700685"/>
    <w:p w14:paraId="5A117E2C" w14:textId="1CCE74C9" w:rsidR="00700685" w:rsidRPr="00C84C08" w:rsidRDefault="00700685" w:rsidP="00700685">
      <w:pPr>
        <w:rPr>
          <w:b/>
          <w:color w:val="auto"/>
        </w:rPr>
      </w:pPr>
      <w:r w:rsidRPr="00700685">
        <w:rPr>
          <w:b/>
          <w:color w:val="auto"/>
        </w:rPr>
        <w:t xml:space="preserve">Votre médecin </w:t>
      </w:r>
      <w:r w:rsidRPr="00C84C08">
        <w:rPr>
          <w:b/>
          <w:color w:val="auto"/>
        </w:rPr>
        <w:t>vous a proposé un traitement par</w:t>
      </w:r>
      <w:permStart w:id="1097477220" w:edGrp="everyone"/>
      <w:r w:rsidRPr="00C84C08">
        <w:rPr>
          <w:b/>
          <w:color w:val="auto"/>
        </w:rPr>
        <w:t xml:space="preserve"> </w:t>
      </w:r>
      <w:sdt>
        <w:sdtPr>
          <w:rPr>
            <w:b/>
            <w:color w:val="auto"/>
          </w:rPr>
          <w:alias w:val="Nom du médicament"/>
          <w:tag w:val=""/>
          <w:id w:val="-1255201805"/>
          <w:placeholder>
            <w:docPart w:val="8A078B778E414F16AA4920A5CC44FBBA"/>
          </w:placeholder>
          <w:dataBinding w:prefixMappings="xmlns:ns0='http://purl.org/dc/elements/1.1/' xmlns:ns1='http://schemas.openxmlformats.org/package/2006/metadata/core-properties' " w:xpath="/ns1:coreProperties[1]/ns0:title[1]" w:storeItemID="{6C3C8BC8-F283-45AE-878A-BAB7291924A1}"/>
          <w:text/>
        </w:sdtPr>
        <w:sdtEndPr/>
        <w:sdtContent>
          <w:r w:rsidRPr="00C84C08">
            <w:rPr>
              <w:b/>
              <w:color w:val="auto"/>
            </w:rPr>
            <w:t>Nom du médicament</w:t>
          </w:r>
        </w:sdtContent>
      </w:sdt>
      <w:permEnd w:id="1097477220"/>
      <w:r w:rsidRPr="00C84C08">
        <w:rPr>
          <w:b/>
          <w:color w:val="auto"/>
        </w:rPr>
        <w:t xml:space="preserve"> du laboratoire pharmaceutique </w:t>
      </w:r>
      <w:permStart w:id="1159017580" w:edGrp="everyone"/>
      <w:sdt>
        <w:sdtPr>
          <w:rPr>
            <w:b/>
            <w:color w:val="auto"/>
          </w:rPr>
          <w:id w:val="1721165887"/>
          <w:placeholder>
            <w:docPart w:val="243D3E739A65473480BF31D3CDAB7EA9"/>
          </w:placeholder>
          <w:showingPlcHdr/>
        </w:sdtPr>
        <w:sdtEndPr>
          <w:rPr>
            <w:i/>
            <w:iCs/>
          </w:rPr>
        </w:sdtEndPr>
        <w:sdtContent>
          <w:r w:rsidRPr="00C84C08">
            <w:rPr>
              <w:rFonts w:ascii="Arial Nova Cond" w:hAnsi="Arial Nova Cond"/>
              <w:b/>
              <w:color w:val="auto"/>
              <w:shd w:val="clear" w:color="auto" w:fill="F2F2F2" w:themeFill="background1" w:themeFillShade="F2"/>
            </w:rPr>
            <w:t>Indiquer le nom exact du laboratoire</w:t>
          </w:r>
        </w:sdtContent>
      </w:sdt>
      <w:r w:rsidRPr="00C84C08">
        <w:rPr>
          <w:b/>
          <w:color w:val="auto"/>
        </w:rPr>
        <w:t xml:space="preserve"> </w:t>
      </w:r>
      <w:permEnd w:id="1159017580"/>
      <w:r w:rsidRPr="00C84C08">
        <w:rPr>
          <w:b/>
          <w:color w:val="auto"/>
        </w:rPr>
        <w:t>dans le cadre d’une autorisation d’accès précoce à ce médicament.</w:t>
      </w:r>
    </w:p>
    <w:p w14:paraId="6C223473" w14:textId="77777777" w:rsidR="00700685" w:rsidRPr="00700685" w:rsidRDefault="00700685" w:rsidP="00700685">
      <w:pPr>
        <w:rPr>
          <w:b/>
          <w:color w:val="auto"/>
        </w:rPr>
      </w:pPr>
      <w:r w:rsidRPr="00C84C08">
        <w:rPr>
          <w:b/>
          <w:color w:val="auto"/>
        </w:rPr>
        <w:t xml:space="preserve">Ce document a pour objectif de vous informer sur cette prescription et ce à quoi elle vous engage. Il complète les informations </w:t>
      </w:r>
      <w:r w:rsidRPr="00700685">
        <w:rPr>
          <w:b/>
          <w:color w:val="auto"/>
        </w:rPr>
        <w:t>de votre médecin et vous aidera à prendre une décision à propos de ce traitement.</w:t>
      </w:r>
    </w:p>
    <w:p w14:paraId="77431124" w14:textId="77777777" w:rsidR="00700685" w:rsidRPr="00700685" w:rsidRDefault="00700685" w:rsidP="00700685">
      <w:pPr>
        <w:rPr>
          <w:color w:val="auto"/>
        </w:rPr>
      </w:pPr>
    </w:p>
    <w:p w14:paraId="62F58B89"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Qu’est-ce qu’une autorisation d’accès précoce à un médicament après autorisation de mise sur le marché ?</w:t>
      </w:r>
    </w:p>
    <w:p w14:paraId="00F6F18C" w14:textId="77777777" w:rsidR="00700685" w:rsidRPr="00700685" w:rsidRDefault="00700685" w:rsidP="00700685">
      <w:r w:rsidRPr="00700685">
        <w:t>Des premières recherches jusqu’à la commercialisation, tout nouveau médicament doit franchir plusieurs étapes durant lesquelles il est évalué, dans une indication</w:t>
      </w:r>
      <w:r w:rsidRPr="00700685">
        <w:rPr>
          <w:vertAlign w:val="superscript"/>
        </w:rPr>
        <w:footnoteReference w:id="5"/>
      </w:r>
      <w:r w:rsidRPr="00700685">
        <w:t xml:space="preserve"> donnée, pour savoir s’il est sûr et s’il apporte un réel bénéfice aux personnes malades. Ce parcours, depuis le début de la recherche fondamentale jusqu’à l’autorisation de mise sur le marché et la décision de remboursement et de prix, prend plusieurs années (voir schéma ci-dessous). </w:t>
      </w:r>
    </w:p>
    <w:p w14:paraId="1C9D351E" w14:textId="52F72051" w:rsidR="00700685" w:rsidRPr="00700685" w:rsidRDefault="00700685" w:rsidP="00700685">
      <w:r w:rsidRPr="00700685">
        <w:t xml:space="preserve">Une autorisation d’accès précoce permet à des personnes qui en ont un besoin urgent de prendre un médicament sans attendre qu’il ait franchi les dernières étapes. </w:t>
      </w:r>
    </w:p>
    <w:p w14:paraId="560B8EA6" w14:textId="77777777" w:rsidR="00700685" w:rsidRPr="00700685" w:rsidRDefault="00700685" w:rsidP="00700685">
      <w:r w:rsidRPr="00700685">
        <w:t>C’est une solution pour qu’une personne qui a une maladie grave, rare ou invalidante reçoive rapidement un médicament lorsqu’il n’existe pas d’autre traitement approprié pour elle et que son état de santé ne permet pas d’attendre.</w:t>
      </w:r>
    </w:p>
    <w:p w14:paraId="146C57FA" w14:textId="6D9FA787" w:rsidR="00700685" w:rsidRPr="00700685" w:rsidRDefault="00700685" w:rsidP="00700685">
      <w:r w:rsidRPr="00700685">
        <w:t xml:space="preserve">Les médicaments prescrits en accès précoce sont présumés innovants, ils </w:t>
      </w:r>
      <w:r w:rsidR="005457C7">
        <w:t>sont susceptibles d’apporter</w:t>
      </w:r>
      <w:r w:rsidR="005457C7" w:rsidRPr="00700685">
        <w:t xml:space="preserve"> </w:t>
      </w:r>
      <w:r w:rsidRPr="00700685">
        <w:t xml:space="preserve">un changement </w:t>
      </w:r>
      <w:r w:rsidR="00A92F50">
        <w:t xml:space="preserve">positif </w:t>
      </w:r>
      <w:r w:rsidRPr="00700685">
        <w:t xml:space="preserve">important aux personnes qui le prennent. Il s’agit par exemple du premier médicament disponible pour soigner </w:t>
      </w:r>
      <w:r w:rsidRPr="00700685" w:rsidDel="00A92F50">
        <w:t xml:space="preserve">cette </w:t>
      </w:r>
      <w:r w:rsidRPr="00700685">
        <w:t>maladie ou d’une nouvelle façon de prendre un traitement (par exemple des comprimés plutôt qu’une perfusion).</w:t>
      </w:r>
    </w:p>
    <w:p w14:paraId="1B77CF90" w14:textId="77777777" w:rsidR="00700685" w:rsidRPr="00700685" w:rsidRDefault="00700685" w:rsidP="00700685">
      <w:r>
        <w:rPr>
          <w:noProof/>
        </w:rPr>
        <w:lastRenderedPageBreak/>
        <w:drawing>
          <wp:inline distT="0" distB="0" distL="0" distR="0" wp14:anchorId="6D60D606" wp14:editId="358CE2F1">
            <wp:extent cx="6191252" cy="4546117"/>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9">
                      <a:extLst>
                        <a:ext uri="{28A0092B-C50C-407E-A947-70E740481C1C}">
                          <a14:useLocalDpi xmlns:a14="http://schemas.microsoft.com/office/drawing/2010/main" val="0"/>
                        </a:ext>
                      </a:extLst>
                    </a:blip>
                    <a:stretch>
                      <a:fillRect/>
                    </a:stretch>
                  </pic:blipFill>
                  <pic:spPr>
                    <a:xfrm>
                      <a:off x="0" y="0"/>
                      <a:ext cx="6191252" cy="4546117"/>
                    </a:xfrm>
                    <a:prstGeom prst="rect">
                      <a:avLst/>
                    </a:prstGeom>
                  </pic:spPr>
                </pic:pic>
              </a:graphicData>
            </a:graphic>
          </wp:inline>
        </w:drawing>
      </w:r>
    </w:p>
    <w:p w14:paraId="5E629490" w14:textId="77777777" w:rsidR="00700685" w:rsidRPr="00700685" w:rsidRDefault="00700685" w:rsidP="00700685"/>
    <w:p w14:paraId="06EA3C92" w14:textId="706EF229" w:rsidR="00700685" w:rsidRPr="00700685" w:rsidRDefault="00700685" w:rsidP="00700685">
      <w:r w:rsidRPr="00700685">
        <w:t xml:space="preserve">Cette prescription en accès précoce est dite </w:t>
      </w:r>
      <w:r w:rsidRPr="00700685">
        <w:rPr>
          <w:i/>
          <w:iCs/>
        </w:rPr>
        <w:t>dérogatoire</w:t>
      </w:r>
      <w:r w:rsidRPr="00700685">
        <w:t>, ce qui veut dire que c’est une autorisation exceptionnelle accordée en dehors des règles habituelles qui s’appliquent aux médicaments en général.</w:t>
      </w:r>
    </w:p>
    <w:p w14:paraId="632261DD" w14:textId="77777777" w:rsidR="00700685" w:rsidRPr="00700685" w:rsidRDefault="00700685" w:rsidP="00700685">
      <w:r w:rsidRPr="00700685">
        <w:t xml:space="preserve">Les médicaments mis à disposition dans ce cadre sont intégralement pris en charge par l’Assurance maladie, sans avance de frais de votre part. Pour connaître les conditions de prise en charge d’éventuels autres frais, comme les déplacements et les hébergements, renseignez-vous auprès de l’équipe médicale qui vous suit. </w:t>
      </w:r>
    </w:p>
    <w:p w14:paraId="3911374C" w14:textId="77777777" w:rsidR="00700685" w:rsidRPr="00700685" w:rsidRDefault="00700685" w:rsidP="00700685"/>
    <w:p w14:paraId="64833A8B" w14:textId="77777777" w:rsidR="00700685" w:rsidRPr="00700685" w:rsidRDefault="00700685" w:rsidP="00700685">
      <w:r w:rsidRPr="00700685">
        <w:rPr>
          <w:rFonts w:ascii="Arial Narrow" w:eastAsiaTheme="majorEastAsia" w:hAnsi="Arial Narrow" w:cstheme="majorBidi"/>
          <w:bCs/>
          <w:color w:val="000000" w:themeColor="text1"/>
          <w:sz w:val="36"/>
          <w:szCs w:val="26"/>
        </w:rPr>
        <w:t>Le médicament que l’on vous propose est-il sûr ? Est-ce que vous courez des risques en le prenant ?</w:t>
      </w:r>
      <w:r w:rsidRPr="00700685">
        <w:t xml:space="preserve"> </w:t>
      </w:r>
    </w:p>
    <w:p w14:paraId="1969E1D5" w14:textId="77777777" w:rsidR="00700685" w:rsidRPr="00700685" w:rsidRDefault="00700685" w:rsidP="00700685">
      <w:r w:rsidRPr="00700685">
        <w:t>Ce médicament a obtenu une « autorisation de mise sur le marché (AMM) », ce qui veut dire :</w:t>
      </w:r>
    </w:p>
    <w:p w14:paraId="0E095B1C" w14:textId="400E3994" w:rsidR="00700685" w:rsidRPr="00700685" w:rsidRDefault="00700685" w:rsidP="00700685">
      <w:pPr>
        <w:numPr>
          <w:ilvl w:val="0"/>
          <w:numId w:val="54"/>
        </w:numPr>
        <w:spacing w:before="0"/>
        <w:contextualSpacing/>
        <w:jc w:val="left"/>
        <w:rPr>
          <w:szCs w:val="20"/>
        </w:rPr>
      </w:pPr>
      <w:r w:rsidRPr="00700685">
        <w:rPr>
          <w:szCs w:val="20"/>
        </w:rPr>
        <w:t>que l’efficacité du médicament est démontrée dans l’indication considérée ;</w:t>
      </w:r>
    </w:p>
    <w:p w14:paraId="17F8F387" w14:textId="77777777" w:rsidR="00700685" w:rsidRPr="00700685" w:rsidRDefault="00700685" w:rsidP="00700685">
      <w:pPr>
        <w:numPr>
          <w:ilvl w:val="0"/>
          <w:numId w:val="54"/>
        </w:numPr>
        <w:spacing w:before="0"/>
        <w:contextualSpacing/>
        <w:jc w:val="left"/>
        <w:rPr>
          <w:szCs w:val="20"/>
        </w:rPr>
      </w:pPr>
      <w:r w:rsidRPr="00700685">
        <w:rPr>
          <w:szCs w:val="20"/>
        </w:rPr>
        <w:t>que sa fabrication est sûre ;</w:t>
      </w:r>
    </w:p>
    <w:p w14:paraId="44A337EB" w14:textId="19F83D94" w:rsidR="00700685" w:rsidRPr="00700685" w:rsidRDefault="00700685" w:rsidP="00700685">
      <w:pPr>
        <w:numPr>
          <w:ilvl w:val="0"/>
          <w:numId w:val="54"/>
        </w:numPr>
        <w:spacing w:before="0"/>
        <w:contextualSpacing/>
        <w:jc w:val="left"/>
        <w:rPr>
          <w:szCs w:val="20"/>
        </w:rPr>
      </w:pPr>
      <w:r w:rsidRPr="00700685">
        <w:rPr>
          <w:szCs w:val="20"/>
        </w:rPr>
        <w:t>le plus souvent, que ses effets bénéfiques pour la personne malade sont plus importants que ses conséquences désagréables. On dit qu’il a un rapport bénéfice/risque favorable (voir schéma).</w:t>
      </w:r>
    </w:p>
    <w:p w14:paraId="44A4FCDA" w14:textId="77777777" w:rsidR="00700685" w:rsidRPr="00700685" w:rsidRDefault="00700685" w:rsidP="00700685">
      <w:r w:rsidRPr="00700685">
        <w:t xml:space="preserve">Vous pouvez en parler avec votre médecin. N’hésitez pas à poser toutes vos questions. Il vous donnera des informations sur les bénéfices et effets attendus de ce médicament dans votre situation, sur ses </w:t>
      </w:r>
      <w:r w:rsidRPr="00700685">
        <w:lastRenderedPageBreak/>
        <w:t xml:space="preserve">avantages, mais aussi sur les risques, les incertitudes ou les inconvénients (effets secondaires, contraintes de prise, etc.). </w:t>
      </w:r>
    </w:p>
    <w:p w14:paraId="0884FFCE" w14:textId="33F35EA0" w:rsidR="00700685" w:rsidRPr="00700685" w:rsidRDefault="00700685" w:rsidP="00700685">
      <w:r w:rsidRPr="00700685">
        <w:t xml:space="preserve">Vous pouvez aussi, en complément de ces informations, prendre connaissance de la notice du médicament dans sa boîte s’il y en a une ou sur la base de données publique des médicaments </w:t>
      </w:r>
      <w:hyperlink r:id="rId40" w:history="1">
        <w:r w:rsidRPr="00700685">
          <w:rPr>
            <w:color w:val="004990"/>
            <w:u w:val="single"/>
          </w:rPr>
          <w:t>https://base-donnees-publique.medicaments.gouv.fr/</w:t>
        </w:r>
      </w:hyperlink>
      <w:r w:rsidRPr="00700685">
        <w:t>)</w:t>
      </w:r>
      <w:r w:rsidR="005B626B">
        <w:t>.</w:t>
      </w:r>
    </w:p>
    <w:p w14:paraId="715635AF" w14:textId="77777777" w:rsidR="00700685" w:rsidRPr="00700685" w:rsidRDefault="00700685" w:rsidP="00700685"/>
    <w:tbl>
      <w:tblPr>
        <w:tblStyle w:val="Fondgris1"/>
        <w:tblW w:w="5000" w:type="pct"/>
        <w:tblLook w:val="0600" w:firstRow="0" w:lastRow="0" w:firstColumn="0" w:lastColumn="0" w:noHBand="1" w:noVBand="1"/>
      </w:tblPr>
      <w:tblGrid>
        <w:gridCol w:w="9834"/>
      </w:tblGrid>
      <w:tr w:rsidR="00700685" w:rsidRPr="00700685" w14:paraId="05B4A8FC" w14:textId="77777777" w:rsidTr="00827BB5">
        <w:tc>
          <w:tcPr>
            <w:tcW w:w="5000" w:type="pct"/>
          </w:tcPr>
          <w:p w14:paraId="13566F17" w14:textId="77777777" w:rsidR="00700685" w:rsidRPr="00700685" w:rsidRDefault="00700685" w:rsidP="00700685">
            <w:r w:rsidRPr="00700685">
              <w:t>Vous pouvez noter ici ce qui est important pour vous : les questions que vous voulez poser à votre médecin, ce que vous ne voulez pas oublier de lui dire, etc..</w:t>
            </w:r>
          </w:p>
          <w:p w14:paraId="75F08A36" w14:textId="77777777" w:rsidR="00700685" w:rsidRPr="00700685" w:rsidRDefault="00700685" w:rsidP="00700685">
            <w:pPr>
              <w:rPr>
                <w:iCs/>
              </w:rPr>
            </w:pPr>
            <w:r w:rsidRPr="00700685">
              <w:rPr>
                <w:iCs/>
              </w:rPr>
              <w:t>Voici les questions que certaines personnes ont posées à leur médecin :</w:t>
            </w:r>
          </w:p>
          <w:p w14:paraId="27F3370D" w14:textId="77777777" w:rsidR="00700685" w:rsidRPr="00700685" w:rsidRDefault="00700685" w:rsidP="00700685">
            <w:pPr>
              <w:numPr>
                <w:ilvl w:val="0"/>
                <w:numId w:val="55"/>
              </w:numPr>
              <w:spacing w:before="0"/>
              <w:contextualSpacing/>
              <w:jc w:val="left"/>
              <w:rPr>
                <w:iCs/>
              </w:rPr>
            </w:pPr>
            <w:r w:rsidRPr="00700685">
              <w:rPr>
                <w:iCs/>
              </w:rPr>
              <w:t xml:space="preserve">Existe-t-il d’autres traitements disponibles pour moi ? </w:t>
            </w:r>
          </w:p>
          <w:p w14:paraId="3893A3E6" w14:textId="77777777" w:rsidR="00700685" w:rsidRPr="00700685" w:rsidRDefault="00700685" w:rsidP="00700685">
            <w:pPr>
              <w:numPr>
                <w:ilvl w:val="0"/>
                <w:numId w:val="55"/>
              </w:numPr>
              <w:spacing w:before="0"/>
              <w:contextualSpacing/>
              <w:jc w:val="left"/>
              <w:rPr>
                <w:iCs/>
              </w:rPr>
            </w:pPr>
            <w:r w:rsidRPr="00700685">
              <w:rPr>
                <w:iCs/>
              </w:rPr>
              <w:t>Quelle différence avec un essai clinique ?</w:t>
            </w:r>
          </w:p>
          <w:permStart w:id="622856005" w:edGrp="everyone" w:displacedByCustomXml="next"/>
          <w:sdt>
            <w:sdtPr>
              <w:id w:val="874202540"/>
              <w:placeholder>
                <w:docPart w:val="8E5AECC10F3D4299A0C10D6D610CBCE3"/>
              </w:placeholder>
              <w:temporary/>
              <w:showingPlcHdr/>
            </w:sdtPr>
            <w:sdtEndPr/>
            <w:sdtContent>
              <w:p w14:paraId="13036E8C"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ermEnd w:id="622856005" w:displacedByCustomXml="prev"/>
        </w:tc>
      </w:tr>
    </w:tbl>
    <w:p w14:paraId="7EC380E4" w14:textId="79F6AF34" w:rsidR="00700685" w:rsidRPr="009F57A5" w:rsidRDefault="0045535F" w:rsidP="009F57A5">
      <w:pPr>
        <w:rPr>
          <w:rStyle w:val="lev"/>
        </w:rPr>
      </w:pPr>
      <w:r w:rsidRPr="009F57A5">
        <w:rPr>
          <w:rStyle w:val="lev"/>
        </w:rPr>
        <w:t>V</w:t>
      </w:r>
      <w:r w:rsidR="00700685" w:rsidRPr="009F57A5">
        <w:rPr>
          <w:rStyle w:val="lev"/>
        </w:rPr>
        <w:t>ous êtes libre d’accepter ou de refuser la prescription de ce médicament.</w:t>
      </w:r>
    </w:p>
    <w:p w14:paraId="2D34B79F" w14:textId="77777777" w:rsidR="00700685" w:rsidRPr="009F57A5" w:rsidRDefault="00700685" w:rsidP="009F57A5">
      <w:pPr>
        <w:rPr>
          <w:rStyle w:val="lev"/>
        </w:rPr>
      </w:pPr>
      <w:r w:rsidRPr="009F57A5">
        <w:rPr>
          <w:rStyle w:val="lev"/>
        </w:rPr>
        <w:t xml:space="preserve">Après avoir échangé avec votre médecin, c’est à vous de décider. Vous pouvez prendre le temps de réfléchir et faire appel si besoin à la personne de confiance que vous avez désignée. </w:t>
      </w:r>
    </w:p>
    <w:p w14:paraId="5A750DED" w14:textId="77777777" w:rsidR="00700685" w:rsidRPr="009F57A5" w:rsidRDefault="00700685" w:rsidP="009F57A5">
      <w:pPr>
        <w:rPr>
          <w:rStyle w:val="lev"/>
        </w:rPr>
      </w:pPr>
      <w:r w:rsidRPr="009F57A5">
        <w:rPr>
          <w:rStyle w:val="lev"/>
        </w:rPr>
        <w:t>À tout moment, vous avez le droit de changer d’avis et de demander à ne plus prendre ce médicament. Il faut alors en informer votre médecin le plus tôt possible.</w:t>
      </w:r>
    </w:p>
    <w:p w14:paraId="57A41BA8" w14:textId="77777777" w:rsidR="00700685" w:rsidRPr="009F57A5" w:rsidRDefault="00700685" w:rsidP="009F57A5">
      <w:pPr>
        <w:rPr>
          <w:rStyle w:val="lev"/>
        </w:rPr>
      </w:pPr>
      <w:r w:rsidRPr="009F57A5">
        <w:rPr>
          <w:rStyle w:val="lev"/>
        </w:rPr>
        <w:t>L’équipe qui vous suit doit vous apporter la même qualité de soins, quelle que soit votre décision. Vous ne serez pas pénalisé.</w:t>
      </w:r>
    </w:p>
    <w:p w14:paraId="4DC5DEB6" w14:textId="77777777" w:rsidR="00700685" w:rsidRPr="00700685" w:rsidRDefault="00700685" w:rsidP="00700685"/>
    <w:p w14:paraId="3AFDCE6C" w14:textId="77777777" w:rsidR="00700685" w:rsidRPr="00700685" w:rsidRDefault="00700685" w:rsidP="00700685">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En pratique, comment allez-vous recevoir ce médicament ? </w:t>
      </w:r>
    </w:p>
    <w:p w14:paraId="35E4EB10" w14:textId="77777777" w:rsidR="00700685" w:rsidRPr="00700685" w:rsidRDefault="00700685" w:rsidP="00700685">
      <w:r w:rsidRPr="00700685">
        <w:t>La présentation d’un médicament et son utilisation varient d’un médicament à l’autre : en perfusion, des gélules à avaler, en inhalations, etc. Demandez des précisions à votre médecin ou reportez-vous à la notice du médicament (consultable sur la base de données publique des médicaments</w:t>
      </w:r>
      <w:r w:rsidRPr="00700685" w:rsidDel="001C1E8B">
        <w:t xml:space="preserve"> </w:t>
      </w:r>
      <w:hyperlink r:id="rId41" w:history="1">
        <w:r w:rsidRPr="00700685">
          <w:rPr>
            <w:color w:val="004990"/>
            <w:u w:val="single"/>
          </w:rPr>
          <w:t>https://base-donnees-publique.medicaments.gouv.fr/</w:t>
        </w:r>
      </w:hyperlink>
      <w:r w:rsidRPr="00700685">
        <w:t xml:space="preserve"> ).</w:t>
      </w:r>
    </w:p>
    <w:p w14:paraId="2A1A98E2" w14:textId="635F2909" w:rsidR="00700685" w:rsidRPr="00700685" w:rsidRDefault="00700685" w:rsidP="00700685">
      <w:r w:rsidRPr="00700685">
        <w:t>L’utilisation de ce médicament est très encadrée, très précise. Si vous prenez ce médicament chez vous, il est important:</w:t>
      </w:r>
    </w:p>
    <w:p w14:paraId="5967E84C" w14:textId="77777777" w:rsidR="00700685" w:rsidRPr="00700685" w:rsidRDefault="00700685" w:rsidP="00700685">
      <w:pPr>
        <w:numPr>
          <w:ilvl w:val="0"/>
          <w:numId w:val="2"/>
        </w:numPr>
        <w:spacing w:before="40" w:after="20"/>
      </w:pPr>
      <w:r w:rsidRPr="00700685">
        <w:t>de respecter les préconisations qui vous ont été données pour le prendre et le conserver (certains médicaments doivent être conservés au réfrigérateur, sont à prendre à distance des repas, etc.) ;</w:t>
      </w:r>
    </w:p>
    <w:p w14:paraId="02478F6B" w14:textId="77777777" w:rsidR="00700685" w:rsidRPr="00700685" w:rsidRDefault="00700685" w:rsidP="00700685">
      <w:pPr>
        <w:numPr>
          <w:ilvl w:val="0"/>
          <w:numId w:val="2"/>
        </w:numPr>
        <w:spacing w:before="40" w:after="20"/>
      </w:pPr>
      <w:r w:rsidRPr="00700685">
        <w:t>de demander des précisions sur le lieu où vous pourrez le trouver. Les médicaments en accès précoce ne sont pas disponibles dans les pharmacies de ville, mais seulement dans des hôpitaux. Au besoin, demandez à l’équipe qui vous suit si votre médicament peut être disponible dans un hôpital près de chez vous.</w:t>
      </w:r>
    </w:p>
    <w:p w14:paraId="0E55AD41" w14:textId="77777777" w:rsidR="00700685" w:rsidRPr="00700685" w:rsidRDefault="00700685" w:rsidP="00700685">
      <w:pPr>
        <w:spacing w:before="40" w:after="20"/>
      </w:pPr>
    </w:p>
    <w:tbl>
      <w:tblPr>
        <w:tblStyle w:val="Fondgris1"/>
        <w:tblW w:w="5000" w:type="pct"/>
        <w:tblLook w:val="04A0" w:firstRow="1" w:lastRow="0" w:firstColumn="1" w:lastColumn="0" w:noHBand="0" w:noVBand="1"/>
      </w:tblPr>
      <w:tblGrid>
        <w:gridCol w:w="9834"/>
      </w:tblGrid>
      <w:tr w:rsidR="00700685" w:rsidRPr="00700685" w14:paraId="5A4370D1"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7E43EA2" w14:textId="2B1E1839" w:rsidR="00700685" w:rsidRPr="00700685" w:rsidRDefault="00700685" w:rsidP="00700685">
            <w:pPr>
              <w:spacing w:before="40" w:after="20"/>
            </w:pPr>
            <w:permStart w:id="38471663" w:edGrp="everyone"/>
            <w:r w:rsidRPr="00700685">
              <w:rPr>
                <w:b w:val="0"/>
                <w:bCs/>
                <w:sz w:val="22"/>
              </w:rPr>
              <w:lastRenderedPageBreak/>
              <w:t>M</w:t>
            </w:r>
            <w:r w:rsidRPr="00700685">
              <w:rPr>
                <w:rFonts w:ascii="Arial Nova Cond" w:hAnsi="Arial Nova Cond"/>
                <w:b w:val="0"/>
                <w:bCs/>
                <w:color w:val="595959" w:themeColor="text1" w:themeTint="A6"/>
                <w:sz w:val="22"/>
                <w:shd w:val="clear" w:color="auto" w:fill="F2F2F2" w:themeFill="background1" w:themeFillShade="F2"/>
              </w:rPr>
              <w:t>ettre ici les caractéristiques du médicament, son conditionnement, les précautions d’emploi, etc.</w:t>
            </w:r>
          </w:p>
        </w:tc>
      </w:tr>
      <w:permEnd w:id="38471663"/>
    </w:tbl>
    <w:p w14:paraId="684BE2F5" w14:textId="77777777" w:rsidR="00700685" w:rsidRPr="00700685" w:rsidRDefault="00700685" w:rsidP="00700685"/>
    <w:p w14:paraId="4B2D3053" w14:textId="77777777" w:rsidR="000D0A09" w:rsidRDefault="00700685" w:rsidP="002B3336">
      <w:pPr>
        <w:keepNext/>
        <w:keepLines/>
        <w:suppressAutoHyphens/>
        <w:spacing w:before="0" w:after="60" w:line="240" w:lineRule="auto"/>
        <w:ind w:left="360" w:hanging="360"/>
        <w:jc w:val="left"/>
        <w:outlineLvl w:val="1"/>
      </w:pPr>
      <w:r w:rsidRPr="002B3336">
        <w:rPr>
          <w:rFonts w:ascii="Arial Narrow" w:eastAsiaTheme="majorEastAsia" w:hAnsi="Arial Narrow" w:cstheme="majorBidi"/>
          <w:bCs/>
          <w:color w:val="000000" w:themeColor="text1"/>
          <w:sz w:val="36"/>
          <w:szCs w:val="26"/>
        </w:rPr>
        <w:t>À quoi cela vous engage-t-il ? Quelles seront vos contraintes ?</w:t>
      </w:r>
      <w:r w:rsidRPr="00700685">
        <w:t xml:space="preserve"> </w:t>
      </w:r>
    </w:p>
    <w:p w14:paraId="424EB376" w14:textId="785DCAFB" w:rsidR="00700685" w:rsidRPr="00700685" w:rsidRDefault="00700685" w:rsidP="00700685">
      <w:pPr>
        <w:rPr>
          <w:color w:val="FF0000"/>
        </w:rPr>
      </w:pPr>
      <w:r w:rsidRPr="00700685">
        <w:t>L’utilisation précoce de ce médicament reste observée avec attention pour mieux l’évaluer et le connaître. Cette surveillance est décrite en détail</w:t>
      </w:r>
      <w:r w:rsidR="009C316F">
        <w:t>s</w:t>
      </w:r>
      <w:r w:rsidRPr="00700685">
        <w:t xml:space="preserve"> dans le protocole d’utilisation thérapeutique et de recueil de données (PUT-RD) disponible sur le </w:t>
      </w:r>
      <w:hyperlink r:id="rId42" w:history="1">
        <w:r w:rsidRPr="008D3F50">
          <w:rPr>
            <w:rStyle w:val="Lienhypertexte"/>
          </w:rPr>
          <w:t>site internet de la HAS</w:t>
        </w:r>
      </w:hyperlink>
      <w:r w:rsidR="008D3F50">
        <w:t>.</w:t>
      </w:r>
    </w:p>
    <w:p w14:paraId="60478344" w14:textId="77777777" w:rsidR="00700685" w:rsidRPr="00700685" w:rsidRDefault="00700685" w:rsidP="00700685">
      <w:r w:rsidRPr="00700685">
        <w:t xml:space="preserve">Votre retour sur ce traitement est essentiel. C’est pourquoi votre avis sur ce médicament et les effets qu’il a sur vous sera recueilli à chaque visite avec votre médecin. </w:t>
      </w:r>
    </w:p>
    <w:p w14:paraId="3283B9E5" w14:textId="77777777" w:rsidR="00700685" w:rsidRPr="00700685" w:rsidRDefault="00700685" w:rsidP="00700685">
      <w:r w:rsidRPr="00700685">
        <w:t xml:space="preserve">Votre médecin va vous poser des questions sur la façon dont vous prenez ce médicament et rassembler des données personnelles sur votre santé et vos habitudes de vie. Pour plus de détails sur les données personnelles recueillies et vos droits, vous pouvez lire le document intitulé « Accès précoce à un médicament - Traitement des données personnelles » (voir en fin de document la rubrique « Pour en savoir plus »). </w:t>
      </w:r>
    </w:p>
    <w:p w14:paraId="027F5924" w14:textId="77777777" w:rsidR="00700685" w:rsidRPr="00700685" w:rsidRDefault="00700685" w:rsidP="00700685">
      <w:r w:rsidRPr="00700685">
        <w:t>Dans certains cas, vous devrez remplir par vous-même un questionnaire, en ligne ou sous format papier, qui porte sur votre qualité de vie avec le médicament : vos impressions sur le traitement, comment vous vous sentez, ce que le traitement vous apporte comme changement, etc. Demandez à votre médecin si vous êtes concerné.</w:t>
      </w:r>
    </w:p>
    <w:p w14:paraId="6A8B7079" w14:textId="77777777" w:rsidR="00700685" w:rsidRPr="00700685" w:rsidRDefault="00700685" w:rsidP="00700685"/>
    <w:p w14:paraId="0266CD38" w14:textId="77777777" w:rsidR="00700685" w:rsidRDefault="00700685" w:rsidP="00700685">
      <w:r w:rsidRPr="00700685">
        <w:t>Par ailleurs, il est important que vous déclariez les effets indésirables du médicament, c’est-à-dire des conséquences inattendues et désagréables du traitement que vous pourriez ressentir (maux de tête, nausées, diarrhée, etc.).</w:t>
      </w:r>
    </w:p>
    <w:p w14:paraId="5516F9BD" w14:textId="77777777" w:rsidR="003A327E" w:rsidRPr="00700685" w:rsidRDefault="003A327E" w:rsidP="00700685"/>
    <w:tbl>
      <w:tblPr>
        <w:tblStyle w:val="Grilledutableau1"/>
        <w:tblW w:w="0" w:type="auto"/>
        <w:tblLook w:val="0600" w:firstRow="0" w:lastRow="0" w:firstColumn="0" w:lastColumn="0" w:noHBand="1" w:noVBand="1"/>
      </w:tblPr>
      <w:tblGrid>
        <w:gridCol w:w="9844"/>
      </w:tblGrid>
      <w:tr w:rsidR="00700685" w:rsidRPr="00700685" w14:paraId="68F3815C" w14:textId="77777777" w:rsidTr="00827BB5">
        <w:tc>
          <w:tcPr>
            <w:tcW w:w="9844" w:type="dxa"/>
          </w:tcPr>
          <w:p w14:paraId="3CDBA01B" w14:textId="77777777" w:rsidR="00700685" w:rsidRPr="00700685" w:rsidRDefault="00700685" w:rsidP="00700685">
            <w:pPr>
              <w:rPr>
                <w:b/>
                <w:bCs/>
              </w:rPr>
            </w:pPr>
            <w:r w:rsidRPr="00700685">
              <w:rPr>
                <w:b/>
                <w:bCs/>
              </w:rPr>
              <w:t>En pratique</w:t>
            </w:r>
          </w:p>
          <w:p w14:paraId="5099FF95" w14:textId="77777777" w:rsidR="00700685" w:rsidRPr="00700685" w:rsidRDefault="00700685" w:rsidP="00700685">
            <w:r w:rsidRPr="00700685">
              <w:t xml:space="preserve">Si vous ne vous sentez pas comme d’habitude ou en cas de symptôme nouveau ou inhabituel : parlez-en à votre médecin, votre pharmacien ou à votre infirmier/ère. </w:t>
            </w:r>
          </w:p>
          <w:p w14:paraId="3EEEC475" w14:textId="54B6290B" w:rsidR="00700685" w:rsidRPr="00700685" w:rsidRDefault="00700685" w:rsidP="00700685">
            <w:r w:rsidRPr="00700685">
              <w:t xml:space="preserve">Vous pouvez, en complément, déclarer les effets indésirables, en précisant qu’il s’agit d’un médicament en accès précoce, directement via le système national de déclaration - site internet : </w:t>
            </w:r>
            <w:hyperlink r:id="rId43" w:anchor="/accueil" w:history="1">
              <w:hyperlink r:id="rId44" w:history="1">
                <w:r w:rsidRPr="00700685">
                  <w:rPr>
                    <w:color w:val="004990"/>
                    <w:u w:val="single"/>
                  </w:rPr>
                  <w:t>www.signalement-sante.gouv.fr</w:t>
                </w:r>
              </w:hyperlink>
            </w:hyperlink>
            <w:r w:rsidRPr="00700685">
              <w:t>.</w:t>
            </w:r>
          </w:p>
        </w:tc>
      </w:tr>
    </w:tbl>
    <w:p w14:paraId="60B6A3DA" w14:textId="77777777" w:rsidR="00700685" w:rsidRPr="00700685" w:rsidRDefault="00700685" w:rsidP="00700685"/>
    <w:p w14:paraId="59B8BE95" w14:textId="77777777" w:rsidR="00700685" w:rsidRPr="00700685" w:rsidRDefault="00700685" w:rsidP="00700685">
      <w:r w:rsidRPr="00700685">
        <w:t xml:space="preserve">En partageant votre expérience de ce traitement, vous allez faire avancer les connaissances sur ce médicament, ce qui sera très utile dans la perspective de sa commercialisation éventuelle. </w:t>
      </w:r>
    </w:p>
    <w:p w14:paraId="1F74328C" w14:textId="6B515E9D" w:rsidR="00700685" w:rsidRDefault="00700685" w:rsidP="00700685">
      <w:r w:rsidRPr="00700685">
        <w:t>Lorsque l’on vous prescrit un médicament dans le cadre d’un accès précoce, vous n’entrez pas dans un essai clinique. L’objectif principal est de vous soigner et non de tester le médicament. Vous n’avez donc pas à faire d’examens supplémentaires en plus de ceux prévus dans votre prise en charge habituelle.</w:t>
      </w:r>
    </w:p>
    <w:p w14:paraId="25191388" w14:textId="77777777" w:rsidR="003A327E" w:rsidRPr="00700685" w:rsidRDefault="003A327E" w:rsidP="00700685"/>
    <w:p w14:paraId="47C3E539"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Combien de temps dure une autorisation d’accès précoce à un médicament ?</w:t>
      </w:r>
    </w:p>
    <w:p w14:paraId="413D96AC" w14:textId="77777777" w:rsidR="00700685" w:rsidRPr="00700685" w:rsidRDefault="00700685" w:rsidP="00700685">
      <w:r w:rsidRPr="00700685">
        <w:t>Une autorisation d’accès précoce est toujours temporaire, dans l’attente que le médicament puisse être commercialisé et remboursé.</w:t>
      </w:r>
    </w:p>
    <w:p w14:paraId="72CA0B97" w14:textId="37473A45" w:rsidR="00700685" w:rsidRPr="00700685" w:rsidRDefault="00700685" w:rsidP="006C5549">
      <w:r w:rsidRPr="00700685">
        <w:t xml:space="preserve">L’autorisation d’accès précoce à un médicament après son autorisation de mise sur le marché est délivrée pour une durée d’un an, renouvelable tous les ans jusqu’à sa prise en charge financière </w:t>
      </w:r>
      <w:r w:rsidR="009E0545">
        <w:t xml:space="preserve">pérenne </w:t>
      </w:r>
      <w:r w:rsidRPr="00700685">
        <w:t xml:space="preserve">par l’Assurance maladie. </w:t>
      </w:r>
    </w:p>
    <w:p w14:paraId="4C2B8828" w14:textId="14C16D6A" w:rsidR="00700685" w:rsidRPr="00700685" w:rsidRDefault="00700685" w:rsidP="006C5549">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45" w:history="1">
        <w:r w:rsidRPr="00B91A28">
          <w:rPr>
            <w:rStyle w:val="Lienhypertexte"/>
          </w:rPr>
          <w:t>guide intitulé « Accès précoce des médicaments : accompagnement des laboratoires » disponible sur le site de la Haute Autorité de santé</w:t>
        </w:r>
      </w:hyperlink>
      <w:r w:rsidR="00B1742C">
        <w:t>)</w:t>
      </w:r>
    </w:p>
    <w:p w14:paraId="3D133A60" w14:textId="77777777" w:rsidR="00700685" w:rsidRPr="00700685" w:rsidRDefault="00700685" w:rsidP="006C5549"/>
    <w:p w14:paraId="25B35888" w14:textId="77777777" w:rsidR="00700685" w:rsidRPr="00700685" w:rsidRDefault="00700685" w:rsidP="006C5549">
      <w:pPr>
        <w:keepNext/>
        <w:keepLines/>
        <w:suppressAutoHyphens/>
        <w:spacing w:before="0" w:after="60" w:line="240" w:lineRule="auto"/>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Que se passe-t-il si l’autorisation est suspendue ou retirée ?</w:t>
      </w:r>
    </w:p>
    <w:p w14:paraId="6C582335" w14:textId="5904620C" w:rsidR="00700685" w:rsidRPr="00700685" w:rsidRDefault="00700685" w:rsidP="006C5549">
      <w:r w:rsidRPr="00700685">
        <w:t xml:space="preserve">Dans le cas où l’autorisation d’accès précoce de votre médicament serait </w:t>
      </w:r>
      <w:r w:rsidR="004614C2">
        <w:t>retirée</w:t>
      </w:r>
      <w:r w:rsidR="004614C2" w:rsidRPr="00700685">
        <w:t xml:space="preserve"> </w:t>
      </w:r>
      <w:r w:rsidRPr="00700685">
        <w:t xml:space="preserve">ou suspendue alors qu’il vous apporte des bénéfices, votre médecin pourra quand même continuer à vous le prescrire, si vous le souhaitez, pendant un an maximum à compter de la date de l’arrêté du ministre des Solidarités et de la Santé qui acte la fin de sa prise en charge financière par l’Assurance maladie. </w:t>
      </w:r>
    </w:p>
    <w:p w14:paraId="0C4BA53D" w14:textId="264B0204" w:rsidR="00700685" w:rsidRPr="00700685" w:rsidRDefault="00700685" w:rsidP="006C5549">
      <w:pPr>
        <w:spacing w:before="0"/>
        <w:contextualSpacing/>
        <w:rPr>
          <w:szCs w:val="20"/>
        </w:rPr>
      </w:pPr>
      <w:r w:rsidRPr="00700685">
        <w:rPr>
          <w:szCs w:val="20"/>
        </w:rPr>
        <w:t>Toutefois</w:t>
      </w:r>
      <w:r w:rsidR="006C5549">
        <w:rPr>
          <w:szCs w:val="20"/>
        </w:rPr>
        <w:t>,</w:t>
      </w:r>
      <w:r w:rsidRPr="00700685">
        <w:rPr>
          <w:szCs w:val="20"/>
        </w:rPr>
        <w:t xml:space="preserve"> ceci n’est pas possible si de nouvelles informations montrent que le médicament n’est pas assez sûr. </w:t>
      </w:r>
    </w:p>
    <w:p w14:paraId="4D0EC7BC" w14:textId="77777777" w:rsidR="00700685" w:rsidRPr="00700685" w:rsidRDefault="00700685" w:rsidP="00700685"/>
    <w:p w14:paraId="4B116870"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Traitement de vos données personnelles</w:t>
      </w:r>
    </w:p>
    <w:p w14:paraId="75E0752A" w14:textId="77777777" w:rsidR="00700685" w:rsidRPr="00700685" w:rsidRDefault="00700685" w:rsidP="00700685">
      <w:r w:rsidRPr="00700685">
        <w:t xml:space="preserve">Le traitement par un médicament prescrit dans le cadre d’un accès précoce implique la collecte de données personnelles concernant votre santé. </w:t>
      </w:r>
    </w:p>
    <w:p w14:paraId="3EFBBC5A" w14:textId="3194DCCA" w:rsidR="00700685" w:rsidRPr="00700685" w:rsidRDefault="00700685" w:rsidP="00700685">
      <w:r w:rsidRPr="00700685">
        <w:t xml:space="preserve">Vous trouverez des informations complémentaires relatives à vos droits dans la rubrique suivante : </w:t>
      </w:r>
      <w:hyperlink w:anchor="Note_traitement_données" w:history="1">
        <w:r w:rsidRPr="00AF2405">
          <w:rPr>
            <w:rStyle w:val="Lienhypertexte"/>
          </w:rPr>
          <w:t>« Accès précoce à un médicament – Traitement des données personnelles ».</w:t>
        </w:r>
      </w:hyperlink>
    </w:p>
    <w:p w14:paraId="5A759858" w14:textId="77777777" w:rsidR="00700685" w:rsidRPr="00700685" w:rsidRDefault="00700685" w:rsidP="00700685"/>
    <w:p w14:paraId="6C624507"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10FF0E50" w14:textId="39E3D2EA" w:rsidR="00700685" w:rsidRPr="00700685" w:rsidRDefault="00700685" w:rsidP="00700685">
      <w:pPr>
        <w:numPr>
          <w:ilvl w:val="0"/>
          <w:numId w:val="36"/>
        </w:numPr>
        <w:spacing w:before="40" w:after="20"/>
        <w:rPr>
          <w:color w:val="262626" w:themeColor="text1" w:themeTint="D9"/>
          <w:sz w:val="18"/>
        </w:rPr>
      </w:pPr>
      <w:r w:rsidRPr="00700685">
        <w:rPr>
          <w:iCs/>
          <w:sz w:val="18"/>
        </w:rPr>
        <w:t xml:space="preserve">Notice du médicament que vous allez prendre : </w:t>
      </w:r>
      <w:hyperlink r:id="rId46" w:history="1">
        <w:r w:rsidR="008D3F50" w:rsidRPr="005D1F66">
          <w:rPr>
            <w:rStyle w:val="Lienhypertexte"/>
            <w:iCs/>
            <w:sz w:val="18"/>
          </w:rPr>
          <w:t>https://base-donnees-publique.medicaments.gouv.fr/</w:t>
        </w:r>
      </w:hyperlink>
      <w:r w:rsidR="00604362">
        <w:rPr>
          <w:iCs/>
          <w:sz w:val="18"/>
        </w:rPr>
        <w:t xml:space="preserve"> </w:t>
      </w:r>
    </w:p>
    <w:p w14:paraId="5328A468" w14:textId="718CBB86" w:rsidR="009B6E6B" w:rsidRPr="00700685" w:rsidRDefault="009B6E6B" w:rsidP="009B6E6B">
      <w:pPr>
        <w:numPr>
          <w:ilvl w:val="0"/>
          <w:numId w:val="36"/>
        </w:numPr>
        <w:spacing w:before="40" w:after="20"/>
        <w:rPr>
          <w:iCs/>
          <w:sz w:val="18"/>
        </w:rPr>
      </w:pPr>
      <w:r w:rsidRPr="00700685">
        <w:rPr>
          <w:iCs/>
          <w:sz w:val="18"/>
        </w:rPr>
        <w:t xml:space="preserve">Décision de la HAS sur cette autorisation d’accès précoce </w:t>
      </w:r>
      <w:r w:rsidR="005C448D">
        <w:rPr>
          <w:iCs/>
          <w:sz w:val="18"/>
        </w:rPr>
        <w:t>(</w:t>
      </w:r>
      <w:hyperlink r:id="rId47" w:history="1">
        <w:r w:rsidR="005C448D" w:rsidRPr="008D3F50">
          <w:rPr>
            <w:rStyle w:val="Lienhypertexte"/>
            <w:iCs/>
            <w:sz w:val="18"/>
          </w:rPr>
          <w:t>disponible sur le site de la HAS</w:t>
        </w:r>
      </w:hyperlink>
      <w:r w:rsidRPr="00700685">
        <w:rPr>
          <w:iCs/>
          <w:sz w:val="18"/>
        </w:rPr>
        <w:t>)</w:t>
      </w:r>
    </w:p>
    <w:p w14:paraId="23D4D4C7" w14:textId="54B71521" w:rsidR="00700685" w:rsidRPr="00700685" w:rsidRDefault="00700685" w:rsidP="00700685">
      <w:pPr>
        <w:numPr>
          <w:ilvl w:val="0"/>
          <w:numId w:val="36"/>
        </w:numPr>
        <w:spacing w:before="40" w:after="20"/>
        <w:rPr>
          <w:iCs/>
          <w:sz w:val="18"/>
        </w:rPr>
      </w:pPr>
      <w:r w:rsidRPr="00700685">
        <w:rPr>
          <w:iCs/>
          <w:sz w:val="18"/>
        </w:rPr>
        <w:t>Protocole d’utilisation thérapeutique et de recueil de données de votre médicament (</w:t>
      </w:r>
      <w:r w:rsidR="009B6E6B">
        <w:rPr>
          <w:iCs/>
          <w:sz w:val="18"/>
        </w:rPr>
        <w:t>en annexe de la décision de la HAS</w:t>
      </w:r>
      <w:r w:rsidRPr="00700685">
        <w:rPr>
          <w:iCs/>
          <w:sz w:val="18"/>
        </w:rPr>
        <w:t>)</w:t>
      </w:r>
    </w:p>
    <w:p w14:paraId="39B0E874" w14:textId="2800AA01" w:rsidR="00700685" w:rsidRPr="00700685" w:rsidRDefault="00406BDC" w:rsidP="00700685">
      <w:pPr>
        <w:numPr>
          <w:ilvl w:val="0"/>
          <w:numId w:val="36"/>
        </w:numPr>
        <w:spacing w:before="40" w:after="20"/>
        <w:rPr>
          <w:iCs/>
          <w:sz w:val="18"/>
        </w:rPr>
      </w:pPr>
      <w:hyperlink r:id="rId48" w:history="1">
        <w:r w:rsidR="00700685" w:rsidRPr="00E03B3D">
          <w:rPr>
            <w:rStyle w:val="Lienhypertexte"/>
            <w:iCs/>
            <w:sz w:val="18"/>
          </w:rPr>
          <w:t>Informations générales sur les autorisations en accès précoce des médicaments</w:t>
        </w:r>
      </w:hyperlink>
    </w:p>
    <w:p w14:paraId="52D272D2" w14:textId="0B36C08E" w:rsidR="00700685" w:rsidRPr="00700685" w:rsidRDefault="00406BDC" w:rsidP="00700685">
      <w:pPr>
        <w:numPr>
          <w:ilvl w:val="0"/>
          <w:numId w:val="36"/>
        </w:numPr>
        <w:spacing w:before="40" w:after="20"/>
      </w:pPr>
      <w:hyperlink r:id="rId49" w:history="1">
        <w:r w:rsidR="00700685" w:rsidRPr="00EE10E7">
          <w:rPr>
            <w:rStyle w:val="Lienhypertexte"/>
            <w:iCs/>
            <w:sz w:val="18"/>
          </w:rPr>
          <w:t>Infographie sur le dispositif de l’accès précoce aux médicaments</w:t>
        </w:r>
      </w:hyperlink>
    </w:p>
    <w:p w14:paraId="6E8BC378" w14:textId="77777777" w:rsidR="00700685" w:rsidRPr="00700685" w:rsidRDefault="00700685" w:rsidP="00700685"/>
    <w:p w14:paraId="04032913" w14:textId="46BCEDA7" w:rsidR="00700685" w:rsidRPr="00700685" w:rsidRDefault="00700685" w:rsidP="00700685">
      <w:r w:rsidRPr="00700685">
        <w:t xml:space="preserve">Des associations de patients impliquées dans la pathologie qui vous concerne peuvent vous apporter aide et soutien. Renseignez-vous auprès de l’équipe médicale qui vous suit. </w:t>
      </w:r>
    </w:p>
    <w:tbl>
      <w:tblPr>
        <w:tblStyle w:val="Fondgris1"/>
        <w:tblW w:w="0" w:type="auto"/>
        <w:tblLook w:val="0600" w:firstRow="0" w:lastRow="0" w:firstColumn="0" w:lastColumn="0" w:noHBand="1" w:noVBand="1"/>
      </w:tblPr>
      <w:tblGrid>
        <w:gridCol w:w="9834"/>
      </w:tblGrid>
      <w:tr w:rsidR="00700685" w:rsidRPr="00700685" w14:paraId="4CE714B3" w14:textId="77777777" w:rsidTr="00827BB5">
        <w:tc>
          <w:tcPr>
            <w:tcW w:w="9608" w:type="dxa"/>
          </w:tcPr>
          <w:p w14:paraId="084B641F" w14:textId="77777777" w:rsidR="00700685" w:rsidRPr="00700685" w:rsidRDefault="00700685" w:rsidP="00700685">
            <w:r w:rsidRPr="00700685">
              <w:t>L’industriel peut ici préciser des noms d’associations s’il en a connaissance.</w:t>
            </w:r>
          </w:p>
          <w:permStart w:id="803216630" w:edGrp="everyone" w:displacedByCustomXml="next"/>
          <w:sdt>
            <w:sdtPr>
              <w:id w:val="412516869"/>
              <w:placeholder>
                <w:docPart w:val="0687079AD61842239B0BA24CEC1F87ED"/>
              </w:placeholder>
              <w:temporary/>
              <w:showingPlcHdr/>
            </w:sdtPr>
            <w:sdtEndPr/>
            <w:sdtContent>
              <w:p w14:paraId="4F4CB5CB"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00685">
                  <w:rPr>
                    <w:rFonts w:ascii="Arial Nova Cond" w:hAnsi="Arial Nova Cond"/>
                    <w:color w:val="595959" w:themeColor="text1" w:themeTint="A6"/>
                    <w:shd w:val="clear" w:color="auto" w:fill="F2F2F2" w:themeFill="background1" w:themeFillShade="F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w:t>
                </w:r>
              </w:p>
            </w:sdtContent>
          </w:sdt>
          <w:permEnd w:id="803216630" w:displacedByCustomXml="prev"/>
        </w:tc>
      </w:tr>
    </w:tbl>
    <w:p w14:paraId="322C4464" w14:textId="77777777" w:rsidR="003A327E" w:rsidRDefault="003A327E" w:rsidP="00AF2405">
      <w:pPr>
        <w:spacing w:before="0" w:after="200" w:line="276" w:lineRule="auto"/>
        <w:rPr>
          <w:b/>
          <w:bCs/>
        </w:rPr>
      </w:pPr>
    </w:p>
    <w:p w14:paraId="5811F5CF" w14:textId="3992B45F" w:rsidR="00700685" w:rsidRPr="00700685" w:rsidRDefault="00700685" w:rsidP="00AF2405">
      <w:pPr>
        <w:spacing w:before="0" w:after="200" w:line="276" w:lineRule="auto"/>
      </w:pPr>
      <w:r w:rsidRPr="00700685">
        <w:rPr>
          <w:b/>
          <w:bCs/>
        </w:rPr>
        <w:t>Ce document a été élaboré par la Haute Autorité de santé et l’Agence nationale de sécurité du médicament et des produits de santé, en collaboration avec des membres d’associations de patients, membres de France Assos Santé, France Lymphome Espoir, le TRT5-CHV et Eurordis</w:t>
      </w:r>
      <w:r w:rsidR="00EC6D98">
        <w:rPr>
          <w:b/>
          <w:bCs/>
        </w:rPr>
        <w:t> </w:t>
      </w:r>
      <w:r w:rsidRPr="00700685">
        <w:rPr>
          <w:b/>
          <w:bCs/>
        </w:rPr>
        <w:t xml:space="preserve">; il a été relu par des associations de patients &amp; d’usagers, des professionnels de santé et des entreprises du médicament concernés par l’accès précoce </w:t>
      </w:r>
      <w:r w:rsidR="003A3A29">
        <w:rPr>
          <w:b/>
          <w:bCs/>
        </w:rPr>
        <w:t>aux</w:t>
      </w:r>
      <w:r w:rsidR="003A3A29" w:rsidRPr="00700685">
        <w:rPr>
          <w:b/>
          <w:bCs/>
        </w:rPr>
        <w:t xml:space="preserve"> </w:t>
      </w:r>
      <w:r w:rsidRPr="00700685">
        <w:rPr>
          <w:b/>
          <w:bCs/>
        </w:rPr>
        <w:t>médicaments.  </w:t>
      </w:r>
      <w:r w:rsidRPr="00700685">
        <w:br w:type="page"/>
      </w:r>
    </w:p>
    <w:tbl>
      <w:tblPr>
        <w:tblStyle w:val="Grilledutableau1"/>
        <w:tblW w:w="5000" w:type="pct"/>
        <w:tblLook w:val="04A0" w:firstRow="1" w:lastRow="0" w:firstColumn="1" w:lastColumn="0" w:noHBand="0" w:noVBand="1"/>
      </w:tblPr>
      <w:tblGrid>
        <w:gridCol w:w="9854"/>
      </w:tblGrid>
      <w:tr w:rsidR="00700685" w:rsidRPr="00700685" w14:paraId="5B5B0D51"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87DDF7" w14:textId="1450F252"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54" w:name="Note_traitement_données"/>
            <w:r w:rsidRPr="00700685">
              <w:rPr>
                <w:rFonts w:ascii="Arial Narrow" w:hAnsi="Arial Narrow" w:cs="Arial"/>
                <w:color w:val="000000" w:themeColor="text1"/>
                <w:sz w:val="36"/>
                <w:szCs w:val="36"/>
              </w:rPr>
              <w:lastRenderedPageBreak/>
              <w:t>Note d’information à destination des patients</w:t>
            </w:r>
            <w:r w:rsidR="00A41F00">
              <w:rPr>
                <w:rFonts w:ascii="Arial Narrow" w:hAnsi="Arial Narrow" w:cs="Arial"/>
                <w:color w:val="000000" w:themeColor="text1"/>
                <w:sz w:val="36"/>
                <w:szCs w:val="36"/>
              </w:rPr>
              <w:t xml:space="preserve"> sur le traitement des données personnelles</w:t>
            </w:r>
            <w:bookmarkEnd w:id="54"/>
          </w:p>
        </w:tc>
      </w:tr>
    </w:tbl>
    <w:p w14:paraId="4F1ACC4B" w14:textId="77777777" w:rsidR="00700685" w:rsidRPr="00700685" w:rsidRDefault="00700685" w:rsidP="00700685"/>
    <w:p w14:paraId="5C762F70" w14:textId="77777777" w:rsidR="009E6744" w:rsidRDefault="009E6744" w:rsidP="009E6744">
      <w:pPr>
        <w:pStyle w:val="Asupprimer"/>
      </w:pPr>
      <w:r>
        <w:t>Ce document est une proposition de note d’information à destination des patients sur le traitement des données personnelles à adapter au médicament.</w:t>
      </w:r>
    </w:p>
    <w:p w14:paraId="53879BDD" w14:textId="73773346" w:rsidR="0054190C" w:rsidRDefault="0054190C" w:rsidP="003B3571">
      <w:r w:rsidRPr="00211328">
        <w:t xml:space="preserve">Un médicament </w:t>
      </w:r>
      <w:r w:rsidR="00815EE3" w:rsidRPr="00211328">
        <w:t>dispensé</w:t>
      </w:r>
      <w:r w:rsidRPr="00211328">
        <w:t xml:space="preserve"> dans le cadre d’une autorisation d’accès précoce vous a été prescrit. Ceci implique un traitement de données personnelles sur votre santé. Ces données personnelles sont des informations qui portent sur vous, votre santé, vos habitudes de vie</w:t>
      </w:r>
      <w:r w:rsidR="003B3571">
        <w:t>.</w:t>
      </w:r>
    </w:p>
    <w:p w14:paraId="402C08F3" w14:textId="6A006BB2" w:rsidR="00E707AD" w:rsidRDefault="00E707AD" w:rsidP="003B3571">
      <w:r>
        <w:t>Ce document vous informe sur les données personnelles qui sont recueillies et leur traitement, c’est-à-dire l’utilisation qui en sera faite. Le responsable du traitement des données est de</w:t>
      </w:r>
      <w:permStart w:id="1860659729" w:edGrp="everyone"/>
      <w:r>
        <w:t xml:space="preserve"> </w:t>
      </w:r>
      <w:sdt>
        <w:sdtPr>
          <w:id w:val="1960607470"/>
          <w:placeholder>
            <w:docPart w:val="7450727E32AA4327997EE3D4C4AFD5D3"/>
          </w:placeholder>
          <w:showingPlcHdr/>
        </w:sdtPr>
        <w:sdtEndPr/>
        <w:sdtContent>
          <w:r w:rsidRPr="0093672E">
            <w:rPr>
              <w:rStyle w:val="Mention"/>
            </w:rPr>
            <w:t>Indiquer le nom exact de votre laboratoire</w:t>
          </w:r>
        </w:sdtContent>
      </w:sdt>
      <w:r>
        <w:t xml:space="preserve"> </w:t>
      </w:r>
      <w:permEnd w:id="1860659729"/>
      <w:r>
        <w:t>en tant que laboratoire titulaire de l’autorisation d’accès précoce.</w:t>
      </w:r>
    </w:p>
    <w:p w14:paraId="26CF990A" w14:textId="77777777" w:rsidR="0054190C" w:rsidRDefault="0054190C" w:rsidP="003B3571"/>
    <w:p w14:paraId="73C8068A" w14:textId="5B3A51AC"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5BAFCEB2" w14:textId="52C84BB1" w:rsidR="00700685" w:rsidRPr="00700685" w:rsidRDefault="00700685" w:rsidP="00700685">
      <w:r w:rsidRPr="00700685">
        <w:t>Pour pouvoir obtenir une autorisation d’accès précoce, un médicament doit remplir plusieurs critères : présenter plus de bénéfices que de risques, être présumé innovant, etc</w:t>
      </w:r>
      <w:r w:rsidR="00FD6EA6">
        <w:t xml:space="preserve"> </w:t>
      </w:r>
      <w:r w:rsidR="00A32061">
        <w:rPr>
          <w:rStyle w:val="Appelnotedebasdep"/>
        </w:rPr>
        <w:footnoteReference w:id="6"/>
      </w:r>
      <w:r w:rsidRPr="00700685">
        <w:t xml:space="preserve">. Vos données personnelles et en particulier les informations sur votre qualité de vie </w:t>
      </w:r>
      <w:r w:rsidR="00FD6EA6">
        <w:t xml:space="preserve">avec le </w:t>
      </w:r>
      <w:r w:rsidRPr="00700685">
        <w:t xml:space="preserve">traitement, </w:t>
      </w:r>
      <w:r w:rsidR="003C647B" w:rsidRPr="00700685">
        <w:t>permettron</w:t>
      </w:r>
      <w:r w:rsidR="003C647B">
        <w:t>t</w:t>
      </w:r>
      <w:r w:rsidR="003C647B" w:rsidRPr="00700685">
        <w:t xml:space="preserve"> </w:t>
      </w:r>
      <w:r w:rsidRPr="00700685">
        <w:t xml:space="preserve">d’évaluer en continu si ces critères sont toujours remplis. </w:t>
      </w:r>
    </w:p>
    <w:p w14:paraId="02997888" w14:textId="4E495AD4" w:rsidR="00700685" w:rsidRPr="00700685" w:rsidRDefault="00A41F00" w:rsidP="00700685">
      <w:r>
        <w:t>À</w:t>
      </w:r>
      <w:r w:rsidR="00700685" w:rsidRPr="00700685">
        <w:t xml:space="preserve"> terme, </w:t>
      </w:r>
      <w:r w:rsidR="0014546D">
        <w:t>elles permettron</w:t>
      </w:r>
      <w:r w:rsidR="009E3AE1">
        <w:t>t</w:t>
      </w:r>
      <w:r w:rsidR="0014546D">
        <w:t xml:space="preserve"> aussi d’</w:t>
      </w:r>
      <w:r w:rsidR="00700685" w:rsidRPr="00700685">
        <w:t xml:space="preserve">évaluer </w:t>
      </w:r>
      <w:r w:rsidR="0060551A">
        <w:t>l</w:t>
      </w:r>
      <w:r w:rsidR="00700685" w:rsidRPr="00700685">
        <w:t>e médicament en vue de sa prise en charge par l’Assurance maladie.</w:t>
      </w:r>
    </w:p>
    <w:p w14:paraId="7A48223F" w14:textId="77777777" w:rsidR="00640300" w:rsidRDefault="00640300" w:rsidP="00640300">
      <w:pPr>
        <w:pStyle w:val="Titre2"/>
        <w:numPr>
          <w:ilvl w:val="0"/>
          <w:numId w:val="0"/>
        </w:numPr>
      </w:pPr>
    </w:p>
    <w:p w14:paraId="1D67B491" w14:textId="1B327891" w:rsidR="00640300" w:rsidRPr="006E4929" w:rsidRDefault="00640300" w:rsidP="00640300">
      <w:pPr>
        <w:pStyle w:val="Titre2"/>
        <w:numPr>
          <w:ilvl w:val="0"/>
          <w:numId w:val="0"/>
        </w:numPr>
      </w:pPr>
      <w:r w:rsidRPr="006E4929">
        <w:t xml:space="preserve">Vos données personnelles pourront-elles être </w:t>
      </w:r>
      <w:r>
        <w:t>ré</w:t>
      </w:r>
      <w:r w:rsidRPr="006E4929">
        <w:t>utilisées </w:t>
      </w:r>
      <w:r>
        <w:t xml:space="preserve">par la suite </w:t>
      </w:r>
      <w:r w:rsidRPr="006E4929">
        <w:t>?</w:t>
      </w:r>
    </w:p>
    <w:p w14:paraId="38CAD269" w14:textId="77777777" w:rsidR="009B6986" w:rsidRDefault="00640300" w:rsidP="00640300">
      <w:pPr>
        <w:spacing w:after="120"/>
        <w:ind w:right="215"/>
        <w:textAlignment w:val="baseline"/>
      </w:pPr>
      <w:r w:rsidRPr="0093672E">
        <w:t>Vos données personnelles pourront également être utilisées ensuite pour faire de la recherche</w:t>
      </w:r>
      <w:r>
        <w:t>, étude ou de l’évaluation</w:t>
      </w:r>
      <w:r w:rsidRPr="0093672E">
        <w:t xml:space="preserve"> dans le domaine de la santé. </w:t>
      </w:r>
    </w:p>
    <w:p w14:paraId="49D5C0AD" w14:textId="690CAF3F" w:rsidR="00517386" w:rsidRDefault="00640300" w:rsidP="00640300">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rsidR="00DD206B">
        <w:t>,</w:t>
      </w:r>
      <w:r w:rsidRPr="0093672E">
        <w:t xml:space="preserve"> elles pourront être utilisées de manière complémentaire avec d’autres données vous concernant.</w:t>
      </w:r>
      <w:r>
        <w:t xml:space="preserve"> Cela signifie que vos données personnelles collectées au titre de l’accès précoce pourront être croisé</w:t>
      </w:r>
      <w:r w:rsidR="00EE4A18">
        <w:t>e</w:t>
      </w:r>
      <w:r>
        <w:t xml:space="preserve">s avec des données du </w:t>
      </w:r>
      <w:r w:rsidR="00DD206B">
        <w:t>s</w:t>
      </w:r>
      <w:r>
        <w:t>ystème national des données de santé</w:t>
      </w:r>
      <w:r w:rsidRPr="16227327">
        <w:t xml:space="preserve"> </w:t>
      </w:r>
      <w:r w:rsidRPr="4CB7D07E">
        <w:t>(SNDS),</w:t>
      </w:r>
      <w:r>
        <w:t xml:space="preserve"> qui réunit plusieurs bases de données de santé (telles que les données de </w:t>
      </w:r>
      <w:r w:rsidR="00AC5F2D">
        <w:t xml:space="preserve">l’Assurance </w:t>
      </w:r>
      <w:r>
        <w:t xml:space="preserve">maladie et des hôpitaux). </w:t>
      </w:r>
    </w:p>
    <w:p w14:paraId="2E86D440" w14:textId="3CE21F40" w:rsidR="00640300" w:rsidRDefault="00640300" w:rsidP="00640300">
      <w:pPr>
        <w:spacing w:after="120"/>
        <w:ind w:right="215"/>
        <w:textAlignment w:val="baseline"/>
      </w:pPr>
      <w:r w:rsidRPr="00616A0A">
        <w:t>Vous pouvez vous opposer à cette réutilisation à des fins de recherche</w:t>
      </w:r>
      <w:r>
        <w:t xml:space="preserve"> auprès du médecin prescripteur du médicament en accès précoce</w:t>
      </w:r>
      <w:r w:rsidRPr="00616A0A">
        <w:t>.</w:t>
      </w:r>
    </w:p>
    <w:p w14:paraId="05897039" w14:textId="4E485A5B" w:rsidR="00640300" w:rsidRPr="00087A5C" w:rsidRDefault="00640300" w:rsidP="00640300">
      <w:pPr>
        <w:spacing w:after="120"/>
        <w:ind w:right="215"/>
        <w:textAlignment w:val="baseline"/>
      </w:pPr>
      <w:r w:rsidRPr="0093672E">
        <w:t xml:space="preserve">Les informations relatives à une nouvelle recherche à partir de vos données seront disponibles sur le site du </w:t>
      </w:r>
      <w:r w:rsidRPr="002B4612">
        <w:rPr>
          <w:i/>
          <w:iCs/>
        </w:rPr>
        <w:t>Health Data Hub</w:t>
      </w:r>
      <w:r w:rsidRPr="0093672E">
        <w:t xml:space="preserve"> qui publie un résumé du protocole de recherche pour tous les projets qui lui sont soumis : </w:t>
      </w:r>
      <w:hyperlink r:id="rId50" w:history="1">
        <w:r w:rsidRPr="0093672E">
          <w:rPr>
            <w:rStyle w:val="Lienhypertexte"/>
          </w:rPr>
          <w:t>https://www.health-data-hub.fr/projets</w:t>
        </w:r>
      </w:hyperlink>
      <w:r>
        <w:rPr>
          <w:rStyle w:val="Lienhypertexte"/>
        </w:rPr>
        <w:t xml:space="preserve"> </w:t>
      </w:r>
      <w:r w:rsidR="00A2158A">
        <w:t>et</w:t>
      </w:r>
      <w:r w:rsidRPr="00087A5C">
        <w:t xml:space="preserve"> à l’adresse suivante</w:t>
      </w:r>
      <w:r w:rsidR="008B7924">
        <w:t> :</w:t>
      </w:r>
      <w:permStart w:id="1350773594" w:edGrp="everyone"/>
      <w:r w:rsidR="00B86E5B">
        <w:t xml:space="preserve"> </w:t>
      </w:r>
      <w:sdt>
        <w:sdtPr>
          <w:rPr>
            <w:rStyle w:val="Mention"/>
          </w:rPr>
          <w:id w:val="553046743"/>
          <w:placeholder>
            <w:docPart w:val="5D5CCD9CE0FF427DA60DBF41D51D78E7"/>
          </w:placeholder>
          <w:temporary/>
          <w:showingPlcHdr/>
        </w:sdtPr>
        <w:sdtEndPr>
          <w:rPr>
            <w:rStyle w:val="Policepardfaut"/>
            <w:rFonts w:ascii="Arial" w:hAnsi="Arial"/>
            <w:color w:val="404040" w:themeColor="text1" w:themeTint="BF"/>
            <w:shd w:val="clear" w:color="auto" w:fill="auto"/>
          </w:rPr>
        </w:sdtEndPr>
        <w:sdtContent>
          <w:r w:rsidR="008B7924" w:rsidRPr="00812634">
            <w:rPr>
              <w:rStyle w:val="Mention"/>
            </w:rPr>
            <w:t>À</w:t>
          </w:r>
          <w:r w:rsidR="00B86E5B" w:rsidRPr="00812634">
            <w:rPr>
              <w:rStyle w:val="Mention"/>
            </w:rPr>
            <w:t xml:space="preserve"> compléter si votre laboratoire dispose d’un portail de transparence</w:t>
          </w:r>
        </w:sdtContent>
      </w:sdt>
    </w:p>
    <w:permEnd w:id="1350773594"/>
    <w:p w14:paraId="3CB1A460" w14:textId="77777777" w:rsidR="009A3AF2" w:rsidRPr="00087A5C" w:rsidRDefault="009A3AF2" w:rsidP="00640300">
      <w:pPr>
        <w:spacing w:after="120"/>
        <w:ind w:right="215"/>
        <w:textAlignment w:val="baseline"/>
      </w:pPr>
    </w:p>
    <w:p w14:paraId="0ECDD752"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 xml:space="preserve">Sur quelle loi se fonde le traitement des données ? </w:t>
      </w:r>
    </w:p>
    <w:p w14:paraId="09CA0FE0" w14:textId="7F43EA37" w:rsidR="00700685" w:rsidRPr="00BA4A27" w:rsidRDefault="00700685" w:rsidP="00700685">
      <w:r w:rsidRPr="00BA4A27">
        <w:t>Ce traitement de données est fondé sur une obligation légale à la charge de l’industriel</w:t>
      </w:r>
      <w:r w:rsidR="00E10831">
        <w:t>, responsable du traitement</w:t>
      </w:r>
      <w:r w:rsidR="046F0C29">
        <w:t>,</w:t>
      </w:r>
      <w:r w:rsidRPr="00BA4A27">
        <w:t xml:space="preserve">(article 6.1.c du </w:t>
      </w:r>
      <w:hyperlink r:id="rId51">
        <w:r w:rsidRPr="5E50316D">
          <w:rPr>
            <w:color w:val="004990"/>
            <w:u w:val="single"/>
          </w:rPr>
          <w:t>RGPD</w:t>
        </w:r>
      </w:hyperlink>
      <w:r w:rsidRPr="00BA4A27">
        <w:t xml:space="preserve">) telle que prévue aux articles </w:t>
      </w:r>
      <w:hyperlink r:id="rId52">
        <w:r w:rsidRPr="5E50316D">
          <w:rPr>
            <w:color w:val="004990"/>
            <w:u w:val="single"/>
          </w:rPr>
          <w:t xml:space="preserve">L. 5121-12 et suivants du </w:t>
        </w:r>
        <w:r w:rsidR="002B4612">
          <w:rPr>
            <w:color w:val="004990"/>
            <w:u w:val="single"/>
          </w:rPr>
          <w:t>C</w:t>
        </w:r>
        <w:r w:rsidR="002B4612" w:rsidRPr="5E50316D">
          <w:rPr>
            <w:color w:val="004990"/>
            <w:u w:val="single"/>
          </w:rPr>
          <w:t xml:space="preserve">ode </w:t>
        </w:r>
        <w:r w:rsidRPr="5E50316D">
          <w:rPr>
            <w:color w:val="004990"/>
            <w:u w:val="single"/>
          </w:rPr>
          <w:t>de la santé publique</w:t>
        </w:r>
      </w:hyperlink>
      <w:r w:rsidRPr="00BA4A27">
        <w:t xml:space="preserve"> relatifs au dispositif d’accès précoce aux médicaments. </w:t>
      </w:r>
    </w:p>
    <w:p w14:paraId="27CFC8DC" w14:textId="3A9B0353" w:rsidR="00700685" w:rsidRPr="00BA4A27" w:rsidRDefault="00700685" w:rsidP="00700685">
      <w:r w:rsidRPr="00BA4A27">
        <w:t>La collecte de données de santé est justifiée par un intérêt public dans le domaine de la santé (ar-ticle 9.2.i</w:t>
      </w:r>
      <w:r w:rsidRPr="00BA4A27" w:rsidDel="00410D42">
        <w:t>)</w:t>
      </w:r>
      <w:r w:rsidRPr="00BA4A27">
        <w:t xml:space="preserve"> du RGPD). </w:t>
      </w:r>
    </w:p>
    <w:p w14:paraId="69597A82" w14:textId="77777777" w:rsidR="00700685" w:rsidRPr="00700685" w:rsidRDefault="00700685" w:rsidP="00700685"/>
    <w:p w14:paraId="46869596" w14:textId="023070E6"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4C4FE7D7" w14:textId="4AED0356" w:rsidR="00332644" w:rsidRPr="0093672E" w:rsidRDefault="00332644" w:rsidP="00332644">
      <w:r w:rsidRPr="0093672E">
        <w:t xml:space="preserve">Votre médecin </w:t>
      </w:r>
      <w:r w:rsidR="00220E79">
        <w:t>et</w:t>
      </w:r>
      <w:r w:rsidRPr="0093672E">
        <w:t xml:space="preserve"> le pharmacien </w:t>
      </w:r>
      <w:r w:rsidRPr="0080090E">
        <w:t xml:space="preserve">qui vous a donné le médicament </w:t>
      </w:r>
      <w:r w:rsidR="007A6A6A" w:rsidRPr="0080090E">
        <w:t>ser</w:t>
      </w:r>
      <w:r w:rsidR="007A6A6A">
        <w:t>ont</w:t>
      </w:r>
      <w:r w:rsidR="007A6A6A" w:rsidRPr="0080090E">
        <w:t xml:space="preserve"> </w:t>
      </w:r>
      <w:r w:rsidRPr="0080090E">
        <w:t>amené</w:t>
      </w:r>
      <w:r w:rsidR="007A6A6A">
        <w:t>s</w:t>
      </w:r>
      <w:r w:rsidRPr="0080090E">
        <w:t xml:space="preserve"> à collecter les données personnelles suivantes autant que de besoin aux fins de transmission au laboratoire pharmaceutique</w:t>
      </w:r>
      <w:r>
        <w:t xml:space="preserve"> </w:t>
      </w:r>
      <w:r w:rsidRPr="0093672E">
        <w:t xml:space="preserve">: </w:t>
      </w:r>
    </w:p>
    <w:p w14:paraId="307E08DC" w14:textId="023070E6" w:rsidR="00332644" w:rsidRPr="0093672E" w:rsidRDefault="00332644" w:rsidP="00332644">
      <w:pPr>
        <w:pStyle w:val="Paragraphedeliste"/>
      </w:pPr>
      <w:r w:rsidRPr="0093672E">
        <w:t xml:space="preserve">votre identification : numéro, </w:t>
      </w:r>
      <w:r w:rsidRPr="00063A31">
        <w:t>les trois premières lettres de votre nom et les deux premières lettres de votre prénom,</w:t>
      </w:r>
      <w:r>
        <w:t xml:space="preserve"> </w:t>
      </w:r>
      <w:r w:rsidRPr="0093672E">
        <w:t>sexe, poids, taille, âge ou année et mois de naissance ou date de naissance complète si nécessaire dans un contexte pédiatrique ;</w:t>
      </w:r>
    </w:p>
    <w:p w14:paraId="6E26AD05" w14:textId="73F4E7C5" w:rsidR="00332644" w:rsidRPr="0093672E" w:rsidRDefault="00332644" w:rsidP="00332644">
      <w:pPr>
        <w:pStyle w:val="Paragraphedeliste"/>
      </w:pPr>
      <w:r w:rsidRPr="0093672E">
        <w:t xml:space="preserve">les informations relatives à votre état de santé : notamment l’histoire de votre maladie, vos antécédents personnels ou familiaux, vos </w:t>
      </w:r>
      <w:r w:rsidR="00BF746A">
        <w:t>autres maladies ou traitements</w:t>
      </w:r>
      <w:r w:rsidRPr="0093672E">
        <w:t xml:space="preserve"> ; </w:t>
      </w:r>
    </w:p>
    <w:p w14:paraId="5CC8957F" w14:textId="023070E6" w:rsidR="00332644" w:rsidRPr="0093672E" w:rsidRDefault="00332644" w:rsidP="00332644">
      <w:pPr>
        <w:pStyle w:val="Paragraphedeliste"/>
      </w:pPr>
      <w:r w:rsidRPr="0093672E">
        <w:t>les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161C0C92" w14:textId="023070E6" w:rsidR="00332644" w:rsidRPr="0093672E" w:rsidRDefault="00332644" w:rsidP="00332644">
      <w:pPr>
        <w:pStyle w:val="Paragraphedeliste"/>
      </w:pPr>
      <w:r w:rsidRPr="0093672E">
        <w:t>l’efficacité du médicament ;</w:t>
      </w:r>
    </w:p>
    <w:p w14:paraId="4D1AF1F0" w14:textId="60051783" w:rsidR="00332644" w:rsidRPr="0093672E" w:rsidRDefault="00332644" w:rsidP="00332644">
      <w:pPr>
        <w:pStyle w:val="Paragraphedeliste"/>
      </w:pPr>
      <w:r w:rsidRPr="0093672E">
        <w:t>la nature et la fréquence des effets indésirables du médicament </w:t>
      </w:r>
      <w:r w:rsidR="006228E4">
        <w:t>(ce sont les conséquences inattendues et désagréables du traitement que vous pourriez ressentir : douleur, nausées, diarrhées, etc.)</w:t>
      </w:r>
      <w:r w:rsidR="46783716">
        <w:t xml:space="preserve"> </w:t>
      </w:r>
      <w:r>
        <w:t>;</w:t>
      </w:r>
    </w:p>
    <w:p w14:paraId="1DC0672C" w14:textId="5A048FCC" w:rsidR="00332644" w:rsidRPr="0093672E" w:rsidRDefault="00332644" w:rsidP="00332644">
      <w:pPr>
        <w:pStyle w:val="Paragraphedeliste"/>
      </w:pPr>
      <w:r w:rsidRPr="0093672E">
        <w:t xml:space="preserve">les motifs des éventuels arrêts de traitement. </w:t>
      </w:r>
    </w:p>
    <w:p w14:paraId="7E59403E" w14:textId="77777777" w:rsidR="003A40B3" w:rsidRDefault="003A40B3" w:rsidP="006776C5">
      <w:pPr>
        <w:pStyle w:val="Paragraphedeliste"/>
        <w:numPr>
          <w:ilvl w:val="0"/>
          <w:numId w:val="0"/>
        </w:numPr>
        <w:ind w:left="680"/>
      </w:pPr>
    </w:p>
    <w:p w14:paraId="4BC3CA05" w14:textId="08CA5E88" w:rsidR="003D2261" w:rsidRPr="0093672E" w:rsidRDefault="003D2261" w:rsidP="003D2261">
      <w:pPr>
        <w:pStyle w:val="Asupprimer"/>
      </w:pPr>
      <w:permStart w:id="800547620" w:edGrp="everyone"/>
      <w:r w:rsidRPr="0093672E">
        <w:t>À conserver uniquement lorsqu’elles sont strictement nécessaires au regard du produit prescrit et de la pathologie en cause</w:t>
      </w:r>
      <w:r w:rsidR="00EF7051">
        <w:t>.</w:t>
      </w:r>
    </w:p>
    <w:p w14:paraId="3129F044" w14:textId="5A048FCC" w:rsidR="003D2261" w:rsidRDefault="003D2261" w:rsidP="003D2261">
      <w:r w:rsidRPr="0093672E">
        <w:t>Sont également collectées :</w:t>
      </w:r>
      <w:r>
        <w:t xml:space="preserve"> </w:t>
      </w:r>
    </w:p>
    <w:p w14:paraId="30F3415D" w14:textId="5A048FCC" w:rsidR="003D2261" w:rsidRPr="0093672E" w:rsidRDefault="003D2261" w:rsidP="003D2261">
      <w:pPr>
        <w:pStyle w:val="Paragraphedeliste"/>
      </w:pPr>
      <w:proofErr w:type="gramStart"/>
      <w:r w:rsidRPr="0093672E">
        <w:t>l’origine</w:t>
      </w:r>
      <w:proofErr w:type="gramEnd"/>
      <w:r w:rsidRPr="0093672E">
        <w:t xml:space="preserve"> ethnique ;</w:t>
      </w:r>
    </w:p>
    <w:p w14:paraId="7F1F4C65" w14:textId="5A048FCC" w:rsidR="003D2261" w:rsidRPr="0093672E" w:rsidRDefault="003D2261" w:rsidP="003D2261">
      <w:pPr>
        <w:pStyle w:val="Paragraphedeliste"/>
      </w:pPr>
      <w:proofErr w:type="gramStart"/>
      <w:r w:rsidRPr="0093672E">
        <w:t>les</w:t>
      </w:r>
      <w:proofErr w:type="gramEnd"/>
      <w:r w:rsidRPr="0093672E">
        <w:t xml:space="preserve"> données génétiques ;</w:t>
      </w:r>
    </w:p>
    <w:p w14:paraId="6EC2C70F" w14:textId="5A048FCC" w:rsidR="003D2261" w:rsidRPr="0093672E" w:rsidRDefault="003D2261" w:rsidP="003D2261">
      <w:pPr>
        <w:pStyle w:val="Paragraphedeliste"/>
      </w:pPr>
      <w:proofErr w:type="gramStart"/>
      <w:r w:rsidRPr="0093672E">
        <w:t>la</w:t>
      </w:r>
      <w:proofErr w:type="gramEnd"/>
      <w:r w:rsidRPr="0093672E">
        <w:t xml:space="preserve"> vie sexuelle ;</w:t>
      </w:r>
    </w:p>
    <w:p w14:paraId="415B7AC4" w14:textId="5A048FCC" w:rsidR="003D2261" w:rsidRPr="0093672E" w:rsidRDefault="003D2261" w:rsidP="003D2261">
      <w:pPr>
        <w:pStyle w:val="Paragraphedeliste"/>
      </w:pPr>
      <w:proofErr w:type="gramStart"/>
      <w:r w:rsidRPr="0093672E">
        <w:t>la</w:t>
      </w:r>
      <w:proofErr w:type="gramEnd"/>
      <w:r w:rsidRPr="0093672E">
        <w:t xml:space="preserve"> consommation de tabac, d’alcool et de drogues.</w:t>
      </w:r>
    </w:p>
    <w:permEnd w:id="800547620"/>
    <w:p w14:paraId="6D8195D4" w14:textId="5A048FCC" w:rsidR="003D2261" w:rsidRPr="0093672E" w:rsidRDefault="003D2261" w:rsidP="003D2261">
      <w:pPr>
        <w:pStyle w:val="Liste2"/>
        <w:ind w:left="193" w:hanging="193"/>
      </w:pPr>
    </w:p>
    <w:p w14:paraId="1F5DE40C" w14:textId="5A048FCC" w:rsidR="003D2261" w:rsidRPr="0093672E" w:rsidRDefault="003D2261" w:rsidP="003D2261">
      <w:r w:rsidRPr="0093672E">
        <w:t>Pour certains traitements, des données pourront être collectées auprès de vos proches (partenaire, ascendance, descendance, etc.), par exemple l’efficacité et la tolérance du traitement ou la qualité de vie de l’aidant.</w:t>
      </w:r>
    </w:p>
    <w:p w14:paraId="700267EA" w14:textId="5A048FCC" w:rsidR="003D2261" w:rsidRPr="0093672E" w:rsidRDefault="003D2261" w:rsidP="003D2261"/>
    <w:p w14:paraId="4ACE6168" w14:textId="1B8184E0" w:rsidR="00700685" w:rsidRPr="00700685" w:rsidRDefault="003D2261" w:rsidP="00700685">
      <w:r w:rsidRPr="0093672E">
        <w:t>Vous pourrez également être invité à compléter vous-même des questionnaires relatifs à votre qualité de vie.</w:t>
      </w:r>
    </w:p>
    <w:p w14:paraId="6A7BBC21"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Qui est destinataire des données ?</w:t>
      </w:r>
    </w:p>
    <w:p w14:paraId="57806BCA" w14:textId="77777777" w:rsidR="00190468" w:rsidRDefault="00190468" w:rsidP="00190468">
      <w:r w:rsidRPr="0093672E">
        <w:t xml:space="preserve">Toutes ces informations confidentielles seront transmises </w:t>
      </w:r>
      <w:r>
        <w:t>aux personnels habilités de</w:t>
      </w:r>
      <w:permStart w:id="647969539" w:edGrp="everyone"/>
      <w:r>
        <w:t xml:space="preserve"> </w:t>
      </w:r>
      <w:sdt>
        <w:sdtPr>
          <w:id w:val="378677699"/>
          <w:placeholder>
            <w:docPart w:val="AE06E6396334468898922B9B7840A1CB"/>
          </w:placeholder>
          <w:showingPlcHdr/>
        </w:sdtPr>
        <w:sdtEndPr/>
        <w:sdtContent>
          <w:r w:rsidRPr="0093672E">
            <w:rPr>
              <w:rStyle w:val="Mention"/>
            </w:rPr>
            <w:t>Indiquer le nom exact de votre laboratoire</w:t>
          </w:r>
        </w:sdtContent>
      </w:sdt>
      <w:permEnd w:id="647969539"/>
      <w:r w:rsidRPr="0093672E">
        <w:t xml:space="preserve"> et ses éventuels sous-traitants (société de recherche sous contrat) </w:t>
      </w:r>
      <w:r>
        <w:t xml:space="preserve">sous une forme pseudomysées. </w:t>
      </w:r>
      <w:r w:rsidRPr="0093672E">
        <w:t xml:space="preserve">Vous ne serez identifié que par les trois premières lettres de votre nom et les deux premières lettres de votre prénom, ainsi que par votre âge. </w:t>
      </w:r>
    </w:p>
    <w:p w14:paraId="74B40842" w14:textId="3FC92882" w:rsidR="00190468" w:rsidRPr="0093672E" w:rsidRDefault="00190468" w:rsidP="00190468">
      <w:r w:rsidRPr="009371BB">
        <w:t xml:space="preserve">Vos données pourront également être transmises au personnel habilité des autres sociétés du groupe </w:t>
      </w:r>
      <w:permStart w:id="1832335703" w:edGrp="everyone"/>
      <w:sdt>
        <w:sdtPr>
          <w:rPr>
            <w:rStyle w:val="Mention"/>
          </w:rPr>
          <w:id w:val="199132659"/>
          <w:placeholder>
            <w:docPart w:val="546F6DF08A2D4AB3A1249C92150ECDB2"/>
          </w:placeholder>
          <w:showingPlcHdr/>
        </w:sdtPr>
        <w:sdtEndPr>
          <w:rPr>
            <w:rStyle w:val="Mention"/>
          </w:rPr>
        </w:sdtEndPr>
        <w:sdtContent>
          <w:r w:rsidR="00710991" w:rsidRPr="00C46989">
            <w:rPr>
              <w:rStyle w:val="Mention"/>
            </w:rPr>
            <w:t>[à préciser]</w:t>
          </w:r>
        </w:sdtContent>
      </w:sdt>
      <w:permEnd w:id="1832335703"/>
      <w:r w:rsidRPr="009371BB">
        <w:t xml:space="preserve"> auquel appartient </w:t>
      </w:r>
      <w:permStart w:id="1744008779" w:edGrp="everyone"/>
      <w:sdt>
        <w:sdtPr>
          <w:rPr>
            <w:rStyle w:val="Mention"/>
          </w:rPr>
          <w:id w:val="-348713382"/>
          <w:placeholder>
            <w:docPart w:val="ABB0C66491744B4893B99762B6DACCEE"/>
          </w:placeholder>
          <w:showingPlcHdr/>
        </w:sdtPr>
        <w:sdtEndPr>
          <w:rPr>
            <w:rStyle w:val="Mention"/>
          </w:rPr>
        </w:sdtEndPr>
        <w:sdtContent>
          <w:r w:rsidR="00710991" w:rsidRPr="00DC40E8">
            <w:rPr>
              <w:rStyle w:val="Mention"/>
            </w:rPr>
            <w:t>[à préciser]</w:t>
          </w:r>
        </w:sdtContent>
      </w:sdt>
      <w:r w:rsidR="00710991">
        <w:rPr>
          <w:rStyle w:val="Marquedecommentaire"/>
        </w:rPr>
        <w:t>.</w:t>
      </w:r>
      <w:r w:rsidR="005E44D4">
        <w:rPr>
          <w:rStyle w:val="Marquedecommentaire"/>
        </w:rPr>
        <w:t>.</w:t>
      </w:r>
      <w:permEnd w:id="1744008779"/>
    </w:p>
    <w:p w14:paraId="39ADD10D" w14:textId="4343462C" w:rsidR="00190468" w:rsidRPr="00D253EF" w:rsidRDefault="00190468" w:rsidP="00B002CD">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transmis par le laboratoire </w:t>
      </w:r>
      <w:permStart w:id="2131520382" w:edGrp="everyone"/>
      <w:sdt>
        <w:sdtPr>
          <w:rPr>
            <w:sz w:val="22"/>
            <w:szCs w:val="22"/>
          </w:rPr>
          <w:id w:val="-1756512848"/>
          <w:placeholder>
            <w:docPart w:val="26D9DF6D96D444AAB6A41E8838744B7E"/>
          </w:placeholder>
          <w:showingPlcHdr/>
        </w:sdtPr>
        <w:sdtEndPr/>
        <w:sdtContent>
          <w:r w:rsidRPr="00510973">
            <w:rPr>
              <w:rStyle w:val="Mention"/>
              <w:szCs w:val="22"/>
            </w:rPr>
            <w:t>Indiquer le nom exact de votre laboratoire</w:t>
          </w:r>
        </w:sdtContent>
      </w:sdt>
      <w:permEnd w:id="2131520382"/>
      <w:r w:rsidRPr="00D253EF">
        <w:rPr>
          <w:sz w:val="22"/>
          <w:szCs w:val="22"/>
        </w:rPr>
        <w:t xml:space="preserve"> à la HAS, aux ministres chargés de la </w:t>
      </w:r>
      <w:r w:rsidR="00873C8E" w:rsidRPr="00D253EF">
        <w:rPr>
          <w:sz w:val="22"/>
          <w:szCs w:val="22"/>
        </w:rPr>
        <w:t>S</w:t>
      </w:r>
      <w:r w:rsidRPr="00D253EF">
        <w:rPr>
          <w:sz w:val="22"/>
          <w:szCs w:val="22"/>
        </w:rPr>
        <w:t xml:space="preserve">anté et de la </w:t>
      </w:r>
      <w:r w:rsidR="00071238" w:rsidRPr="00D253EF">
        <w:rPr>
          <w:sz w:val="22"/>
          <w:szCs w:val="22"/>
        </w:rPr>
        <w:t>S</w:t>
      </w:r>
      <w:r w:rsidRPr="00D253EF">
        <w:rPr>
          <w:sz w:val="22"/>
          <w:szCs w:val="22"/>
        </w:rPr>
        <w:t>écurité sociale</w:t>
      </w:r>
      <w:r w:rsidR="0045252B" w:rsidRPr="00D253EF">
        <w:rPr>
          <w:sz w:val="22"/>
          <w:szCs w:val="22"/>
        </w:rPr>
        <w:t xml:space="preserve"> </w:t>
      </w:r>
      <w:permStart w:id="728707212" w:edGrp="everyone"/>
      <w:sdt>
        <w:sdtPr>
          <w:rPr>
            <w:rStyle w:val="Mention"/>
            <w:szCs w:val="22"/>
          </w:rPr>
          <w:id w:val="1722324796"/>
          <w:placeholder>
            <w:docPart w:val="94E1D31963EF4A67944250686A44A692"/>
          </w:placeholder>
          <w:comboBox>
            <w:listItem w:value="Choisissez un élément."/>
            <w:listItem w:displayText=" et à l’Agence nationale de la sécurité des médicaments" w:value=" et à l’Agence nationale de la sécurité des médicaments"/>
            <w:listItem w:displayText=" " w:value=" "/>
          </w:comboBox>
        </w:sdtPr>
        <w:sdtEndPr>
          <w:rPr>
            <w:rStyle w:val="Mention"/>
          </w:rPr>
        </w:sdtEndPr>
        <w:sdtContent>
          <w:r w:rsidR="00510973" w:rsidRPr="00BC1551">
            <w:rPr>
              <w:rStyle w:val="Mention"/>
            </w:rPr>
            <w:t>insérer pour les accès précoces pré AMM uniquement</w:t>
          </w:r>
        </w:sdtContent>
      </w:sdt>
      <w:permEnd w:id="728707212"/>
      <w:r w:rsidR="00285800" w:rsidRPr="00D253EF">
        <w:rPr>
          <w:rStyle w:val="Mention"/>
          <w:szCs w:val="22"/>
        </w:rPr>
        <w:t xml:space="preserve"> </w:t>
      </w:r>
      <w:r w:rsidR="427F3F6D" w:rsidRPr="00D253EF">
        <w:rPr>
          <w:sz w:val="22"/>
          <w:szCs w:val="22"/>
        </w:rPr>
        <w:t>ainsi</w:t>
      </w:r>
      <w:r w:rsidR="00224CF2" w:rsidRPr="00D253EF">
        <w:rPr>
          <w:sz w:val="22"/>
          <w:szCs w:val="22"/>
        </w:rPr>
        <w:t xml:space="preserve"> </w:t>
      </w:r>
      <w:r w:rsidRPr="00D253EF">
        <w:rPr>
          <w:sz w:val="22"/>
          <w:szCs w:val="22"/>
        </w:rPr>
        <w:t xml:space="preserve">qu’au </w:t>
      </w:r>
      <w:r w:rsidR="00071238" w:rsidRPr="00D253EF">
        <w:rPr>
          <w:sz w:val="22"/>
          <w:szCs w:val="22"/>
        </w:rPr>
        <w:t>c</w:t>
      </w:r>
      <w:r w:rsidRPr="00D253EF">
        <w:rPr>
          <w:sz w:val="22"/>
          <w:szCs w:val="22"/>
        </w:rPr>
        <w:t xml:space="preserve">entre </w:t>
      </w:r>
      <w:r w:rsidR="00071238" w:rsidRPr="00D253EF">
        <w:rPr>
          <w:sz w:val="22"/>
          <w:szCs w:val="22"/>
        </w:rPr>
        <w:t>r</w:t>
      </w:r>
      <w:r w:rsidRPr="00D253EF">
        <w:rPr>
          <w:sz w:val="22"/>
          <w:szCs w:val="22"/>
        </w:rPr>
        <w:t xml:space="preserve">égional de </w:t>
      </w:r>
      <w:r w:rsidR="00071238" w:rsidRPr="00D253EF">
        <w:rPr>
          <w:sz w:val="22"/>
          <w:szCs w:val="22"/>
        </w:rPr>
        <w:t>p</w:t>
      </w:r>
      <w:r w:rsidRPr="00D253EF">
        <w:rPr>
          <w:sz w:val="22"/>
          <w:szCs w:val="22"/>
        </w:rPr>
        <w:t>harmacovigilance désigné pour assurer au niveau national le suivi de l’accès précoce</w:t>
      </w:r>
      <w:r w:rsidR="1DDFD111" w:rsidRPr="00D253EF">
        <w:rPr>
          <w:sz w:val="22"/>
          <w:szCs w:val="22"/>
        </w:rPr>
        <w:t>.</w:t>
      </w:r>
    </w:p>
    <w:p w14:paraId="5C39A9FA" w14:textId="77777777" w:rsidR="00190468" w:rsidRPr="0093672E" w:rsidRDefault="00190468" w:rsidP="00190468">
      <w:r w:rsidRPr="0093672E">
        <w:t>Le résumé de ces rapports est également susceptible d’être adressé aux médecins qui ont prescrit le médicament, aux pharmaciens qui l'ont délivré ainsi qu’aux centres antipoison.</w:t>
      </w:r>
    </w:p>
    <w:p w14:paraId="2B3AB5E3" w14:textId="77777777" w:rsidR="00190468" w:rsidRPr="0093672E" w:rsidRDefault="00190468" w:rsidP="00190468">
      <w:r w:rsidRPr="0093672E">
        <w:t>Cette synthèse, ce rapport et ce résumé ne comprendront aucune information permettant de vous identifier.</w:t>
      </w:r>
    </w:p>
    <w:p w14:paraId="0261A1FE" w14:textId="77777777" w:rsidR="00700685" w:rsidRPr="00700685" w:rsidRDefault="00700685" w:rsidP="00700685">
      <w:pPr>
        <w:rPr>
          <w:b/>
          <w:bCs/>
        </w:rPr>
      </w:pPr>
    </w:p>
    <w:p w14:paraId="7690338F" w14:textId="16BF0109" w:rsidR="00700685" w:rsidRPr="00700685" w:rsidRDefault="00700685" w:rsidP="00700685">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permStart w:id="307699890" w:edGrp="everyone"/>
      <w:r w:rsidRPr="00700685">
        <w:rPr>
          <w:rFonts w:ascii="Arial Narrow" w:eastAsiaTheme="majorEastAsia" w:hAnsi="Arial Narrow" w:cstheme="majorBidi"/>
          <w:bCs/>
          <w:color w:val="000000" w:themeColor="text1"/>
          <w:sz w:val="36"/>
          <w:szCs w:val="26"/>
        </w:rPr>
        <w:t xml:space="preserve">Transferts hors Union </w:t>
      </w:r>
      <w:r w:rsidR="00071238">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1516EE30" w14:textId="38977A3B" w:rsidR="00700685" w:rsidRPr="00700685" w:rsidRDefault="00700685" w:rsidP="00700685">
      <w:pPr>
        <w:pBdr>
          <w:left w:val="dotted" w:sz="12" w:space="4" w:color="E36C0A" w:themeColor="accent6" w:themeShade="BF"/>
        </w:pBdr>
        <w:spacing w:before="0" w:line="240" w:lineRule="auto"/>
        <w:ind w:left="851"/>
        <w:rPr>
          <w:rFonts w:ascii="Arial Nova Cond" w:hAnsi="Arial Nova Cond"/>
          <w:color w:val="E36C0A" w:themeColor="accent6" w:themeShade="BF"/>
        </w:rPr>
      </w:pPr>
      <w:r w:rsidRPr="00700685">
        <w:rPr>
          <w:rFonts w:ascii="Arial Nova Cond" w:hAnsi="Arial Nova Cond"/>
          <w:color w:val="E36C0A" w:themeColor="accent6" w:themeShade="BF"/>
        </w:rPr>
        <w:t xml:space="preserve">À compléter par les laboratoires qui transfèrent des données personnelles hors Union </w:t>
      </w:r>
      <w:r w:rsidR="003D5E78">
        <w:rPr>
          <w:rFonts w:ascii="Arial Nova Cond" w:hAnsi="Arial Nova Cond"/>
          <w:color w:val="E36C0A" w:themeColor="accent6" w:themeShade="BF"/>
        </w:rPr>
        <w:t>e</w:t>
      </w:r>
      <w:r w:rsidR="003D5E78" w:rsidRPr="00700685">
        <w:rPr>
          <w:rFonts w:ascii="Arial Nova Cond" w:hAnsi="Arial Nova Cond"/>
          <w:color w:val="E36C0A" w:themeColor="accent6" w:themeShade="BF"/>
        </w:rPr>
        <w:t>uropéenne</w:t>
      </w:r>
      <w:r w:rsidR="00EF7051">
        <w:rPr>
          <w:rFonts w:ascii="Arial Nova Cond" w:hAnsi="Arial Nova Cond"/>
          <w:color w:val="E36C0A" w:themeColor="accent6" w:themeShade="BF"/>
        </w:rPr>
        <w:t>.</w:t>
      </w:r>
    </w:p>
    <w:p w14:paraId="04A85C73" w14:textId="51CCB96F" w:rsidR="000E7409" w:rsidRPr="0093672E" w:rsidRDefault="000E7409" w:rsidP="000E7409">
      <w:r w:rsidRPr="0093672E">
        <w:t xml:space="preserve">Vos données pourront faire l’objet d’un transfert vers </w:t>
      </w:r>
      <w:r w:rsidRPr="00063A31">
        <w:t>des organismes établis en dehors de l’Union européenne lorsque le transfert est strictement nécessaire à la mise en œuvre du traitement de vos donnée</w:t>
      </w:r>
      <w:r>
        <w:t>s.</w:t>
      </w:r>
    </w:p>
    <w:p w14:paraId="76D2B3D4" w14:textId="09B06059" w:rsidR="00700685" w:rsidRPr="00700685" w:rsidRDefault="00700685" w:rsidP="00700685">
      <w:r w:rsidRPr="00700685">
        <w:t>À cette fin, le laboratoire met en place les garanties nécessaires pour assurer la protection de vos droits en matière de protection des données personnelles, quel que soit le pays où vos données personnelles sont transférées</w:t>
      </w:r>
      <w:r w:rsidR="0038035C">
        <w:t>.</w:t>
      </w:r>
    </w:p>
    <w:tbl>
      <w:tblPr>
        <w:tblStyle w:val="Fondgris1"/>
        <w:tblW w:w="0" w:type="auto"/>
        <w:tblLook w:val="0600" w:firstRow="0" w:lastRow="0" w:firstColumn="0" w:lastColumn="0" w:noHBand="1" w:noVBand="1"/>
      </w:tblPr>
      <w:tblGrid>
        <w:gridCol w:w="9629"/>
      </w:tblGrid>
      <w:tr w:rsidR="00700685" w:rsidRPr="00700685" w14:paraId="047765C1" w14:textId="77777777" w:rsidTr="00827BB5">
        <w:tc>
          <w:tcPr>
            <w:tcW w:w="9629" w:type="dxa"/>
          </w:tcPr>
          <w:sdt>
            <w:sdtPr>
              <w:id w:val="-22786056"/>
              <w:placeholder>
                <w:docPart w:val="0ED842E521004188945DE8DFB2921F23"/>
              </w:placeholder>
              <w:temporary/>
              <w:showingPlcHdr/>
            </w:sdtPr>
            <w:sdtEndPr/>
            <w:sdtContent>
              <w:p w14:paraId="0C49C0D5" w14:textId="77777777" w:rsidR="00700685" w:rsidRPr="00700685" w:rsidRDefault="00700685" w:rsidP="00700685">
                <w:pPr>
                  <w:jc w:val="left"/>
                  <w:rPr>
                    <w:rFonts w:ascii="Arial Nova Cond" w:hAnsi="Arial Nova Cond"/>
                    <w:color w:val="595959" w:themeColor="text1" w:themeTint="A6"/>
                    <w:shd w:val="clear" w:color="auto" w:fill="F2F2F2" w:themeFill="background1" w:themeFillShade="F2"/>
                  </w:rPr>
                </w:pPr>
                <w:r w:rsidRPr="00700685">
                  <w:rPr>
                    <w:rFonts w:ascii="Arial Nova Cond" w:hAnsi="Arial Nova Cond"/>
                    <w:color w:val="595959" w:themeColor="text1" w:themeTint="A6"/>
                    <w:shd w:val="clear" w:color="auto" w:fill="F2F2F2" w:themeFill="background1" w:themeFillShade="F2"/>
                  </w:rPr>
                  <w:t>Détailler les mesures de protection</w:t>
                </w:r>
                <w:r w:rsidRPr="00700685">
                  <w:rPr>
                    <w:rFonts w:ascii="Arial Nova Cond" w:hAnsi="Arial Nova Cond"/>
                    <w:color w:val="595959" w:themeColor="text1" w:themeTint="A6"/>
                    <w:shd w:val="clear" w:color="auto" w:fill="F2F2F2" w:themeFill="background1" w:themeFillShade="F2"/>
                  </w:rPr>
                  <w:br/>
                </w:r>
              </w:p>
            </w:sdtContent>
          </w:sdt>
        </w:tc>
      </w:tr>
    </w:tbl>
    <w:p w14:paraId="4588D03D" w14:textId="1FF7E24D" w:rsidR="00A27E7F" w:rsidRPr="0093672E" w:rsidRDefault="00A27E7F" w:rsidP="00A27E7F">
      <w:r>
        <w:t xml:space="preserve">Vous avez le droit de demander une copie de ces garanties au laboratoire pharmaceutique </w:t>
      </w:r>
      <w:sdt>
        <w:sdtPr>
          <w:id w:val="1248770634"/>
          <w:placeholder>
            <w:docPart w:val="D8E570A2164C40158797FDAC990BDE29"/>
          </w:placeholder>
          <w:showingPlcHdr/>
        </w:sdtPr>
        <w:sdtEndPr/>
        <w:sdtContent>
          <w:r w:rsidRPr="0093672E">
            <w:rPr>
              <w:rStyle w:val="Mention"/>
            </w:rPr>
            <w:t>Indiquer le nom exact de votre laboratoire</w:t>
          </w:r>
        </w:sdtContent>
      </w:sdt>
      <w:r>
        <w:t>.</w:t>
      </w:r>
    </w:p>
    <w:p w14:paraId="2648C3C4" w14:textId="77777777" w:rsidR="00700685" w:rsidRPr="00700685" w:rsidRDefault="00700685" w:rsidP="00700685"/>
    <w:p w14:paraId="508B009B"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ermEnd w:id="307699890"/>
    <w:p w14:paraId="7FA3224E" w14:textId="0E6F63CF" w:rsidR="00700685" w:rsidRPr="003B3571" w:rsidRDefault="00700685" w:rsidP="00700685">
      <w:r w:rsidRPr="00700685">
        <w:t xml:space="preserve">Vos données personnelles sont conservées pendant une durée de </w:t>
      </w:r>
      <w:permStart w:id="1367951389" w:edGrp="everyone"/>
      <w:sdt>
        <w:sdtPr>
          <w:rPr>
            <w:i/>
            <w:iCs/>
          </w:rPr>
          <w:id w:val="1142614829"/>
          <w:placeholder>
            <w:docPart w:val="089F4D508AB54E7F8316AB5411B98D76"/>
          </w:placeholder>
          <w:showingPlcHdr/>
        </w:sdtPr>
        <w:sdtEndPr/>
        <w:sdtContent>
          <w:r w:rsidRPr="00700685">
            <w:rPr>
              <w:rFonts w:ascii="Arial Nova Cond" w:hAnsi="Arial Nova Cond"/>
              <w:color w:val="595959" w:themeColor="text1" w:themeTint="A6"/>
              <w:shd w:val="clear" w:color="auto" w:fill="F2F2F2" w:themeFill="background1" w:themeFillShade="F2"/>
            </w:rPr>
            <w:t>Indiquer la durée de conservation</w:t>
          </w:r>
        </w:sdtContent>
      </w:sdt>
      <w:permEnd w:id="1367951389"/>
      <w:r w:rsidRPr="00700685">
        <w:t xml:space="preserve"> pour une utilisation active. Les données seront ensuite archivées durant </w:t>
      </w:r>
      <w:sdt>
        <w:sdtPr>
          <w:rPr>
            <w:i/>
            <w:iCs/>
          </w:rPr>
          <w:id w:val="2057276352"/>
          <w:placeholder>
            <w:docPart w:val="4E6BE00BA7634D66A4809B8A16D8330A"/>
          </w:placeholder>
          <w:showingPlcHdr/>
        </w:sdtPr>
        <w:sdtEndPr/>
        <w:sdtContent>
          <w:permStart w:id="306858322" w:edGrp="everyone"/>
          <w:r w:rsidRPr="00700685">
            <w:rPr>
              <w:rFonts w:ascii="Arial Nova Cond" w:hAnsi="Arial Nova Cond"/>
              <w:color w:val="595959" w:themeColor="text1" w:themeTint="A6"/>
              <w:shd w:val="clear" w:color="auto" w:fill="F2F2F2" w:themeFill="background1" w:themeFillShade="F2"/>
            </w:rPr>
            <w:t>Indiquer la durée de conservation</w:t>
          </w:r>
          <w:permEnd w:id="306858322"/>
        </w:sdtContent>
      </w:sdt>
      <w:r w:rsidRPr="00700685">
        <w:t>.</w:t>
      </w:r>
      <w:r w:rsidRPr="003B3571">
        <w:rPr>
          <w:rFonts w:ascii="HelveticaNeueLT Std Lt" w:eastAsia="HelveticaNeueLT Std Lt" w:hAnsi="HelveticaNeueLT Std Lt" w:cs="HelveticaNeueLT Std Lt"/>
          <w:color w:val="231F20"/>
          <w:sz w:val="21"/>
          <w:szCs w:val="21"/>
          <w:lang w:eastAsia="en-US"/>
        </w:rPr>
        <w:t xml:space="preserve"> </w:t>
      </w:r>
      <w:r w:rsidR="003B3571" w:rsidRPr="003B3571">
        <w:t>À</w:t>
      </w:r>
      <w:r w:rsidRPr="003B3571">
        <w:t xml:space="preserve"> l’issue de ces délais, vos données seront supprimées ou anonymisées.</w:t>
      </w:r>
    </w:p>
    <w:p w14:paraId="23159A1F" w14:textId="77777777" w:rsidR="00700685" w:rsidRPr="00700685" w:rsidRDefault="00700685" w:rsidP="00700685"/>
    <w:p w14:paraId="0EC6668A"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 ?</w:t>
      </w:r>
    </w:p>
    <w:p w14:paraId="6C58765A" w14:textId="23BD3030" w:rsidR="00700685" w:rsidRPr="00700685" w:rsidRDefault="00700685" w:rsidP="00700685">
      <w:r w:rsidRPr="00700685">
        <w:t>La H</w:t>
      </w:r>
      <w:r w:rsidR="00936A53">
        <w:t xml:space="preserve">aute </w:t>
      </w:r>
      <w:r w:rsidRPr="00700685">
        <w:t>A</w:t>
      </w:r>
      <w:r w:rsidR="00936A53">
        <w:t>utorité de santé</w:t>
      </w:r>
      <w:r w:rsidRPr="00700685">
        <w:t xml:space="preserve"> et l’A</w:t>
      </w:r>
      <w:r w:rsidR="00936A53">
        <w:t>gence national</w:t>
      </w:r>
      <w:r w:rsidR="00222E69">
        <w:t>e</w:t>
      </w:r>
      <w:r w:rsidR="00936A53">
        <w:t xml:space="preserve"> de sécurité du médicament et des produits de santé</w:t>
      </w:r>
      <w:r w:rsidRPr="00700685">
        <w:t xml:space="preserve"> publient sur leur site internet un résumé du rapport de synthèse des informations recueillies pour l’évaluation du médicament. </w:t>
      </w:r>
    </w:p>
    <w:p w14:paraId="18C139B5" w14:textId="212B6E84" w:rsidR="00700685" w:rsidRPr="00700685" w:rsidRDefault="00700685" w:rsidP="00700685">
      <w:r w:rsidRPr="00700685">
        <w:lastRenderedPageBreak/>
        <w:t>Des synthèses des résultats pourront par ailleurs être publié</w:t>
      </w:r>
      <w:r w:rsidR="00576CB5">
        <w:t>e</w:t>
      </w:r>
      <w:r w:rsidRPr="00700685">
        <w:t>s dans des revues scientifiques.</w:t>
      </w:r>
    </w:p>
    <w:p w14:paraId="47CF9485" w14:textId="77777777" w:rsidR="00700685" w:rsidRPr="00700685" w:rsidRDefault="00700685" w:rsidP="00700685">
      <w:r w:rsidRPr="00700685">
        <w:t>Aucun de ces documents publiés ne permettra de vous identifier.</w:t>
      </w:r>
    </w:p>
    <w:p w14:paraId="01817BE6" w14:textId="77777777" w:rsidR="00700685" w:rsidRPr="00700685" w:rsidRDefault="00700685" w:rsidP="00700685"/>
    <w:p w14:paraId="5F7AE844" w14:textId="0970C14B"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5A1733C8" w14:textId="0970C14B" w:rsidR="002D7050" w:rsidRDefault="002D7050" w:rsidP="00700685"/>
    <w:p w14:paraId="71BE4E0F" w14:textId="2DC170F1" w:rsidR="00E76A66" w:rsidRDefault="6CEAD070" w:rsidP="00700685">
      <w:r>
        <w:t>L</w:t>
      </w:r>
      <w:r w:rsidR="00E76A66">
        <w:t>e médecin</w:t>
      </w:r>
      <w:r w:rsidR="396C30C9">
        <w:t xml:space="preserve"> qui vous a prescrit le médicament </w:t>
      </w:r>
      <w:r w:rsidR="00782F56">
        <w:t>en accès précoce</w:t>
      </w:r>
      <w:r w:rsidR="00E76A66">
        <w:t xml:space="preserve"> est votre premier interlocuteur pour faire valoir vos droits sur vos données personnelles.</w:t>
      </w:r>
    </w:p>
    <w:p w14:paraId="092D5E03" w14:textId="4035AE99" w:rsidR="00700685" w:rsidRPr="00700685" w:rsidRDefault="00700685" w:rsidP="00700685">
      <w:r w:rsidRPr="00700685">
        <w:t xml:space="preserve">Vous pouvez demander </w:t>
      </w:r>
      <w:r w:rsidR="00782F56">
        <w:t>à ce</w:t>
      </w:r>
      <w:r w:rsidR="00782F56" w:rsidRPr="00700685">
        <w:t xml:space="preserve"> </w:t>
      </w:r>
      <w:r w:rsidRPr="00700685">
        <w:t>médecin :</w:t>
      </w:r>
    </w:p>
    <w:p w14:paraId="2C7C47D9" w14:textId="77777777" w:rsidR="00700685" w:rsidRPr="00700685" w:rsidRDefault="00700685" w:rsidP="00700685">
      <w:pPr>
        <w:numPr>
          <w:ilvl w:val="2"/>
          <w:numId w:val="1"/>
        </w:numPr>
        <w:spacing w:before="40" w:after="20"/>
        <w:ind w:left="510" w:hanging="170"/>
      </w:pPr>
      <w:r w:rsidRPr="00700685">
        <w:t>à consulter vos données personnelles ;</w:t>
      </w:r>
    </w:p>
    <w:p w14:paraId="36DD107F" w14:textId="77777777" w:rsidR="00700685" w:rsidRPr="00700685" w:rsidRDefault="00700685" w:rsidP="00700685">
      <w:pPr>
        <w:numPr>
          <w:ilvl w:val="2"/>
          <w:numId w:val="1"/>
        </w:numPr>
        <w:spacing w:before="40" w:after="20"/>
        <w:ind w:left="510" w:hanging="170"/>
      </w:pPr>
      <w:r w:rsidRPr="00700685">
        <w:t>à les modifier ;</w:t>
      </w:r>
    </w:p>
    <w:p w14:paraId="59CEA89C" w14:textId="77777777" w:rsidR="00700685" w:rsidRPr="00700685" w:rsidRDefault="00700685" w:rsidP="00700685">
      <w:pPr>
        <w:numPr>
          <w:ilvl w:val="2"/>
          <w:numId w:val="1"/>
        </w:numPr>
        <w:spacing w:before="40" w:after="20"/>
        <w:ind w:left="510" w:hanging="170"/>
      </w:pPr>
      <w:r w:rsidRPr="00700685">
        <w:t>à limiter le traitement de certaines données.</w:t>
      </w:r>
    </w:p>
    <w:p w14:paraId="0B187465" w14:textId="6433C3DC" w:rsidR="00642D06" w:rsidRPr="0093672E" w:rsidRDefault="00700685" w:rsidP="00642D06">
      <w:r w:rsidRPr="00700685">
        <w:t xml:space="preserve">Si vous acceptez d’être traité par un médicament </w:t>
      </w:r>
      <w:r w:rsidR="004B18C6">
        <w:t>dispensé</w:t>
      </w:r>
      <w:r w:rsidR="004B18C6" w:rsidRPr="00700685">
        <w:t xml:space="preserve"> </w:t>
      </w:r>
      <w:r w:rsidRPr="00700685">
        <w:t xml:space="preserve">dans le cadre d’une autorisation d’accès précoce, vous ne pouvez pas vous opposer à la transmission des données listées ci-dessus ou demander leur suppression. </w:t>
      </w:r>
      <w:r w:rsidR="00642D06" w:rsidRPr="00063A31">
        <w:t>Le droit à l’effacement et le droit à la portabilité ne sont également pas applicables à ce traitement</w:t>
      </w:r>
      <w:r w:rsidR="00642D06">
        <w:t>.</w:t>
      </w:r>
    </w:p>
    <w:p w14:paraId="682745A8" w14:textId="443609E7" w:rsidR="00700685" w:rsidRPr="00700685" w:rsidRDefault="00700685" w:rsidP="00700685"/>
    <w:p w14:paraId="1D4D5C1C" w14:textId="06FD2B7A" w:rsidR="00185288" w:rsidRDefault="00700685" w:rsidP="00700685">
      <w:r w:rsidRPr="00700685">
        <w:t xml:space="preserve">Vous pouvez </w:t>
      </w:r>
      <w:r w:rsidR="00185288">
        <w:t xml:space="preserve">cependant </w:t>
      </w:r>
      <w:r w:rsidRPr="00700685">
        <w:t>vous oppose</w:t>
      </w:r>
      <w:r w:rsidR="00576CB5">
        <w:t>r</w:t>
      </w:r>
      <w:r w:rsidRPr="00700685">
        <w:t xml:space="preserve"> à la réutilisation de vos données pour de la recherche</w:t>
      </w:r>
      <w:r w:rsidR="00185288">
        <w:t xml:space="preserve">. </w:t>
      </w:r>
    </w:p>
    <w:p w14:paraId="294E2733" w14:textId="402E8998" w:rsidR="007C25C9" w:rsidRDefault="007C25C9" w:rsidP="00700685"/>
    <w:p w14:paraId="5F0CDC23" w14:textId="44270DED" w:rsidR="00700685" w:rsidRPr="00700685" w:rsidRDefault="00700685" w:rsidP="00700685">
      <w:pPr>
        <w:rPr>
          <w:b/>
          <w:bCs/>
        </w:rPr>
      </w:pPr>
      <w:r w:rsidRPr="00700685">
        <w:t>Vous pouvez contacter directement votre médecin pour exercer ces droits.</w:t>
      </w:r>
      <w:r w:rsidRPr="00700685">
        <w:rPr>
          <w:b/>
          <w:bCs/>
        </w:rPr>
        <w:t xml:space="preserve"> </w:t>
      </w:r>
    </w:p>
    <w:p w14:paraId="0EA12876" w14:textId="77777777" w:rsidR="006A11D9" w:rsidRDefault="006A11D9" w:rsidP="00700685">
      <w:bookmarkStart w:id="55" w:name="_Hlk75875989"/>
    </w:p>
    <w:p w14:paraId="0B6608AE" w14:textId="4CE4CA69" w:rsidR="00700685" w:rsidRPr="00700685" w:rsidRDefault="00700685" w:rsidP="00700685">
      <w:r w:rsidRPr="00700685">
        <w:t xml:space="preserve">Vous pouvez, par ailleurs, contacter le délégué à la protection des données (DPO) </w:t>
      </w:r>
      <w:r w:rsidR="00845281">
        <w:t>du laboratoire</w:t>
      </w:r>
      <w:r w:rsidRPr="00700685">
        <w:t xml:space="preserve"> </w:t>
      </w:r>
      <w:r w:rsidR="00205203">
        <w:t xml:space="preserve">à l’adresse suivante </w:t>
      </w:r>
      <w:permStart w:id="1264131352" w:edGrp="everyone"/>
      <w:sdt>
        <w:sdtPr>
          <w:rPr>
            <w:rStyle w:val="Mention"/>
          </w:rPr>
          <w:id w:val="1948277723"/>
          <w:placeholder>
            <w:docPart w:val="71CDE27224AB4A868CC6EC2A5DCB9D07"/>
          </w:placeholder>
          <w:showingPlcHdr/>
        </w:sdtPr>
        <w:sdtEndPr>
          <w:rPr>
            <w:rStyle w:val="Mention"/>
          </w:rPr>
        </w:sdtEndPr>
        <w:sdtContent>
          <w:r w:rsidR="00205203" w:rsidRPr="00C46989">
            <w:rPr>
              <w:rStyle w:val="Mention"/>
            </w:rPr>
            <w:t>[à préciser]</w:t>
          </w:r>
        </w:sdtContent>
      </w:sdt>
      <w:permEnd w:id="1264131352"/>
      <w:r w:rsidRPr="00700685">
        <w:t xml:space="preserve"> pour exercer ces droits, ce qui implique la transmission de votre identité </w:t>
      </w:r>
      <w:r w:rsidR="00A90B04">
        <w:t>au laboratoire</w:t>
      </w:r>
      <w:r w:rsidRPr="00700685">
        <w:t>.</w:t>
      </w:r>
    </w:p>
    <w:bookmarkEnd w:id="55"/>
    <w:p w14:paraId="6467A625" w14:textId="77777777" w:rsidR="00700685" w:rsidRPr="00700685" w:rsidRDefault="00700685" w:rsidP="00700685">
      <w:pPr>
        <w:rPr>
          <w:b/>
          <w:bCs/>
        </w:rPr>
      </w:pPr>
    </w:p>
    <w:p w14:paraId="775DB659" w14:textId="77777777" w:rsidR="00700685" w:rsidRPr="00700685" w:rsidRDefault="00700685" w:rsidP="00700685">
      <w:r w:rsidRPr="00700685">
        <w:t xml:space="preserve">Vous pouvez également faire une réclamation à la Commission nationale de l’informatique et des libertés (CNIL) notamment sur son site internet www.cnil.fr. </w:t>
      </w:r>
    </w:p>
    <w:p w14:paraId="61297D86" w14:textId="77777777" w:rsidR="00700685" w:rsidRPr="00700685" w:rsidRDefault="00700685" w:rsidP="00700685"/>
    <w:p w14:paraId="0FC16E00" w14:textId="77777777" w:rsidR="00700685" w:rsidRPr="00700685" w:rsidRDefault="00700685" w:rsidP="00700685">
      <w:pPr>
        <w:spacing w:before="0" w:after="200" w:line="276" w:lineRule="auto"/>
        <w:jc w:val="left"/>
      </w:pPr>
      <w:r w:rsidRPr="00700685">
        <w:br w:type="page"/>
      </w:r>
    </w:p>
    <w:p w14:paraId="2F646202" w14:textId="12813826" w:rsidR="00545FC2" w:rsidRPr="0093672E"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93672E" w:rsidSect="00545FC2">
          <w:headerReference w:type="default" r:id="rId53"/>
          <w:pgSz w:w="11906" w:h="16838"/>
          <w:pgMar w:top="1134" w:right="1021" w:bottom="1134" w:left="1021" w:header="1134" w:footer="510" w:gutter="0"/>
          <w:cols w:space="709"/>
          <w:docGrid w:linePitch="360"/>
        </w:sectPr>
      </w:pPr>
    </w:p>
    <w:p w14:paraId="71D5F87B" w14:textId="08DD09C0" w:rsidR="00AC31D2" w:rsidRPr="0093672E" w:rsidRDefault="00E94426" w:rsidP="009E5F46">
      <w:pPr>
        <w:pStyle w:val="Titreannexesnauto"/>
      </w:pPr>
      <w:bookmarkStart w:id="56" w:name="_Toc58334991"/>
      <w:bookmarkStart w:id="57" w:name="_Toc58335662"/>
      <w:bookmarkStart w:id="58" w:name="Annexe_5"/>
      <w:bookmarkStart w:id="59" w:name="_Toc83991336"/>
      <w:r w:rsidRPr="0093672E">
        <w:lastRenderedPageBreak/>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56"/>
      <w:bookmarkEnd w:id="57"/>
      <w:r w:rsidR="00EC2770" w:rsidRPr="0093672E">
        <w:t>situations particulières</w:t>
      </w:r>
      <w:bookmarkEnd w:id="59"/>
    </w:p>
    <w:p w14:paraId="7DE0A86B" w14:textId="77777777" w:rsidR="00AC31D2" w:rsidRPr="0093672E" w:rsidRDefault="00AC31D2" w:rsidP="00D17801">
      <w:pPr>
        <w:pStyle w:val="Titre2"/>
        <w:numPr>
          <w:ilvl w:val="0"/>
          <w:numId w:val="0"/>
        </w:numPr>
        <w:ind w:left="360" w:hanging="360"/>
      </w:pPr>
      <w:bookmarkStart w:id="60" w:name="_Toc58334992"/>
      <w:bookmarkStart w:id="61" w:name="_Toc58335663"/>
      <w:bookmarkStart w:id="62" w:name="_Toc72319038"/>
      <w:bookmarkEnd w:id="58"/>
      <w:r w:rsidRPr="0093672E">
        <w:t>Qui déclare ?</w:t>
      </w:r>
      <w:bookmarkEnd w:id="60"/>
      <w:bookmarkEnd w:id="61"/>
      <w:bookmarkEnd w:id="62"/>
      <w:r w:rsidRPr="0093672E">
        <w:t xml:space="preserve"> </w:t>
      </w:r>
    </w:p>
    <w:p w14:paraId="4ECAE74D" w14:textId="39D1B438" w:rsidR="00AC31D2" w:rsidRPr="0093672E" w:rsidRDefault="00AC31D2" w:rsidP="00AC31D2">
      <w:bookmarkStart w:id="63" w:name="_Toc58334993"/>
      <w:bookmarkStart w:id="64" w:name="_Toc58335664"/>
      <w:r w:rsidRPr="0093672E">
        <w:t>Tout médecin, chirurgien-dentiste, sage-femme ou pharmacien ayant eu connaissance d’un effet indésirable</w:t>
      </w:r>
      <w:r w:rsidR="00EC2770" w:rsidRPr="0093672E">
        <w:t xml:space="preserve">/situation particulière </w:t>
      </w:r>
      <w:r w:rsidRPr="0093672E">
        <w:t>susceptible d’être dû au médicament doit en faire la déclaration. Les autres professionnels de santé peuvent également déclarer tout effet indésirable suspecté d'être dû au médicament, dont ils ont connaissance.</w:t>
      </w:r>
      <w:bookmarkEnd w:id="63"/>
      <w:bookmarkEnd w:id="64"/>
      <w:r w:rsidRPr="0093672E">
        <w:t xml:space="preserve"> </w:t>
      </w:r>
      <w:bookmarkStart w:id="65" w:name="_Toc58334994"/>
      <w:bookmarkStart w:id="66" w:name="_Toc58335665"/>
    </w:p>
    <w:p w14:paraId="591843A5" w14:textId="192B5D8C" w:rsidR="00AC31D2" w:rsidRPr="0093672E" w:rsidRDefault="00AC31D2" w:rsidP="00AC31D2">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qu'il, ou son entourage, suspecte d’être liés à l’utilisation du médicament.</w:t>
      </w:r>
      <w:bookmarkEnd w:id="65"/>
      <w:bookmarkEnd w:id="66"/>
      <w:r w:rsidRPr="0093672E">
        <w:t xml:space="preserve"> </w:t>
      </w:r>
    </w:p>
    <w:p w14:paraId="56B8AD8C" w14:textId="77777777" w:rsidR="00845A76" w:rsidRPr="0093672E" w:rsidRDefault="00845A76" w:rsidP="00AC31D2"/>
    <w:p w14:paraId="12E80682" w14:textId="77777777" w:rsidR="00AC31D2" w:rsidRPr="0093672E" w:rsidRDefault="00AC31D2" w:rsidP="00D17801">
      <w:pPr>
        <w:pStyle w:val="Titre2"/>
        <w:numPr>
          <w:ilvl w:val="0"/>
          <w:numId w:val="0"/>
        </w:numPr>
        <w:ind w:left="360" w:hanging="360"/>
      </w:pPr>
      <w:bookmarkStart w:id="67" w:name="_Toc58334995"/>
      <w:bookmarkStart w:id="68" w:name="_Toc58335666"/>
      <w:bookmarkStart w:id="69" w:name="_Toc72319039"/>
      <w:r w:rsidRPr="0093672E">
        <w:t>Que déclarer ?</w:t>
      </w:r>
      <w:bookmarkEnd w:id="67"/>
      <w:bookmarkEnd w:id="68"/>
      <w:bookmarkEnd w:id="69"/>
      <w:r w:rsidRPr="0093672E">
        <w:t xml:space="preserve"> </w:t>
      </w:r>
    </w:p>
    <w:p w14:paraId="39E20153" w14:textId="1F812113" w:rsidR="00017CEB" w:rsidRPr="0093672E" w:rsidRDefault="00017CEB" w:rsidP="00017CEB">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2E599E14" w14:textId="77777777" w:rsidR="00017CEB" w:rsidRPr="0093672E" w:rsidRDefault="00017CEB" w:rsidP="00017CEB">
      <w:r w:rsidRPr="0093672E">
        <w:t>En outre, il convient également de déclarer toute situation particulière :</w:t>
      </w:r>
    </w:p>
    <w:p w14:paraId="3F121F56" w14:textId="65A146F3" w:rsidR="00017CEB" w:rsidRPr="0093672E" w:rsidRDefault="00017CEB" w:rsidP="00017CEB">
      <w:pPr>
        <w:pStyle w:val="Paragraphedeliste"/>
      </w:pPr>
      <w:r w:rsidRPr="0093672E">
        <w:t xml:space="preserve">toute erreur médicamenteuse sans effet indésirable, qu’elle soit avérée, potentielle ou latente, </w:t>
      </w:r>
    </w:p>
    <w:p w14:paraId="3548F751" w14:textId="76BDC55C" w:rsidR="00017CEB" w:rsidRPr="0093672E" w:rsidRDefault="00017CEB" w:rsidP="00017CEB">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4B44A66E" w14:textId="50F603C3" w:rsidR="00017CEB" w:rsidRPr="0093672E" w:rsidRDefault="00017CEB" w:rsidP="00017CEB">
      <w:pPr>
        <w:pStyle w:val="Paragraphedeliste"/>
      </w:pPr>
      <w:r w:rsidRPr="0093672E">
        <w:t xml:space="preserve">toute suspicion de transmission d’agents infectieux liée à un médicament ou à un produit, </w:t>
      </w:r>
    </w:p>
    <w:p w14:paraId="23B1B928" w14:textId="1BE90454" w:rsidR="00017CEB" w:rsidRPr="0093672E" w:rsidRDefault="00017CEB" w:rsidP="00017CEB">
      <w:pPr>
        <w:pStyle w:val="Paragraphedeliste"/>
      </w:pPr>
      <w:r w:rsidRPr="0093672E">
        <w:t>toute exposition à un médicament au cours de la grossesse ou de l’allaitement sans survenue d’effet indésirable ;</w:t>
      </w:r>
    </w:p>
    <w:p w14:paraId="182C8BE9" w14:textId="2819E0B4" w:rsidR="00430DC5" w:rsidRPr="0093672E" w:rsidRDefault="00017CEB" w:rsidP="00430DC5">
      <w:pPr>
        <w:pStyle w:val="Paragraphedeliste"/>
      </w:pPr>
      <w:r w:rsidRPr="0093672E">
        <w:t>toute situation jugée pertinente de déclarer.</w:t>
      </w:r>
    </w:p>
    <w:p w14:paraId="74DB878D" w14:textId="77777777" w:rsidR="00017CEB" w:rsidRPr="0093672E" w:rsidRDefault="00017CEB" w:rsidP="00017CEB">
      <w:pPr>
        <w:pStyle w:val="Paragraphedeliste"/>
        <w:numPr>
          <w:ilvl w:val="0"/>
          <w:numId w:val="0"/>
        </w:numPr>
        <w:ind w:left="680"/>
      </w:pPr>
    </w:p>
    <w:p w14:paraId="0B44FC89" w14:textId="77777777" w:rsidR="00AC31D2" w:rsidRPr="0093672E" w:rsidRDefault="00AC31D2" w:rsidP="00D17801">
      <w:pPr>
        <w:pStyle w:val="Titre2"/>
        <w:numPr>
          <w:ilvl w:val="0"/>
          <w:numId w:val="0"/>
        </w:numPr>
        <w:ind w:left="360" w:hanging="360"/>
      </w:pPr>
      <w:bookmarkStart w:id="70" w:name="_Toc58334996"/>
      <w:bookmarkStart w:id="71" w:name="_Toc58335667"/>
      <w:bookmarkStart w:id="72" w:name="_Toc72319040"/>
      <w:r w:rsidRPr="0093672E">
        <w:t>Quand déclarer ?</w:t>
      </w:r>
      <w:bookmarkEnd w:id="70"/>
      <w:bookmarkEnd w:id="71"/>
      <w:bookmarkEnd w:id="72"/>
      <w:r w:rsidRPr="0093672E">
        <w:t xml:space="preserve"> </w:t>
      </w:r>
    </w:p>
    <w:p w14:paraId="0A9EC1A8" w14:textId="211B21B1" w:rsidR="00845A76" w:rsidRPr="0093672E" w:rsidRDefault="00AC31D2" w:rsidP="00AC31D2">
      <w:r w:rsidRPr="0093672E">
        <w:t>Tous les effets indésirables</w:t>
      </w:r>
      <w:r w:rsidR="009F665A" w:rsidRPr="0093672E">
        <w:t xml:space="preserve">/situations particulières </w:t>
      </w:r>
      <w:r w:rsidRPr="0093672E">
        <w:t>doivent être déclarés dès que le professionnel de santé ou le patient en a connaissance.</w:t>
      </w:r>
    </w:p>
    <w:p w14:paraId="6D426E2F" w14:textId="77777777" w:rsidR="00D17801" w:rsidRPr="0093672E" w:rsidRDefault="00D17801" w:rsidP="00AC31D2"/>
    <w:p w14:paraId="2E37E38C" w14:textId="77777777" w:rsidR="00AC31D2" w:rsidRPr="0093672E" w:rsidRDefault="00AC31D2" w:rsidP="00D17801">
      <w:pPr>
        <w:pStyle w:val="Titre2"/>
        <w:numPr>
          <w:ilvl w:val="0"/>
          <w:numId w:val="0"/>
        </w:numPr>
        <w:ind w:left="360" w:hanging="360"/>
      </w:pPr>
      <w:bookmarkStart w:id="73" w:name="_Toc58334998"/>
      <w:bookmarkStart w:id="74" w:name="_Toc58335669"/>
      <w:bookmarkStart w:id="75" w:name="_Toc72319041"/>
      <w:r w:rsidRPr="0093672E">
        <w:t>Comment et à qui déclarer ?</w:t>
      </w:r>
      <w:bookmarkEnd w:id="73"/>
      <w:bookmarkEnd w:id="74"/>
      <w:bookmarkEnd w:id="75"/>
    </w:p>
    <w:p w14:paraId="661EEE2E" w14:textId="77777777" w:rsidR="00441036" w:rsidRPr="0093672E" w:rsidRDefault="00AC31D2" w:rsidP="005F43EC">
      <w:pPr>
        <w:pStyle w:val="Listepuces"/>
        <w:rPr>
          <w:b/>
        </w:rPr>
      </w:pPr>
      <w:bookmarkStart w:id="76" w:name="_Toc58334999"/>
      <w:bookmarkStart w:id="77" w:name="_Toc58335670"/>
      <w:r w:rsidRPr="0093672E">
        <w:rPr>
          <w:b/>
        </w:rPr>
        <w:t>Pour les professionnels de santé :</w:t>
      </w:r>
      <w:bookmarkEnd w:id="76"/>
      <w:bookmarkEnd w:id="77"/>
      <w:r w:rsidRPr="0093672E">
        <w:rPr>
          <w:b/>
        </w:rPr>
        <w:t xml:space="preserve"> </w:t>
      </w:r>
      <w:bookmarkStart w:id="78" w:name="_Toc58335000"/>
      <w:bookmarkStart w:id="79" w:name="_Toc58335671"/>
    </w:p>
    <w:p w14:paraId="2508403C" w14:textId="28E83D5F" w:rsidR="00AC31D2" w:rsidRPr="0093672E" w:rsidRDefault="00AC31D2" w:rsidP="00441036">
      <w:pPr>
        <w:pStyle w:val="Listepuces"/>
        <w:tabs>
          <w:tab w:val="clear" w:pos="360"/>
        </w:tabs>
        <w:ind w:left="680" w:firstLine="0"/>
      </w:pPr>
      <w:r w:rsidRPr="0093672E">
        <w:t xml:space="preserve">La déclaration se fait via les fiches de déclarations du PUT-RD auprès du laboratoire pour les médicaments ne disposant pas </w:t>
      </w:r>
      <w:r w:rsidR="00EF3DE5" w:rsidRPr="0093672E">
        <w:t>d’une AMM</w:t>
      </w:r>
      <w:r w:rsidRPr="0093672E">
        <w:t xml:space="preserve"> ou directement aux CRPV </w:t>
      </w:r>
      <w:bookmarkEnd w:id="78"/>
      <w:bookmarkEnd w:id="79"/>
      <w:r w:rsidR="00A118D3">
        <w:t>dont le patient dépend sur le plan géographique</w:t>
      </w:r>
      <w:r w:rsidR="00A118D3" w:rsidRPr="000C3348">
        <w:t xml:space="preserve"> </w:t>
      </w:r>
      <w:r w:rsidRPr="0093672E">
        <w:t>pour les médicaments disposant déjà d’une AMM</w:t>
      </w:r>
      <w:bookmarkStart w:id="80" w:name="_Toc58335001"/>
      <w:bookmarkStart w:id="81" w:name="_Toc58335672"/>
      <w:r w:rsidR="00EF3DE5" w:rsidRPr="0093672E">
        <w:t xml:space="preserve">, via le </w:t>
      </w:r>
      <w:r w:rsidR="00EF3DE5" w:rsidRPr="0093672E">
        <w:lastRenderedPageBreak/>
        <w:t>système national de déclaration et le réseau des CRPV</w:t>
      </w:r>
      <w:r w:rsidR="00042E56" w:rsidRPr="0093672E">
        <w:t xml:space="preserve"> </w:t>
      </w:r>
      <w:r w:rsidR="00EF3DE5" w:rsidRPr="0093672E">
        <w:t xml:space="preserve">: </w:t>
      </w:r>
      <w:hyperlink r:id="rId54" w:history="1">
        <w:r w:rsidR="00042E56" w:rsidRPr="0093672E">
          <w:rPr>
            <w:rStyle w:val="Lienhypertexte"/>
          </w:rPr>
          <w:t>www.signalement-sante.gouv.fr</w:t>
        </w:r>
      </w:hyperlink>
      <w:r w:rsidR="00EF3DE5" w:rsidRPr="0093672E">
        <w:t>, en précisant que le traitement est donné dans le cadre d’un accès précoce.</w:t>
      </w:r>
    </w:p>
    <w:p w14:paraId="0A0BBFDF" w14:textId="77777777" w:rsidR="00441036" w:rsidRPr="0093672E" w:rsidRDefault="00441036" w:rsidP="00441036"/>
    <w:p w14:paraId="14F28864" w14:textId="77777777" w:rsidR="00441036" w:rsidRPr="0093672E" w:rsidRDefault="00AC31D2" w:rsidP="005F43EC">
      <w:pPr>
        <w:pStyle w:val="Listepuces"/>
        <w:rPr>
          <w:b/>
        </w:rPr>
      </w:pPr>
      <w:r w:rsidRPr="0093672E">
        <w:rPr>
          <w:b/>
        </w:rPr>
        <w:t>Pour les patients et/ou des associations de patients :</w:t>
      </w:r>
      <w:bookmarkStart w:id="82" w:name="_Toc58335002"/>
      <w:bookmarkStart w:id="83" w:name="_Toc58335673"/>
      <w:bookmarkEnd w:id="80"/>
      <w:bookmarkEnd w:id="81"/>
    </w:p>
    <w:p w14:paraId="03A00D31" w14:textId="32D36F7A" w:rsidR="00F60191" w:rsidRDefault="00AC31D2" w:rsidP="00441036">
      <w:pPr>
        <w:pStyle w:val="Listepuces"/>
        <w:tabs>
          <w:tab w:val="clear" w:pos="360"/>
        </w:tabs>
        <w:ind w:left="680" w:firstLine="0"/>
      </w:pPr>
      <w:r w:rsidRPr="0093672E">
        <w:t xml:space="preserve">Le plus tôt possible, après la survenue du ou des effets indésirables </w:t>
      </w:r>
      <w:r w:rsidR="001028C4" w:rsidRPr="0093672E">
        <w:t xml:space="preserve">/ situations particulières auprès du médecin, du pharmacien ou de l’infirmier/ère. Il est également possible de déclarer les effets indésirables/situations particulières directement </w:t>
      </w:r>
      <w:r w:rsidRPr="0093672E">
        <w:t xml:space="preserve">via le système national de déclaration et le réseau des </w:t>
      </w:r>
      <w:r w:rsidR="00C4349D">
        <w:t>c</w:t>
      </w:r>
      <w:r w:rsidR="00C4349D" w:rsidRPr="0093672E">
        <w:t xml:space="preserve">entres </w:t>
      </w:r>
      <w:r w:rsidR="00C4349D">
        <w:t>r</w:t>
      </w:r>
      <w:r w:rsidR="00C4349D" w:rsidRPr="0093672E">
        <w:t xml:space="preserve">égionaux </w:t>
      </w:r>
      <w:r w:rsidR="001028C4" w:rsidRPr="0093672E">
        <w:t xml:space="preserve">de </w:t>
      </w:r>
      <w:r w:rsidR="00C4349D">
        <w:t>p</w:t>
      </w:r>
      <w:r w:rsidR="00C4349D" w:rsidRPr="0093672E">
        <w:t xml:space="preserve">harmacovigilance </w:t>
      </w:r>
      <w:r w:rsidR="001028C4" w:rsidRPr="0093672E">
        <w:t xml:space="preserve">: </w:t>
      </w:r>
      <w:hyperlink r:id="rId55" w:history="1">
        <w:r w:rsidR="001028C4" w:rsidRPr="0093672E">
          <w:rPr>
            <w:rStyle w:val="Lienhypertexte"/>
          </w:rPr>
          <w:t>www.signalement-sante.gouv.fr</w:t>
        </w:r>
      </w:hyperlink>
      <w:r w:rsidRPr="0093672E">
        <w:t xml:space="preserve"> en précisant que le traitement est donné dans le cadre d’un accès précoce.</w:t>
      </w:r>
      <w:bookmarkEnd w:id="82"/>
      <w:bookmarkEnd w:id="83"/>
      <w:permEnd w:id="1880176859"/>
    </w:p>
    <w:sectPr w:rsidR="00F60191" w:rsidSect="00FC72C8">
      <w:headerReference w:type="even" r:id="rId56"/>
      <w:headerReference w:type="default" r:id="rId57"/>
      <w:headerReference w:type="first" r:id="rId58"/>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4851B" w14:textId="77777777" w:rsidR="000F46A3" w:rsidRDefault="000F46A3" w:rsidP="00A01F8E">
      <w:pPr>
        <w:spacing w:line="240" w:lineRule="auto"/>
      </w:pPr>
      <w:r>
        <w:separator/>
      </w:r>
    </w:p>
    <w:p w14:paraId="095344BD" w14:textId="77777777" w:rsidR="000F46A3" w:rsidRDefault="000F46A3"/>
    <w:p w14:paraId="5A80B7BD" w14:textId="77777777" w:rsidR="000F46A3" w:rsidRDefault="000F46A3"/>
    <w:p w14:paraId="1715A687" w14:textId="77777777" w:rsidR="000F46A3" w:rsidRDefault="000F46A3"/>
    <w:p w14:paraId="34A24CDB" w14:textId="77777777" w:rsidR="000F46A3" w:rsidRDefault="000F46A3"/>
    <w:p w14:paraId="516B2FCB" w14:textId="77777777" w:rsidR="000F46A3" w:rsidRDefault="000F46A3"/>
    <w:p w14:paraId="18156E78" w14:textId="77777777" w:rsidR="000F46A3" w:rsidRDefault="000F46A3"/>
    <w:p w14:paraId="093B9E68" w14:textId="77777777" w:rsidR="000F46A3" w:rsidRDefault="000F46A3"/>
    <w:p w14:paraId="4F38A0B8" w14:textId="77777777" w:rsidR="000F46A3" w:rsidRDefault="000F46A3"/>
  </w:endnote>
  <w:endnote w:type="continuationSeparator" w:id="0">
    <w:p w14:paraId="5D9BA2E7" w14:textId="77777777" w:rsidR="000F46A3" w:rsidRDefault="000F46A3" w:rsidP="00A01F8E">
      <w:pPr>
        <w:spacing w:line="240" w:lineRule="auto"/>
      </w:pPr>
      <w:r>
        <w:continuationSeparator/>
      </w:r>
    </w:p>
    <w:p w14:paraId="36C5708E" w14:textId="77777777" w:rsidR="000F46A3" w:rsidRDefault="000F46A3"/>
    <w:p w14:paraId="4F7BBBFF" w14:textId="77777777" w:rsidR="000F46A3" w:rsidRDefault="000F46A3"/>
    <w:p w14:paraId="58E7F941" w14:textId="77777777" w:rsidR="000F46A3" w:rsidRDefault="000F46A3"/>
    <w:p w14:paraId="565227BA" w14:textId="77777777" w:rsidR="000F46A3" w:rsidRDefault="000F46A3"/>
    <w:p w14:paraId="28CAE0BD" w14:textId="77777777" w:rsidR="000F46A3" w:rsidRDefault="000F46A3"/>
    <w:p w14:paraId="0A1C8828" w14:textId="77777777" w:rsidR="000F46A3" w:rsidRDefault="000F46A3"/>
    <w:p w14:paraId="03A023AD" w14:textId="77777777" w:rsidR="000F46A3" w:rsidRDefault="000F46A3"/>
    <w:p w14:paraId="31855FB7" w14:textId="77777777" w:rsidR="000F46A3" w:rsidRDefault="000F46A3"/>
  </w:endnote>
  <w:endnote w:type="continuationNotice" w:id="1">
    <w:p w14:paraId="2DB9B7CC" w14:textId="77777777" w:rsidR="000F46A3" w:rsidRDefault="000F46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20B070402020202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HelveticaNeueLT Std L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136E" w14:textId="4A90F9C0" w:rsidR="005F43EC" w:rsidRPr="00F7741C" w:rsidRDefault="005F43EC"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965BF966C62944D7870BDD1D7153277B"/>
        </w:placeholder>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sidR="00063876">
          <w:rPr>
            <w:rStyle w:val="Titredulivre"/>
          </w:rPr>
          <w:t>Nom du médicament</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Pr>
            <w:rStyle w:val="Titredulivre"/>
            <w:noProof/>
          </w:rPr>
          <w:t>1</w:t>
        </w:r>
        <w:r w:rsidRPr="00A34752">
          <w:rPr>
            <w:rStyle w:val="Titredulivr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3C2E" w14:textId="0BF07D6E" w:rsidR="005F43EC" w:rsidRPr="00F7741C" w:rsidRDefault="005F43EC"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placeholder>
          <w:docPart w:val="F85DBB33DF4C4250ACD6A63FCA17C821"/>
        </w:placeholder>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sidR="00063876">
          <w:rPr>
            <w:rStyle w:val="Titredulivre"/>
          </w:rPr>
          <w:t>Nom du médicament</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Pr>
            <w:rStyle w:val="Titredulivre"/>
            <w:noProof/>
          </w:rPr>
          <w:t>1</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6AC23" w14:textId="77777777" w:rsidR="000F46A3" w:rsidRPr="004E03CA" w:rsidRDefault="000F46A3"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3CC63C8E" w14:textId="77777777" w:rsidR="000F46A3" w:rsidRDefault="000F46A3" w:rsidP="00A01F8E">
      <w:pPr>
        <w:spacing w:line="240" w:lineRule="auto"/>
      </w:pPr>
      <w:r>
        <w:continuationSeparator/>
      </w:r>
    </w:p>
  </w:footnote>
  <w:footnote w:type="continuationNotice" w:id="1">
    <w:p w14:paraId="5D43414D" w14:textId="77777777" w:rsidR="000F46A3" w:rsidRPr="00861584" w:rsidRDefault="000F46A3" w:rsidP="00861584">
      <w:pPr>
        <w:pStyle w:val="Pieddepage"/>
      </w:pPr>
    </w:p>
  </w:footnote>
  <w:footnote w:id="2">
    <w:p w14:paraId="35A13B7C" w14:textId="16F18456" w:rsidR="0070718E" w:rsidRDefault="0070718E">
      <w:pPr>
        <w:pStyle w:val="Notedebasdepage"/>
      </w:pPr>
      <w:r>
        <w:rPr>
          <w:rStyle w:val="Appelnotedebasdep"/>
        </w:rPr>
        <w:footnoteRef/>
      </w:r>
      <w:r>
        <w:t xml:space="preserve"> </w:t>
      </w:r>
      <w:r w:rsidR="00F5650C">
        <w:t>C</w:t>
      </w:r>
      <w:r w:rsidRPr="0070718E">
        <w:t>onformément au II de l’article R5121-70 du C</w:t>
      </w:r>
      <w:r>
        <w:t>ode de la Santé Publique</w:t>
      </w:r>
    </w:p>
  </w:footnote>
  <w:footnote w:id="3">
    <w:p w14:paraId="10E1A2B3" w14:textId="4A6E9C67" w:rsidR="00426D9B" w:rsidRDefault="00426D9B" w:rsidP="00426D9B">
      <w:pPr>
        <w:pStyle w:val="Notedebasdepage"/>
      </w:pPr>
      <w:r>
        <w:rPr>
          <w:rStyle w:val="Appelnotedebasdep"/>
        </w:rPr>
        <w:footnoteRef/>
      </w:r>
      <w:r>
        <w:t xml:space="preserve"> </w:t>
      </w:r>
      <w:r w:rsidRPr="000861F7">
        <w:t>Une </w:t>
      </w:r>
      <w:r w:rsidR="00754915">
        <w:t>« </w:t>
      </w:r>
      <w:r w:rsidRPr="000861F7">
        <w:t>indication </w:t>
      </w:r>
      <w:r w:rsidR="00754915">
        <w:t>»</w:t>
      </w:r>
      <w:r w:rsidR="00700685" w:rsidRPr="000861F7">
        <w:t> </w:t>
      </w:r>
      <w:r w:rsidR="009045E8">
        <w:t xml:space="preserve"> </w:t>
      </w:r>
      <w:r w:rsidRPr="000861F7">
        <w:t xml:space="preserve">est </w:t>
      </w:r>
      <w:r>
        <w:t>la maladie ou les symptômes que le médicament est capable de traiter.</w:t>
      </w:r>
    </w:p>
  </w:footnote>
  <w:footnote w:id="4">
    <w:p w14:paraId="41DC889E" w14:textId="101506BC" w:rsidR="002767ED" w:rsidRDefault="002767ED">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5">
    <w:p w14:paraId="3B2B5E7B" w14:textId="233AED8B" w:rsidR="00700685" w:rsidRDefault="00700685" w:rsidP="00700685">
      <w:pPr>
        <w:pStyle w:val="Notedebasdepage"/>
      </w:pPr>
      <w:r>
        <w:rPr>
          <w:rStyle w:val="Appelnotedebasdep"/>
        </w:rPr>
        <w:footnoteRef/>
      </w:r>
      <w:r>
        <w:t xml:space="preserve"> </w:t>
      </w:r>
      <w:r w:rsidRPr="002D0307">
        <w:t xml:space="preserve"> Une </w:t>
      </w:r>
      <w:r w:rsidR="005C1513">
        <w:t>« </w:t>
      </w:r>
      <w:r w:rsidRPr="002D0307">
        <w:t>indication </w:t>
      </w:r>
      <w:r w:rsidR="005C1513">
        <w:t xml:space="preserve">» </w:t>
      </w:r>
      <w:r w:rsidRPr="000861F7">
        <w:t xml:space="preserve">est </w:t>
      </w:r>
      <w:r>
        <w:t>la maladie ou les symptômes que le médicament est capable de traiter.</w:t>
      </w:r>
    </w:p>
  </w:footnote>
  <w:footnote w:id="6">
    <w:p w14:paraId="7D250970" w14:textId="0C8DA679" w:rsidR="00A32061" w:rsidRDefault="00A32061">
      <w:pPr>
        <w:pStyle w:val="Notedebasdepage"/>
      </w:pPr>
      <w:r>
        <w:rPr>
          <w:rStyle w:val="Appelnotedebasdep"/>
        </w:rPr>
        <w:footnoteRef/>
      </w:r>
      <w:r>
        <w:t xml:space="preserve"> Pour en savoir plus sur ces critères, voir le </w:t>
      </w:r>
      <w:hyperlink r:id="rId1" w:history="1">
        <w:r w:rsidRPr="00827985">
          <w:rPr>
            <w:rStyle w:val="Lienhypertexte"/>
          </w:rPr>
          <w:t>site de la HAS</w:t>
        </w:r>
      </w:hyperlink>
      <w:r w:rsidR="00D80C4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08E50" w14:textId="73FA653D" w:rsidR="005F43EC" w:rsidRDefault="005F43EC">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6A08" w14:textId="77777777" w:rsidR="00700685" w:rsidRDefault="0070068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9D407" w14:textId="29AC3A1B" w:rsidR="005F43EC" w:rsidRDefault="005F43E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6E8E" w14:textId="77777777" w:rsidR="005F43EC" w:rsidRDefault="005F43E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5DE4" w14:textId="77777777" w:rsidR="005F43EC" w:rsidRDefault="005F43E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B26E" w14:textId="77777777" w:rsidR="005F43EC" w:rsidRDefault="005F43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A664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25AF9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F2115"/>
    <w:multiLevelType w:val="hybridMultilevel"/>
    <w:tmpl w:val="CF8CE802"/>
    <w:lvl w:ilvl="0" w:tplc="9426EAC4">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04753A19"/>
    <w:multiLevelType w:val="hybridMultilevel"/>
    <w:tmpl w:val="1566657C"/>
    <w:lvl w:ilvl="0" w:tplc="9570688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066A38C0"/>
    <w:multiLevelType w:val="multilevel"/>
    <w:tmpl w:val="B82ABA9C"/>
    <w:lvl w:ilvl="0">
      <w:start w:val="1"/>
      <w:numFmt w:val="decimal"/>
      <w:lvlText w:val="%1."/>
      <w:lvlJc w:val="left"/>
      <w:pPr>
        <w:ind w:left="680" w:hanging="362"/>
      </w:pPr>
      <w:rPr>
        <w:rFonts w:ascii="Arial" w:hAnsi="Arial" w:hint="default"/>
        <w:color w:val="808080" w:themeColor="background1" w:themeShade="80"/>
        <w:sz w:val="22"/>
      </w:rPr>
    </w:lvl>
    <w:lvl w:ilvl="1">
      <w:start w:val="1"/>
      <w:numFmt w:val="bullet"/>
      <w:lvlText w:val=""/>
      <w:lvlJc w:val="left"/>
      <w:pPr>
        <w:ind w:left="964" w:hanging="284"/>
      </w:pPr>
      <w:rPr>
        <w:rFonts w:ascii="Symbol" w:hAnsi="Symbol" w:hint="default"/>
        <w:color w:val="808080" w:themeColor="background1" w:themeShade="80"/>
      </w:rPr>
    </w:lvl>
    <w:lvl w:ilvl="2">
      <w:start w:val="1"/>
      <w:numFmt w:val="bullet"/>
      <w:lvlText w:val="-"/>
      <w:lvlJc w:val="left"/>
      <w:pPr>
        <w:ind w:left="1247" w:hanging="283"/>
      </w:pPr>
      <w:rPr>
        <w:rFonts w:ascii="Arial" w:hAnsi="Arial" w:hint="default"/>
        <w:color w:val="808080" w:themeColor="background1" w:themeShade="80"/>
      </w:rPr>
    </w:lvl>
    <w:lvl w:ilvl="3">
      <w:start w:val="1"/>
      <w:numFmt w:val="decimal"/>
      <w:lvlText w:val="%4."/>
      <w:lvlJc w:val="left"/>
      <w:pPr>
        <w:ind w:left="1871" w:hanging="567"/>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4" w15:restartNumberingAfterBreak="0">
    <w:nsid w:val="07E501B5"/>
    <w:multiLevelType w:val="multilevel"/>
    <w:tmpl w:val="C8CE0582"/>
    <w:lvl w:ilvl="0">
      <w:start w:val="1"/>
      <w:numFmt w:val="decimal"/>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8BF4871"/>
    <w:multiLevelType w:val="hybridMultilevel"/>
    <w:tmpl w:val="124429CA"/>
    <w:lvl w:ilvl="0" w:tplc="A29818D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CC64C27"/>
    <w:multiLevelType w:val="multilevel"/>
    <w:tmpl w:val="040C001D"/>
    <w:lvl w:ilvl="0">
      <w:start w:val="1"/>
      <w:numFmt w:val="decimal"/>
      <w:lvlText w:val="%1)"/>
      <w:lvlJc w:val="left"/>
      <w:pPr>
        <w:ind w:left="502"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7141C20"/>
    <w:multiLevelType w:val="hybridMultilevel"/>
    <w:tmpl w:val="6C1CFB28"/>
    <w:lvl w:ilvl="0" w:tplc="A81E1FC6">
      <w:start w:val="1"/>
      <w:numFmt w:val="bullet"/>
      <w:lvlText w:val="-"/>
      <w:lvlJc w:val="left"/>
      <w:pPr>
        <w:ind w:left="720" w:hanging="360"/>
      </w:pPr>
      <w:rPr>
        <w:rFonts w:ascii="Arial" w:hAnsi="Arial" w:hint="default"/>
      </w:rPr>
    </w:lvl>
    <w:lvl w:ilvl="1" w:tplc="4F8642AE">
      <w:start w:val="1"/>
      <w:numFmt w:val="bullet"/>
      <w:lvlText w:val="o"/>
      <w:lvlJc w:val="left"/>
      <w:pPr>
        <w:ind w:left="1440" w:hanging="360"/>
      </w:pPr>
      <w:rPr>
        <w:rFonts w:ascii="Courier New" w:hAnsi="Courier New" w:cs="Courier New" w:hint="default"/>
      </w:rPr>
    </w:lvl>
    <w:lvl w:ilvl="2" w:tplc="8FFAF330">
      <w:start w:val="1"/>
      <w:numFmt w:val="bullet"/>
      <w:lvlText w:val=""/>
      <w:lvlJc w:val="left"/>
      <w:pPr>
        <w:ind w:left="2160" w:hanging="360"/>
      </w:pPr>
      <w:rPr>
        <w:rFonts w:ascii="Wingdings" w:hAnsi="Wingdings" w:hint="default"/>
      </w:rPr>
    </w:lvl>
    <w:lvl w:ilvl="3" w:tplc="4208BA36" w:tentative="1">
      <w:start w:val="1"/>
      <w:numFmt w:val="bullet"/>
      <w:lvlText w:val=""/>
      <w:lvlJc w:val="left"/>
      <w:pPr>
        <w:ind w:left="2880" w:hanging="360"/>
      </w:pPr>
      <w:rPr>
        <w:rFonts w:ascii="Symbol" w:hAnsi="Symbol" w:hint="default"/>
      </w:rPr>
    </w:lvl>
    <w:lvl w:ilvl="4" w:tplc="62FCE80C" w:tentative="1">
      <w:start w:val="1"/>
      <w:numFmt w:val="bullet"/>
      <w:lvlText w:val="o"/>
      <w:lvlJc w:val="left"/>
      <w:pPr>
        <w:ind w:left="3600" w:hanging="360"/>
      </w:pPr>
      <w:rPr>
        <w:rFonts w:ascii="Courier New" w:hAnsi="Courier New" w:cs="Courier New" w:hint="default"/>
      </w:rPr>
    </w:lvl>
    <w:lvl w:ilvl="5" w:tplc="A3E651DC" w:tentative="1">
      <w:start w:val="1"/>
      <w:numFmt w:val="bullet"/>
      <w:lvlText w:val=""/>
      <w:lvlJc w:val="left"/>
      <w:pPr>
        <w:ind w:left="4320" w:hanging="360"/>
      </w:pPr>
      <w:rPr>
        <w:rFonts w:ascii="Wingdings" w:hAnsi="Wingdings" w:hint="default"/>
      </w:rPr>
    </w:lvl>
    <w:lvl w:ilvl="6" w:tplc="B4DC0A66" w:tentative="1">
      <w:start w:val="1"/>
      <w:numFmt w:val="bullet"/>
      <w:lvlText w:val=""/>
      <w:lvlJc w:val="left"/>
      <w:pPr>
        <w:ind w:left="5040" w:hanging="360"/>
      </w:pPr>
      <w:rPr>
        <w:rFonts w:ascii="Symbol" w:hAnsi="Symbol" w:hint="default"/>
      </w:rPr>
    </w:lvl>
    <w:lvl w:ilvl="7" w:tplc="2DB25DE6" w:tentative="1">
      <w:start w:val="1"/>
      <w:numFmt w:val="bullet"/>
      <w:lvlText w:val="o"/>
      <w:lvlJc w:val="left"/>
      <w:pPr>
        <w:ind w:left="5760" w:hanging="360"/>
      </w:pPr>
      <w:rPr>
        <w:rFonts w:ascii="Courier New" w:hAnsi="Courier New" w:cs="Courier New" w:hint="default"/>
      </w:rPr>
    </w:lvl>
    <w:lvl w:ilvl="8" w:tplc="9CD29DF4" w:tentative="1">
      <w:start w:val="1"/>
      <w:numFmt w:val="bullet"/>
      <w:lvlText w:val=""/>
      <w:lvlJc w:val="left"/>
      <w:pPr>
        <w:ind w:left="6480" w:hanging="360"/>
      </w:pPr>
      <w:rPr>
        <w:rFonts w:ascii="Wingdings" w:hAnsi="Wingdings" w:hint="default"/>
      </w:rPr>
    </w:lvl>
  </w:abstractNum>
  <w:abstractNum w:abstractNumId="18"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D90F42"/>
    <w:multiLevelType w:val="hybridMultilevel"/>
    <w:tmpl w:val="00006874"/>
    <w:lvl w:ilvl="0" w:tplc="30A2254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7163CD8"/>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A564EF4"/>
    <w:multiLevelType w:val="multilevel"/>
    <w:tmpl w:val="AD9479A8"/>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474" w:hanging="794"/>
      </w:pPr>
      <w:rPr>
        <w:rFonts w:hint="default"/>
      </w:rPr>
    </w:lvl>
    <w:lvl w:ilvl="3">
      <w:start w:val="1"/>
      <w:numFmt w:val="decimal"/>
      <w:lvlText w:val="%1.%2.%3.%4."/>
      <w:lvlJc w:val="left"/>
      <w:pPr>
        <w:ind w:left="2041" w:hanging="107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FF17D80"/>
    <w:multiLevelType w:val="hybridMultilevel"/>
    <w:tmpl w:val="BD2A8B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300D0C72"/>
    <w:multiLevelType w:val="hybridMultilevel"/>
    <w:tmpl w:val="17708B4A"/>
    <w:lvl w:ilvl="0" w:tplc="C1F095E6">
      <w:start w:val="1"/>
      <w:numFmt w:val="bullet"/>
      <w:lvlText w:val="−"/>
      <w:lvlJc w:val="left"/>
      <w:pPr>
        <w:tabs>
          <w:tab w:val="num" w:pos="720"/>
        </w:tabs>
        <w:ind w:left="720" w:hanging="360"/>
      </w:pPr>
      <w:rPr>
        <w:rFonts w:ascii="Calibri" w:hAnsi="Calibri"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2F3782"/>
    <w:multiLevelType w:val="multilevel"/>
    <w:tmpl w:val="040C001D"/>
    <w:lvl w:ilvl="0">
      <w:start w:val="1"/>
      <w:numFmt w:val="decimal"/>
      <w:lvlText w:val="%1)"/>
      <w:lvlJc w:val="left"/>
      <w:pPr>
        <w:ind w:left="502"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8E26C7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1925074"/>
    <w:multiLevelType w:val="hybridMultilevel"/>
    <w:tmpl w:val="820ED27A"/>
    <w:lvl w:ilvl="0" w:tplc="7B307B2A">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CE2F41"/>
    <w:multiLevelType w:val="hybridMultilevel"/>
    <w:tmpl w:val="917CC7EE"/>
    <w:lvl w:ilvl="0" w:tplc="507C02F4">
      <w:start w:val="1"/>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E8050F6"/>
    <w:multiLevelType w:val="hybridMultilevel"/>
    <w:tmpl w:val="8D14CAAA"/>
    <w:lvl w:ilvl="0" w:tplc="30A2254C">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10609A8"/>
    <w:multiLevelType w:val="hybridMultilevel"/>
    <w:tmpl w:val="49BC30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8520D27"/>
    <w:multiLevelType w:val="hybridMultilevel"/>
    <w:tmpl w:val="7D34C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1C6A6F"/>
    <w:multiLevelType w:val="multilevel"/>
    <w:tmpl w:val="95C40F58"/>
    <w:lvl w:ilvl="0">
      <w:start w:val="1"/>
      <w:numFmt w:val="bullet"/>
      <w:lvlText w:val=""/>
      <w:lvlJc w:val="left"/>
      <w:pPr>
        <w:ind w:left="680" w:hanging="362"/>
      </w:pPr>
      <w:rPr>
        <w:rFonts w:ascii="Wingdings" w:hAnsi="Wingdings" w:hint="default"/>
        <w:b/>
        <w:i w:val="0"/>
        <w:color w:val="7F7F7F" w:themeColor="text1" w:themeTint="80"/>
        <w:sz w:val="22"/>
      </w:rPr>
    </w:lvl>
    <w:lvl w:ilvl="1">
      <w:start w:val="1"/>
      <w:numFmt w:val="bullet"/>
      <w:lvlText w:val=""/>
      <w:lvlJc w:val="left"/>
      <w:pPr>
        <w:ind w:left="964" w:hanging="284"/>
      </w:pPr>
      <w:rPr>
        <w:rFonts w:ascii="Symbol" w:hAnsi="Symbol" w:hint="default"/>
        <w:b/>
        <w:color w:val="7F7F7F" w:themeColor="text1" w:themeTint="80"/>
      </w:rPr>
    </w:lvl>
    <w:lvl w:ilvl="2">
      <w:start w:val="1"/>
      <w:numFmt w:val="bullet"/>
      <w:lvlText w:val="-"/>
      <w:lvlJc w:val="left"/>
      <w:pPr>
        <w:ind w:left="1247" w:hanging="283"/>
      </w:pPr>
      <w:rPr>
        <w:rFonts w:ascii="Arial" w:hAnsi="Arial" w:hint="default"/>
        <w:b w:val="0"/>
        <w:i w:val="0"/>
        <w:color w:val="7F7F7F" w:themeColor="text1" w:themeTint="80"/>
        <w:sz w:val="22"/>
      </w:rPr>
    </w:lvl>
    <w:lvl w:ilvl="3">
      <w:start w:val="1"/>
      <w:numFmt w:val="bullet"/>
      <w:lvlText w:val="o"/>
      <w:lvlJc w:val="left"/>
      <w:pPr>
        <w:ind w:left="1871" w:hanging="567"/>
      </w:pPr>
      <w:rPr>
        <w:rFonts w:ascii="Courier New" w:hAnsi="Courier New" w:hint="default"/>
        <w:color w:val="7F7F7F" w:themeColor="text1" w:themeTint="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7667C2E"/>
    <w:multiLevelType w:val="hybridMultilevel"/>
    <w:tmpl w:val="9D4CF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3A524B"/>
    <w:multiLevelType w:val="hybridMultilevel"/>
    <w:tmpl w:val="624A48F4"/>
    <w:lvl w:ilvl="0" w:tplc="040C000F">
      <w:start w:val="1"/>
      <w:numFmt w:val="decimal"/>
      <w:lvlText w:val="%1."/>
      <w:lvlJc w:val="left"/>
      <w:pPr>
        <w:ind w:left="360" w:hanging="360"/>
      </w:pPr>
    </w:lvl>
    <w:lvl w:ilvl="1" w:tplc="DD709DB2">
      <w:start w:val="1"/>
      <w:numFmt w:val="decimal"/>
      <w:lvlText w:val="%2."/>
      <w:lvlJc w:val="left"/>
      <w:pPr>
        <w:ind w:left="1080" w:hanging="360"/>
      </w:pPr>
      <w:rPr>
        <w:rFonts w:hint="default"/>
      </w:r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52C5805"/>
    <w:multiLevelType w:val="hybridMultilevel"/>
    <w:tmpl w:val="D8CCCD6C"/>
    <w:lvl w:ilvl="0" w:tplc="238E4CEC">
      <w:start w:val="1"/>
      <w:numFmt w:val="decimal"/>
      <w:lvlText w:val="Annexe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63" w:hanging="360"/>
      </w:pPr>
    </w:lvl>
    <w:lvl w:ilvl="2" w:tplc="040C001B" w:tentative="1">
      <w:start w:val="1"/>
      <w:numFmt w:val="lowerRoman"/>
      <w:lvlText w:val="%3."/>
      <w:lvlJc w:val="right"/>
      <w:pPr>
        <w:ind w:left="883" w:hanging="180"/>
      </w:pPr>
    </w:lvl>
    <w:lvl w:ilvl="3" w:tplc="040C000F" w:tentative="1">
      <w:start w:val="1"/>
      <w:numFmt w:val="decimal"/>
      <w:lvlText w:val="%4."/>
      <w:lvlJc w:val="left"/>
      <w:pPr>
        <w:ind w:left="1603" w:hanging="360"/>
      </w:pPr>
    </w:lvl>
    <w:lvl w:ilvl="4" w:tplc="040C0019" w:tentative="1">
      <w:start w:val="1"/>
      <w:numFmt w:val="lowerLetter"/>
      <w:lvlText w:val="%5."/>
      <w:lvlJc w:val="left"/>
      <w:pPr>
        <w:ind w:left="2323" w:hanging="360"/>
      </w:pPr>
    </w:lvl>
    <w:lvl w:ilvl="5" w:tplc="040C001B" w:tentative="1">
      <w:start w:val="1"/>
      <w:numFmt w:val="lowerRoman"/>
      <w:lvlText w:val="%6."/>
      <w:lvlJc w:val="right"/>
      <w:pPr>
        <w:ind w:left="3043" w:hanging="180"/>
      </w:pPr>
    </w:lvl>
    <w:lvl w:ilvl="6" w:tplc="040C000F" w:tentative="1">
      <w:start w:val="1"/>
      <w:numFmt w:val="decimal"/>
      <w:lvlText w:val="%7."/>
      <w:lvlJc w:val="left"/>
      <w:pPr>
        <w:ind w:left="3763" w:hanging="360"/>
      </w:pPr>
    </w:lvl>
    <w:lvl w:ilvl="7" w:tplc="040C0019" w:tentative="1">
      <w:start w:val="1"/>
      <w:numFmt w:val="lowerLetter"/>
      <w:lvlText w:val="%8."/>
      <w:lvlJc w:val="left"/>
      <w:pPr>
        <w:ind w:left="4483" w:hanging="360"/>
      </w:pPr>
    </w:lvl>
    <w:lvl w:ilvl="8" w:tplc="040C001B" w:tentative="1">
      <w:start w:val="1"/>
      <w:numFmt w:val="lowerRoman"/>
      <w:lvlText w:val="%9."/>
      <w:lvlJc w:val="right"/>
      <w:pPr>
        <w:ind w:left="5203" w:hanging="180"/>
      </w:pPr>
    </w:lvl>
  </w:abstractNum>
  <w:abstractNum w:abstractNumId="43"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76F32FD"/>
    <w:multiLevelType w:val="multilevel"/>
    <w:tmpl w:val="986C05E0"/>
    <w:lvl w:ilvl="0">
      <w:start w:val="1"/>
      <w:numFmt w:val="decimal"/>
      <w:lvlText w:val="%1."/>
      <w:lvlJc w:val="left"/>
      <w:pPr>
        <w:ind w:left="502"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A6712FD"/>
    <w:multiLevelType w:val="hybridMultilevel"/>
    <w:tmpl w:val="EE2EDD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EA60112"/>
    <w:multiLevelType w:val="hybridMultilevel"/>
    <w:tmpl w:val="7BC46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39"/>
  </w:num>
  <w:num w:numId="3">
    <w:abstractNumId w:val="13"/>
  </w:num>
  <w:num w:numId="4">
    <w:abstractNumId w:val="21"/>
  </w:num>
  <w:num w:numId="5">
    <w:abstractNumId w:val="42"/>
  </w:num>
  <w:num w:numId="6">
    <w:abstractNumId w:val="36"/>
  </w:num>
  <w:num w:numId="7">
    <w:abstractNumId w:val="14"/>
  </w:num>
  <w:num w:numId="8">
    <w:abstractNumId w:val="8"/>
  </w:num>
  <w:num w:numId="9">
    <w:abstractNumId w:val="3"/>
  </w:num>
  <w:num w:numId="10">
    <w:abstractNumId w:val="2"/>
  </w:num>
  <w:num w:numId="11">
    <w:abstractNumId w:val="1"/>
  </w:num>
  <w:num w:numId="12">
    <w:abstractNumId w:val="0"/>
  </w:num>
  <w:num w:numId="13">
    <w:abstractNumId w:val="6"/>
  </w:num>
  <w:num w:numId="14">
    <w:abstractNumId w:val="5"/>
  </w:num>
  <w:num w:numId="15">
    <w:abstractNumId w:val="4"/>
  </w:num>
  <w:num w:numId="16">
    <w:abstractNumId w:val="20"/>
  </w:num>
  <w:num w:numId="17">
    <w:abstractNumId w:val="24"/>
  </w:num>
  <w:num w:numId="18">
    <w:abstractNumId w:val="17"/>
  </w:num>
  <w:num w:numId="19">
    <w:abstractNumId w:val="40"/>
  </w:num>
  <w:num w:numId="20">
    <w:abstractNumId w:val="35"/>
  </w:num>
  <w:num w:numId="21">
    <w:abstractNumId w:val="16"/>
  </w:num>
  <w:num w:numId="22">
    <w:abstractNumId w:val="44"/>
  </w:num>
  <w:num w:numId="23">
    <w:abstractNumId w:val="27"/>
  </w:num>
  <w:num w:numId="24">
    <w:abstractNumId w:val="19"/>
  </w:num>
  <w:num w:numId="25">
    <w:abstractNumId w:val="32"/>
  </w:num>
  <w:num w:numId="26">
    <w:abstractNumId w:val="34"/>
  </w:num>
  <w:num w:numId="27">
    <w:abstractNumId w:val="23"/>
  </w:num>
  <w:num w:numId="28">
    <w:abstractNumId w:val="12"/>
  </w:num>
  <w:num w:numId="29">
    <w:abstractNumId w:val="28"/>
  </w:num>
  <w:num w:numId="30">
    <w:abstractNumId w:val="37"/>
  </w:num>
  <w:num w:numId="31">
    <w:abstractNumId w:val="45"/>
  </w:num>
  <w:num w:numId="32">
    <w:abstractNumId w:val="11"/>
  </w:num>
  <w:num w:numId="33">
    <w:abstractNumId w:val="17"/>
  </w:num>
  <w:num w:numId="34">
    <w:abstractNumId w:val="10"/>
  </w:num>
  <w:num w:numId="35">
    <w:abstractNumId w:val="15"/>
  </w:num>
  <w:num w:numId="36">
    <w:abstractNumId w:val="22"/>
  </w:num>
  <w:num w:numId="37">
    <w:abstractNumId w:val="41"/>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46"/>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num>
  <w:num w:numId="52">
    <w:abstractNumId w:val="7"/>
  </w:num>
  <w:num w:numId="53">
    <w:abstractNumId w:val="18"/>
  </w:num>
  <w:num w:numId="54">
    <w:abstractNumId w:val="26"/>
  </w:num>
  <w:num w:numId="55">
    <w:abstractNumId w:val="38"/>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30"/>
  </w:num>
  <w:num w:numId="59">
    <w:abstractNumId w:val="30"/>
  </w:num>
  <w:num w:numId="60">
    <w:abstractNumId w:val="33"/>
  </w:num>
  <w:num w:numId="61">
    <w:abstractNumId w:val="39"/>
  </w:num>
  <w:num w:numId="62">
    <w:abstractNumId w:val="3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TjVhZqjpoGX6FYVkW8ShgjosqSaekxFQbyeM5LbS4jgD1oPhiMEBgYbyTJdqc9zUzwf3TmxrSD6fQ8XPuzCWMg==" w:salt="0c1hvsuuTJIH2HGATmTHDA=="/>
  <w:autoFormatOverride/>
  <w:styleLockTheme/>
  <w:styleLockQFSet/>
  <w:defaultTabStop w:val="737"/>
  <w:autoHyphenation/>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6145"/>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1D2"/>
    <w:rsid w:val="00000164"/>
    <w:rsid w:val="000001BC"/>
    <w:rsid w:val="00000559"/>
    <w:rsid w:val="00000AC1"/>
    <w:rsid w:val="00000B3F"/>
    <w:rsid w:val="0000205E"/>
    <w:rsid w:val="000028AB"/>
    <w:rsid w:val="00002B6C"/>
    <w:rsid w:val="00003139"/>
    <w:rsid w:val="00003C66"/>
    <w:rsid w:val="00004CDA"/>
    <w:rsid w:val="000050DF"/>
    <w:rsid w:val="0000525A"/>
    <w:rsid w:val="000056B3"/>
    <w:rsid w:val="0000590B"/>
    <w:rsid w:val="00005A14"/>
    <w:rsid w:val="00005BA7"/>
    <w:rsid w:val="00006B40"/>
    <w:rsid w:val="0000740A"/>
    <w:rsid w:val="0000750C"/>
    <w:rsid w:val="00007BCD"/>
    <w:rsid w:val="00007E95"/>
    <w:rsid w:val="00010DD0"/>
    <w:rsid w:val="0001101B"/>
    <w:rsid w:val="00012155"/>
    <w:rsid w:val="000123D9"/>
    <w:rsid w:val="000128DA"/>
    <w:rsid w:val="00012D2F"/>
    <w:rsid w:val="000132FF"/>
    <w:rsid w:val="00013A25"/>
    <w:rsid w:val="00013C2B"/>
    <w:rsid w:val="00013F56"/>
    <w:rsid w:val="00014391"/>
    <w:rsid w:val="000147BE"/>
    <w:rsid w:val="00014CA8"/>
    <w:rsid w:val="0001563A"/>
    <w:rsid w:val="000157BA"/>
    <w:rsid w:val="000167C3"/>
    <w:rsid w:val="00016883"/>
    <w:rsid w:val="00016972"/>
    <w:rsid w:val="0001739E"/>
    <w:rsid w:val="00017ABF"/>
    <w:rsid w:val="00017CEB"/>
    <w:rsid w:val="00017DC1"/>
    <w:rsid w:val="000206BF"/>
    <w:rsid w:val="000208B6"/>
    <w:rsid w:val="00020A44"/>
    <w:rsid w:val="00020F06"/>
    <w:rsid w:val="00020F44"/>
    <w:rsid w:val="00021327"/>
    <w:rsid w:val="000214A5"/>
    <w:rsid w:val="0002219A"/>
    <w:rsid w:val="00022510"/>
    <w:rsid w:val="0002259C"/>
    <w:rsid w:val="000227A3"/>
    <w:rsid w:val="00022DFC"/>
    <w:rsid w:val="00022E0A"/>
    <w:rsid w:val="00022EEB"/>
    <w:rsid w:val="00023388"/>
    <w:rsid w:val="0002343F"/>
    <w:rsid w:val="000237E3"/>
    <w:rsid w:val="000241BC"/>
    <w:rsid w:val="0002443B"/>
    <w:rsid w:val="0002465D"/>
    <w:rsid w:val="00024E77"/>
    <w:rsid w:val="0002522B"/>
    <w:rsid w:val="00025509"/>
    <w:rsid w:val="00025909"/>
    <w:rsid w:val="00025CF5"/>
    <w:rsid w:val="00025DA5"/>
    <w:rsid w:val="00025E01"/>
    <w:rsid w:val="00026014"/>
    <w:rsid w:val="00026AC0"/>
    <w:rsid w:val="00027021"/>
    <w:rsid w:val="00027172"/>
    <w:rsid w:val="000279EE"/>
    <w:rsid w:val="00030098"/>
    <w:rsid w:val="00030245"/>
    <w:rsid w:val="00030E26"/>
    <w:rsid w:val="000311BC"/>
    <w:rsid w:val="0003138D"/>
    <w:rsid w:val="000318C1"/>
    <w:rsid w:val="00031D8F"/>
    <w:rsid w:val="00031F18"/>
    <w:rsid w:val="000322D9"/>
    <w:rsid w:val="00032404"/>
    <w:rsid w:val="0003255A"/>
    <w:rsid w:val="00032F0F"/>
    <w:rsid w:val="00033491"/>
    <w:rsid w:val="00033C19"/>
    <w:rsid w:val="00034053"/>
    <w:rsid w:val="000341AB"/>
    <w:rsid w:val="00034498"/>
    <w:rsid w:val="0003471F"/>
    <w:rsid w:val="00034837"/>
    <w:rsid w:val="00034BCA"/>
    <w:rsid w:val="00034EDD"/>
    <w:rsid w:val="00034F53"/>
    <w:rsid w:val="00035272"/>
    <w:rsid w:val="000358FE"/>
    <w:rsid w:val="0003601B"/>
    <w:rsid w:val="00036174"/>
    <w:rsid w:val="00036361"/>
    <w:rsid w:val="000366DF"/>
    <w:rsid w:val="00036955"/>
    <w:rsid w:val="00036D78"/>
    <w:rsid w:val="00037007"/>
    <w:rsid w:val="0003720F"/>
    <w:rsid w:val="00037D28"/>
    <w:rsid w:val="0004026E"/>
    <w:rsid w:val="00040410"/>
    <w:rsid w:val="0004119F"/>
    <w:rsid w:val="00041A26"/>
    <w:rsid w:val="0004247D"/>
    <w:rsid w:val="0004259D"/>
    <w:rsid w:val="00042618"/>
    <w:rsid w:val="00042B4A"/>
    <w:rsid w:val="00042E56"/>
    <w:rsid w:val="00042F96"/>
    <w:rsid w:val="00043143"/>
    <w:rsid w:val="000437DD"/>
    <w:rsid w:val="000439A4"/>
    <w:rsid w:val="00043F30"/>
    <w:rsid w:val="00044045"/>
    <w:rsid w:val="00044C6F"/>
    <w:rsid w:val="00045046"/>
    <w:rsid w:val="00045260"/>
    <w:rsid w:val="00045444"/>
    <w:rsid w:val="000460E5"/>
    <w:rsid w:val="00046310"/>
    <w:rsid w:val="00046650"/>
    <w:rsid w:val="00046D89"/>
    <w:rsid w:val="00047570"/>
    <w:rsid w:val="0004799A"/>
    <w:rsid w:val="0005029C"/>
    <w:rsid w:val="00050E89"/>
    <w:rsid w:val="00051999"/>
    <w:rsid w:val="00051BCD"/>
    <w:rsid w:val="00051EEF"/>
    <w:rsid w:val="0005240C"/>
    <w:rsid w:val="00052B46"/>
    <w:rsid w:val="00052F1E"/>
    <w:rsid w:val="0005309C"/>
    <w:rsid w:val="00053740"/>
    <w:rsid w:val="00053AC3"/>
    <w:rsid w:val="00053B06"/>
    <w:rsid w:val="00053ECE"/>
    <w:rsid w:val="000542D3"/>
    <w:rsid w:val="00054BD2"/>
    <w:rsid w:val="00055475"/>
    <w:rsid w:val="00055649"/>
    <w:rsid w:val="00055DB0"/>
    <w:rsid w:val="000560B7"/>
    <w:rsid w:val="0005615C"/>
    <w:rsid w:val="0005620C"/>
    <w:rsid w:val="00056DD9"/>
    <w:rsid w:val="00056E57"/>
    <w:rsid w:val="00057268"/>
    <w:rsid w:val="00057DBB"/>
    <w:rsid w:val="000604D8"/>
    <w:rsid w:val="000607C1"/>
    <w:rsid w:val="00060BB6"/>
    <w:rsid w:val="0006111F"/>
    <w:rsid w:val="00061197"/>
    <w:rsid w:val="0006149B"/>
    <w:rsid w:val="00061E33"/>
    <w:rsid w:val="00062495"/>
    <w:rsid w:val="000626A6"/>
    <w:rsid w:val="00062C0A"/>
    <w:rsid w:val="00063357"/>
    <w:rsid w:val="000634C0"/>
    <w:rsid w:val="00063876"/>
    <w:rsid w:val="00063D00"/>
    <w:rsid w:val="00063EB0"/>
    <w:rsid w:val="000652EB"/>
    <w:rsid w:val="00065385"/>
    <w:rsid w:val="0006577E"/>
    <w:rsid w:val="0006627F"/>
    <w:rsid w:val="000666BC"/>
    <w:rsid w:val="000669B3"/>
    <w:rsid w:val="000669BB"/>
    <w:rsid w:val="00066A5D"/>
    <w:rsid w:val="00067703"/>
    <w:rsid w:val="00067787"/>
    <w:rsid w:val="0007064D"/>
    <w:rsid w:val="0007087F"/>
    <w:rsid w:val="00070A98"/>
    <w:rsid w:val="00070C21"/>
    <w:rsid w:val="00071238"/>
    <w:rsid w:val="00071509"/>
    <w:rsid w:val="00071B81"/>
    <w:rsid w:val="00071BDC"/>
    <w:rsid w:val="0007245C"/>
    <w:rsid w:val="0007269F"/>
    <w:rsid w:val="00072C45"/>
    <w:rsid w:val="00073BDF"/>
    <w:rsid w:val="00074B95"/>
    <w:rsid w:val="0007515B"/>
    <w:rsid w:val="000763D7"/>
    <w:rsid w:val="00076619"/>
    <w:rsid w:val="000768F5"/>
    <w:rsid w:val="0007697F"/>
    <w:rsid w:val="00076C01"/>
    <w:rsid w:val="00077085"/>
    <w:rsid w:val="00077184"/>
    <w:rsid w:val="00077401"/>
    <w:rsid w:val="00077A45"/>
    <w:rsid w:val="000800BD"/>
    <w:rsid w:val="00080669"/>
    <w:rsid w:val="00081061"/>
    <w:rsid w:val="00081480"/>
    <w:rsid w:val="00081A41"/>
    <w:rsid w:val="00082551"/>
    <w:rsid w:val="00082AD0"/>
    <w:rsid w:val="00082CC0"/>
    <w:rsid w:val="00082CEA"/>
    <w:rsid w:val="00082D82"/>
    <w:rsid w:val="00082DB7"/>
    <w:rsid w:val="00082FC5"/>
    <w:rsid w:val="000835A6"/>
    <w:rsid w:val="0008404E"/>
    <w:rsid w:val="0008442F"/>
    <w:rsid w:val="00084615"/>
    <w:rsid w:val="0008524D"/>
    <w:rsid w:val="000857CE"/>
    <w:rsid w:val="00086123"/>
    <w:rsid w:val="00086279"/>
    <w:rsid w:val="00086362"/>
    <w:rsid w:val="00086471"/>
    <w:rsid w:val="00086672"/>
    <w:rsid w:val="00086DA4"/>
    <w:rsid w:val="00086F3F"/>
    <w:rsid w:val="00087197"/>
    <w:rsid w:val="000873EC"/>
    <w:rsid w:val="000876CD"/>
    <w:rsid w:val="00087A5C"/>
    <w:rsid w:val="00087C6F"/>
    <w:rsid w:val="00090020"/>
    <w:rsid w:val="00090AE0"/>
    <w:rsid w:val="00091166"/>
    <w:rsid w:val="00091880"/>
    <w:rsid w:val="00091A0C"/>
    <w:rsid w:val="00091A23"/>
    <w:rsid w:val="00091E22"/>
    <w:rsid w:val="000924CF"/>
    <w:rsid w:val="0009261F"/>
    <w:rsid w:val="00093374"/>
    <w:rsid w:val="00093534"/>
    <w:rsid w:val="00093A19"/>
    <w:rsid w:val="00093B56"/>
    <w:rsid w:val="000940E2"/>
    <w:rsid w:val="00094541"/>
    <w:rsid w:val="000948F5"/>
    <w:rsid w:val="00094A05"/>
    <w:rsid w:val="0009528D"/>
    <w:rsid w:val="000957CF"/>
    <w:rsid w:val="00096074"/>
    <w:rsid w:val="00096A07"/>
    <w:rsid w:val="00097B3B"/>
    <w:rsid w:val="00097CCF"/>
    <w:rsid w:val="00097CD6"/>
    <w:rsid w:val="00097E8B"/>
    <w:rsid w:val="000A00D5"/>
    <w:rsid w:val="000A1067"/>
    <w:rsid w:val="000A12AB"/>
    <w:rsid w:val="000A1504"/>
    <w:rsid w:val="000A23DA"/>
    <w:rsid w:val="000A2C43"/>
    <w:rsid w:val="000A3B35"/>
    <w:rsid w:val="000A3B6B"/>
    <w:rsid w:val="000A3BA9"/>
    <w:rsid w:val="000A41DF"/>
    <w:rsid w:val="000A43D6"/>
    <w:rsid w:val="000A586E"/>
    <w:rsid w:val="000A5CDB"/>
    <w:rsid w:val="000A713B"/>
    <w:rsid w:val="000A747B"/>
    <w:rsid w:val="000A77AA"/>
    <w:rsid w:val="000A7B45"/>
    <w:rsid w:val="000A7BCE"/>
    <w:rsid w:val="000A7BE2"/>
    <w:rsid w:val="000A7E0F"/>
    <w:rsid w:val="000B02D1"/>
    <w:rsid w:val="000B033B"/>
    <w:rsid w:val="000B0BD1"/>
    <w:rsid w:val="000B0C95"/>
    <w:rsid w:val="000B0F2C"/>
    <w:rsid w:val="000B106D"/>
    <w:rsid w:val="000B1483"/>
    <w:rsid w:val="000B2ACE"/>
    <w:rsid w:val="000B3718"/>
    <w:rsid w:val="000B376E"/>
    <w:rsid w:val="000B3927"/>
    <w:rsid w:val="000B42CE"/>
    <w:rsid w:val="000B4354"/>
    <w:rsid w:val="000B4A30"/>
    <w:rsid w:val="000B5634"/>
    <w:rsid w:val="000B6BD4"/>
    <w:rsid w:val="000B6F79"/>
    <w:rsid w:val="000B7229"/>
    <w:rsid w:val="000B75BD"/>
    <w:rsid w:val="000B776A"/>
    <w:rsid w:val="000C0872"/>
    <w:rsid w:val="000C113F"/>
    <w:rsid w:val="000C1642"/>
    <w:rsid w:val="000C1D67"/>
    <w:rsid w:val="000C2974"/>
    <w:rsid w:val="000C29F3"/>
    <w:rsid w:val="000C305A"/>
    <w:rsid w:val="000C3348"/>
    <w:rsid w:val="000C3511"/>
    <w:rsid w:val="000C3990"/>
    <w:rsid w:val="000C4267"/>
    <w:rsid w:val="000C434D"/>
    <w:rsid w:val="000C4800"/>
    <w:rsid w:val="000C482A"/>
    <w:rsid w:val="000C54AF"/>
    <w:rsid w:val="000C579D"/>
    <w:rsid w:val="000C5B01"/>
    <w:rsid w:val="000C6636"/>
    <w:rsid w:val="000C672B"/>
    <w:rsid w:val="000C6B77"/>
    <w:rsid w:val="000C6D87"/>
    <w:rsid w:val="000C6EF6"/>
    <w:rsid w:val="000C7892"/>
    <w:rsid w:val="000C7E4E"/>
    <w:rsid w:val="000D0499"/>
    <w:rsid w:val="000D05FC"/>
    <w:rsid w:val="000D09FD"/>
    <w:rsid w:val="000D0A09"/>
    <w:rsid w:val="000D1753"/>
    <w:rsid w:val="000D1A5B"/>
    <w:rsid w:val="000D28C0"/>
    <w:rsid w:val="000D2B3C"/>
    <w:rsid w:val="000D2D11"/>
    <w:rsid w:val="000D4EFC"/>
    <w:rsid w:val="000D5133"/>
    <w:rsid w:val="000D5523"/>
    <w:rsid w:val="000D5E74"/>
    <w:rsid w:val="000D681C"/>
    <w:rsid w:val="000D6F8D"/>
    <w:rsid w:val="000D7A64"/>
    <w:rsid w:val="000D7CFC"/>
    <w:rsid w:val="000D7E84"/>
    <w:rsid w:val="000D7ECA"/>
    <w:rsid w:val="000E151E"/>
    <w:rsid w:val="000E19F2"/>
    <w:rsid w:val="000E27B7"/>
    <w:rsid w:val="000E2D99"/>
    <w:rsid w:val="000E2DB3"/>
    <w:rsid w:val="000E38C7"/>
    <w:rsid w:val="000E3FDC"/>
    <w:rsid w:val="000E469D"/>
    <w:rsid w:val="000E4A4A"/>
    <w:rsid w:val="000E527E"/>
    <w:rsid w:val="000E682D"/>
    <w:rsid w:val="000E7409"/>
    <w:rsid w:val="000E76B0"/>
    <w:rsid w:val="000E7BA4"/>
    <w:rsid w:val="000E7F4F"/>
    <w:rsid w:val="000F07F7"/>
    <w:rsid w:val="000F0912"/>
    <w:rsid w:val="000F0A90"/>
    <w:rsid w:val="000F0FA7"/>
    <w:rsid w:val="000F16EA"/>
    <w:rsid w:val="000F236B"/>
    <w:rsid w:val="000F2A75"/>
    <w:rsid w:val="000F2C7F"/>
    <w:rsid w:val="000F3C02"/>
    <w:rsid w:val="000F4197"/>
    <w:rsid w:val="000F4454"/>
    <w:rsid w:val="000F4587"/>
    <w:rsid w:val="000F4637"/>
    <w:rsid w:val="000F46A3"/>
    <w:rsid w:val="000F483A"/>
    <w:rsid w:val="000F4BEE"/>
    <w:rsid w:val="000F4EE6"/>
    <w:rsid w:val="000F53B2"/>
    <w:rsid w:val="000F5DEE"/>
    <w:rsid w:val="000F6FDE"/>
    <w:rsid w:val="000F7880"/>
    <w:rsid w:val="000F7BE4"/>
    <w:rsid w:val="0010010B"/>
    <w:rsid w:val="0010032A"/>
    <w:rsid w:val="00100899"/>
    <w:rsid w:val="00100920"/>
    <w:rsid w:val="00100A1E"/>
    <w:rsid w:val="00100A1F"/>
    <w:rsid w:val="00102300"/>
    <w:rsid w:val="001026D2"/>
    <w:rsid w:val="001028C4"/>
    <w:rsid w:val="00102FD8"/>
    <w:rsid w:val="00104077"/>
    <w:rsid w:val="00104159"/>
    <w:rsid w:val="001041D1"/>
    <w:rsid w:val="00104349"/>
    <w:rsid w:val="0010471A"/>
    <w:rsid w:val="00104877"/>
    <w:rsid w:val="0010596B"/>
    <w:rsid w:val="00105DED"/>
    <w:rsid w:val="00106738"/>
    <w:rsid w:val="00106812"/>
    <w:rsid w:val="001069A0"/>
    <w:rsid w:val="00106D87"/>
    <w:rsid w:val="00107276"/>
    <w:rsid w:val="001075FE"/>
    <w:rsid w:val="00107950"/>
    <w:rsid w:val="00107ACA"/>
    <w:rsid w:val="00107C45"/>
    <w:rsid w:val="00107D7B"/>
    <w:rsid w:val="001102DE"/>
    <w:rsid w:val="00110338"/>
    <w:rsid w:val="001106FE"/>
    <w:rsid w:val="001107F1"/>
    <w:rsid w:val="001110CF"/>
    <w:rsid w:val="0011122C"/>
    <w:rsid w:val="00111D86"/>
    <w:rsid w:val="00112307"/>
    <w:rsid w:val="00112E8F"/>
    <w:rsid w:val="00113288"/>
    <w:rsid w:val="001138E5"/>
    <w:rsid w:val="00113F25"/>
    <w:rsid w:val="0011425B"/>
    <w:rsid w:val="001144D9"/>
    <w:rsid w:val="00114B9A"/>
    <w:rsid w:val="00115AF7"/>
    <w:rsid w:val="00115BF1"/>
    <w:rsid w:val="00115C53"/>
    <w:rsid w:val="00115CDE"/>
    <w:rsid w:val="00116958"/>
    <w:rsid w:val="001171BE"/>
    <w:rsid w:val="0011789F"/>
    <w:rsid w:val="00117E57"/>
    <w:rsid w:val="001206DC"/>
    <w:rsid w:val="00121420"/>
    <w:rsid w:val="0012195D"/>
    <w:rsid w:val="001227FE"/>
    <w:rsid w:val="0012349D"/>
    <w:rsid w:val="001236DF"/>
    <w:rsid w:val="0012393D"/>
    <w:rsid w:val="0012393E"/>
    <w:rsid w:val="00123EA7"/>
    <w:rsid w:val="001243EF"/>
    <w:rsid w:val="0012498C"/>
    <w:rsid w:val="0012511A"/>
    <w:rsid w:val="001253C5"/>
    <w:rsid w:val="00125C3A"/>
    <w:rsid w:val="00126492"/>
    <w:rsid w:val="00127513"/>
    <w:rsid w:val="00127645"/>
    <w:rsid w:val="00127698"/>
    <w:rsid w:val="001301D5"/>
    <w:rsid w:val="0013056E"/>
    <w:rsid w:val="00130649"/>
    <w:rsid w:val="001306B0"/>
    <w:rsid w:val="00130CD4"/>
    <w:rsid w:val="00130D16"/>
    <w:rsid w:val="0013135F"/>
    <w:rsid w:val="00131A51"/>
    <w:rsid w:val="001324F4"/>
    <w:rsid w:val="001329D5"/>
    <w:rsid w:val="00132DA5"/>
    <w:rsid w:val="00133844"/>
    <w:rsid w:val="00133A7F"/>
    <w:rsid w:val="00133C42"/>
    <w:rsid w:val="00133D2C"/>
    <w:rsid w:val="001341BB"/>
    <w:rsid w:val="001343AE"/>
    <w:rsid w:val="00134C2E"/>
    <w:rsid w:val="00134D07"/>
    <w:rsid w:val="00134E78"/>
    <w:rsid w:val="00135E13"/>
    <w:rsid w:val="001362E4"/>
    <w:rsid w:val="0013647D"/>
    <w:rsid w:val="001365FE"/>
    <w:rsid w:val="00136636"/>
    <w:rsid w:val="00136BE0"/>
    <w:rsid w:val="0013752A"/>
    <w:rsid w:val="00137F9D"/>
    <w:rsid w:val="00140242"/>
    <w:rsid w:val="001403D4"/>
    <w:rsid w:val="00140418"/>
    <w:rsid w:val="001404A8"/>
    <w:rsid w:val="00140690"/>
    <w:rsid w:val="00140AA8"/>
    <w:rsid w:val="00140E59"/>
    <w:rsid w:val="00141231"/>
    <w:rsid w:val="00141409"/>
    <w:rsid w:val="001415EF"/>
    <w:rsid w:val="00142076"/>
    <w:rsid w:val="00142520"/>
    <w:rsid w:val="001425C4"/>
    <w:rsid w:val="00142DF0"/>
    <w:rsid w:val="001432E5"/>
    <w:rsid w:val="00143576"/>
    <w:rsid w:val="00143DC5"/>
    <w:rsid w:val="00144155"/>
    <w:rsid w:val="0014428F"/>
    <w:rsid w:val="00144B3A"/>
    <w:rsid w:val="0014534B"/>
    <w:rsid w:val="0014546D"/>
    <w:rsid w:val="001458B0"/>
    <w:rsid w:val="00145CAC"/>
    <w:rsid w:val="00145D2B"/>
    <w:rsid w:val="0014612C"/>
    <w:rsid w:val="001465EF"/>
    <w:rsid w:val="00147A96"/>
    <w:rsid w:val="00147AB1"/>
    <w:rsid w:val="00147D24"/>
    <w:rsid w:val="00150553"/>
    <w:rsid w:val="00151434"/>
    <w:rsid w:val="00151B79"/>
    <w:rsid w:val="00151EB7"/>
    <w:rsid w:val="00151F6A"/>
    <w:rsid w:val="00152B70"/>
    <w:rsid w:val="00152CB4"/>
    <w:rsid w:val="00152CC1"/>
    <w:rsid w:val="00152E4B"/>
    <w:rsid w:val="00152FD2"/>
    <w:rsid w:val="001535D6"/>
    <w:rsid w:val="00153676"/>
    <w:rsid w:val="00153A51"/>
    <w:rsid w:val="00153A56"/>
    <w:rsid w:val="001545EB"/>
    <w:rsid w:val="00155378"/>
    <w:rsid w:val="001556E2"/>
    <w:rsid w:val="00155D73"/>
    <w:rsid w:val="00156036"/>
    <w:rsid w:val="00156BF6"/>
    <w:rsid w:val="00156C1F"/>
    <w:rsid w:val="001579FC"/>
    <w:rsid w:val="00157CB5"/>
    <w:rsid w:val="00157EEB"/>
    <w:rsid w:val="00160056"/>
    <w:rsid w:val="00160661"/>
    <w:rsid w:val="00161740"/>
    <w:rsid w:val="0016185B"/>
    <w:rsid w:val="001618AD"/>
    <w:rsid w:val="00161A66"/>
    <w:rsid w:val="00162456"/>
    <w:rsid w:val="0016397A"/>
    <w:rsid w:val="00163CA3"/>
    <w:rsid w:val="00164F37"/>
    <w:rsid w:val="00164F75"/>
    <w:rsid w:val="00166EE1"/>
    <w:rsid w:val="00167816"/>
    <w:rsid w:val="0017025F"/>
    <w:rsid w:val="001706B2"/>
    <w:rsid w:val="00170709"/>
    <w:rsid w:val="0017113B"/>
    <w:rsid w:val="0017189E"/>
    <w:rsid w:val="00171C22"/>
    <w:rsid w:val="00172E4D"/>
    <w:rsid w:val="00173554"/>
    <w:rsid w:val="0017373D"/>
    <w:rsid w:val="00173819"/>
    <w:rsid w:val="00173A08"/>
    <w:rsid w:val="00173E8E"/>
    <w:rsid w:val="001748AC"/>
    <w:rsid w:val="00174946"/>
    <w:rsid w:val="00175119"/>
    <w:rsid w:val="00175C30"/>
    <w:rsid w:val="0017686A"/>
    <w:rsid w:val="00176E66"/>
    <w:rsid w:val="00177939"/>
    <w:rsid w:val="0018088D"/>
    <w:rsid w:val="0018091B"/>
    <w:rsid w:val="00180C2D"/>
    <w:rsid w:val="00181313"/>
    <w:rsid w:val="001814AD"/>
    <w:rsid w:val="00181C1B"/>
    <w:rsid w:val="00181C57"/>
    <w:rsid w:val="001823E2"/>
    <w:rsid w:val="00182604"/>
    <w:rsid w:val="001827AB"/>
    <w:rsid w:val="00182A16"/>
    <w:rsid w:val="00183543"/>
    <w:rsid w:val="00183595"/>
    <w:rsid w:val="00183786"/>
    <w:rsid w:val="00184048"/>
    <w:rsid w:val="00184B80"/>
    <w:rsid w:val="00184F02"/>
    <w:rsid w:val="00185245"/>
    <w:rsid w:val="00185288"/>
    <w:rsid w:val="00185931"/>
    <w:rsid w:val="00185DA2"/>
    <w:rsid w:val="00185DC7"/>
    <w:rsid w:val="00186525"/>
    <w:rsid w:val="00186C57"/>
    <w:rsid w:val="001871D9"/>
    <w:rsid w:val="0018726A"/>
    <w:rsid w:val="001875C3"/>
    <w:rsid w:val="0018778C"/>
    <w:rsid w:val="001878C5"/>
    <w:rsid w:val="0018796D"/>
    <w:rsid w:val="00187C46"/>
    <w:rsid w:val="00187D9B"/>
    <w:rsid w:val="00187E69"/>
    <w:rsid w:val="00187E9F"/>
    <w:rsid w:val="00187FC6"/>
    <w:rsid w:val="00190289"/>
    <w:rsid w:val="00190468"/>
    <w:rsid w:val="00190522"/>
    <w:rsid w:val="0019149F"/>
    <w:rsid w:val="00191AC7"/>
    <w:rsid w:val="00191ECD"/>
    <w:rsid w:val="00192B19"/>
    <w:rsid w:val="0019305C"/>
    <w:rsid w:val="001931F9"/>
    <w:rsid w:val="00193A48"/>
    <w:rsid w:val="00194C59"/>
    <w:rsid w:val="00194C78"/>
    <w:rsid w:val="00195135"/>
    <w:rsid w:val="001959C3"/>
    <w:rsid w:val="00195B08"/>
    <w:rsid w:val="0019695E"/>
    <w:rsid w:val="00196CA6"/>
    <w:rsid w:val="0019708F"/>
    <w:rsid w:val="001A01C1"/>
    <w:rsid w:val="001A10FD"/>
    <w:rsid w:val="001A1419"/>
    <w:rsid w:val="001A2F1B"/>
    <w:rsid w:val="001A4D40"/>
    <w:rsid w:val="001A5CF0"/>
    <w:rsid w:val="001A5E84"/>
    <w:rsid w:val="001A617E"/>
    <w:rsid w:val="001A649F"/>
    <w:rsid w:val="001A6A7A"/>
    <w:rsid w:val="001A6BD6"/>
    <w:rsid w:val="001A700A"/>
    <w:rsid w:val="001A7068"/>
    <w:rsid w:val="001A70E1"/>
    <w:rsid w:val="001A7A1D"/>
    <w:rsid w:val="001A7AAF"/>
    <w:rsid w:val="001A7B85"/>
    <w:rsid w:val="001A7E07"/>
    <w:rsid w:val="001A7E55"/>
    <w:rsid w:val="001B03AC"/>
    <w:rsid w:val="001B10EE"/>
    <w:rsid w:val="001B1241"/>
    <w:rsid w:val="001B13A7"/>
    <w:rsid w:val="001B1E0D"/>
    <w:rsid w:val="001B264A"/>
    <w:rsid w:val="001B27C2"/>
    <w:rsid w:val="001B2C3E"/>
    <w:rsid w:val="001B2C88"/>
    <w:rsid w:val="001B2D25"/>
    <w:rsid w:val="001B3510"/>
    <w:rsid w:val="001B3D7E"/>
    <w:rsid w:val="001B4145"/>
    <w:rsid w:val="001B42CD"/>
    <w:rsid w:val="001B4BD7"/>
    <w:rsid w:val="001B4EC6"/>
    <w:rsid w:val="001B4FDF"/>
    <w:rsid w:val="001B5577"/>
    <w:rsid w:val="001B64A5"/>
    <w:rsid w:val="001B6758"/>
    <w:rsid w:val="001B680A"/>
    <w:rsid w:val="001B68EB"/>
    <w:rsid w:val="001B6ECD"/>
    <w:rsid w:val="001B7D5A"/>
    <w:rsid w:val="001C0245"/>
    <w:rsid w:val="001C056A"/>
    <w:rsid w:val="001C14AA"/>
    <w:rsid w:val="001C18E1"/>
    <w:rsid w:val="001C1924"/>
    <w:rsid w:val="001C1E8B"/>
    <w:rsid w:val="001C2787"/>
    <w:rsid w:val="001C314C"/>
    <w:rsid w:val="001C393B"/>
    <w:rsid w:val="001C3DA3"/>
    <w:rsid w:val="001C3DF2"/>
    <w:rsid w:val="001C42B0"/>
    <w:rsid w:val="001C4395"/>
    <w:rsid w:val="001C4414"/>
    <w:rsid w:val="001C4609"/>
    <w:rsid w:val="001C4B96"/>
    <w:rsid w:val="001C4C34"/>
    <w:rsid w:val="001C4DCE"/>
    <w:rsid w:val="001C596E"/>
    <w:rsid w:val="001C5CCA"/>
    <w:rsid w:val="001C6B99"/>
    <w:rsid w:val="001C6BEB"/>
    <w:rsid w:val="001C7356"/>
    <w:rsid w:val="001C758B"/>
    <w:rsid w:val="001C75CB"/>
    <w:rsid w:val="001C7DBD"/>
    <w:rsid w:val="001D00AA"/>
    <w:rsid w:val="001D0200"/>
    <w:rsid w:val="001D1316"/>
    <w:rsid w:val="001D1CF3"/>
    <w:rsid w:val="001D2FAF"/>
    <w:rsid w:val="001D4371"/>
    <w:rsid w:val="001D46C7"/>
    <w:rsid w:val="001D54F1"/>
    <w:rsid w:val="001D59AE"/>
    <w:rsid w:val="001D6E1C"/>
    <w:rsid w:val="001D7D66"/>
    <w:rsid w:val="001E043C"/>
    <w:rsid w:val="001E07B3"/>
    <w:rsid w:val="001E0A3B"/>
    <w:rsid w:val="001E0E7D"/>
    <w:rsid w:val="001E103D"/>
    <w:rsid w:val="001E1586"/>
    <w:rsid w:val="001E18E3"/>
    <w:rsid w:val="001E20A0"/>
    <w:rsid w:val="001E2485"/>
    <w:rsid w:val="001E2D6B"/>
    <w:rsid w:val="001E2E08"/>
    <w:rsid w:val="001E30D2"/>
    <w:rsid w:val="001E3939"/>
    <w:rsid w:val="001E3942"/>
    <w:rsid w:val="001E5B5F"/>
    <w:rsid w:val="001E5CFA"/>
    <w:rsid w:val="001E5E6F"/>
    <w:rsid w:val="001E6079"/>
    <w:rsid w:val="001E6343"/>
    <w:rsid w:val="001E78A0"/>
    <w:rsid w:val="001E7F8B"/>
    <w:rsid w:val="001F0A75"/>
    <w:rsid w:val="001F190C"/>
    <w:rsid w:val="001F1D99"/>
    <w:rsid w:val="001F1F86"/>
    <w:rsid w:val="001F24D4"/>
    <w:rsid w:val="001F26CF"/>
    <w:rsid w:val="001F27C5"/>
    <w:rsid w:val="001F2DF4"/>
    <w:rsid w:val="001F2F42"/>
    <w:rsid w:val="001F3C8B"/>
    <w:rsid w:val="001F4681"/>
    <w:rsid w:val="001F5912"/>
    <w:rsid w:val="001F5D60"/>
    <w:rsid w:val="001F6E22"/>
    <w:rsid w:val="001F70B4"/>
    <w:rsid w:val="001F737B"/>
    <w:rsid w:val="001F74B2"/>
    <w:rsid w:val="001F74E3"/>
    <w:rsid w:val="001F7A56"/>
    <w:rsid w:val="001F7B63"/>
    <w:rsid w:val="0020024D"/>
    <w:rsid w:val="00200366"/>
    <w:rsid w:val="002006EA"/>
    <w:rsid w:val="0020220A"/>
    <w:rsid w:val="0020276C"/>
    <w:rsid w:val="002037E3"/>
    <w:rsid w:val="002037FD"/>
    <w:rsid w:val="0020414A"/>
    <w:rsid w:val="0020422D"/>
    <w:rsid w:val="00204842"/>
    <w:rsid w:val="00204846"/>
    <w:rsid w:val="00205203"/>
    <w:rsid w:val="00205530"/>
    <w:rsid w:val="00206050"/>
    <w:rsid w:val="00206421"/>
    <w:rsid w:val="00206FC8"/>
    <w:rsid w:val="0021048F"/>
    <w:rsid w:val="0021070D"/>
    <w:rsid w:val="00210F02"/>
    <w:rsid w:val="00211319"/>
    <w:rsid w:val="00211328"/>
    <w:rsid w:val="002114CC"/>
    <w:rsid w:val="00211A79"/>
    <w:rsid w:val="00212490"/>
    <w:rsid w:val="002126C1"/>
    <w:rsid w:val="00212845"/>
    <w:rsid w:val="002134F2"/>
    <w:rsid w:val="00213C17"/>
    <w:rsid w:val="00213E04"/>
    <w:rsid w:val="00213E1A"/>
    <w:rsid w:val="00214CA9"/>
    <w:rsid w:val="00214F09"/>
    <w:rsid w:val="00215282"/>
    <w:rsid w:val="002156F4"/>
    <w:rsid w:val="002165F5"/>
    <w:rsid w:val="00216893"/>
    <w:rsid w:val="002168CE"/>
    <w:rsid w:val="00216A29"/>
    <w:rsid w:val="00216A72"/>
    <w:rsid w:val="00216D95"/>
    <w:rsid w:val="00216EE5"/>
    <w:rsid w:val="002173E7"/>
    <w:rsid w:val="002176AB"/>
    <w:rsid w:val="00217B54"/>
    <w:rsid w:val="002202D8"/>
    <w:rsid w:val="002203F3"/>
    <w:rsid w:val="002206C7"/>
    <w:rsid w:val="00220E79"/>
    <w:rsid w:val="00220FBA"/>
    <w:rsid w:val="002211BE"/>
    <w:rsid w:val="0022147C"/>
    <w:rsid w:val="002214B1"/>
    <w:rsid w:val="00221B3B"/>
    <w:rsid w:val="00222A6E"/>
    <w:rsid w:val="00222BC1"/>
    <w:rsid w:val="00222E69"/>
    <w:rsid w:val="00224CF2"/>
    <w:rsid w:val="002254A5"/>
    <w:rsid w:val="00225798"/>
    <w:rsid w:val="00225D23"/>
    <w:rsid w:val="00225FA7"/>
    <w:rsid w:val="00226045"/>
    <w:rsid w:val="002264B4"/>
    <w:rsid w:val="00227772"/>
    <w:rsid w:val="00227802"/>
    <w:rsid w:val="00227AB1"/>
    <w:rsid w:val="00230690"/>
    <w:rsid w:val="00230A87"/>
    <w:rsid w:val="00231080"/>
    <w:rsid w:val="002310E7"/>
    <w:rsid w:val="00231E57"/>
    <w:rsid w:val="002328B7"/>
    <w:rsid w:val="00233636"/>
    <w:rsid w:val="002336BD"/>
    <w:rsid w:val="00233ABF"/>
    <w:rsid w:val="00234A5D"/>
    <w:rsid w:val="00234CB2"/>
    <w:rsid w:val="00234DE4"/>
    <w:rsid w:val="00235443"/>
    <w:rsid w:val="002358E3"/>
    <w:rsid w:val="00235C3A"/>
    <w:rsid w:val="00236579"/>
    <w:rsid w:val="00236C8E"/>
    <w:rsid w:val="00237432"/>
    <w:rsid w:val="002374BC"/>
    <w:rsid w:val="00237CBA"/>
    <w:rsid w:val="0024008E"/>
    <w:rsid w:val="002401D0"/>
    <w:rsid w:val="002402A4"/>
    <w:rsid w:val="00240A40"/>
    <w:rsid w:val="00240DEB"/>
    <w:rsid w:val="00241665"/>
    <w:rsid w:val="00241990"/>
    <w:rsid w:val="00241C01"/>
    <w:rsid w:val="002423AC"/>
    <w:rsid w:val="002424AE"/>
    <w:rsid w:val="0024336A"/>
    <w:rsid w:val="0024353B"/>
    <w:rsid w:val="0024361B"/>
    <w:rsid w:val="002439FF"/>
    <w:rsid w:val="00244066"/>
    <w:rsid w:val="0024410F"/>
    <w:rsid w:val="00244DD5"/>
    <w:rsid w:val="00244DF8"/>
    <w:rsid w:val="00244FB6"/>
    <w:rsid w:val="00245CB2"/>
    <w:rsid w:val="0024629D"/>
    <w:rsid w:val="002462CF"/>
    <w:rsid w:val="00246687"/>
    <w:rsid w:val="002467C0"/>
    <w:rsid w:val="00246A9A"/>
    <w:rsid w:val="002475C1"/>
    <w:rsid w:val="00247B0E"/>
    <w:rsid w:val="00247F30"/>
    <w:rsid w:val="00250162"/>
    <w:rsid w:val="002507AE"/>
    <w:rsid w:val="00250B30"/>
    <w:rsid w:val="00250CAA"/>
    <w:rsid w:val="002511B9"/>
    <w:rsid w:val="00251F28"/>
    <w:rsid w:val="002522FD"/>
    <w:rsid w:val="00253551"/>
    <w:rsid w:val="00253C5C"/>
    <w:rsid w:val="00253C69"/>
    <w:rsid w:val="00254350"/>
    <w:rsid w:val="00254428"/>
    <w:rsid w:val="00254ACD"/>
    <w:rsid w:val="0025548F"/>
    <w:rsid w:val="002555BC"/>
    <w:rsid w:val="002556C0"/>
    <w:rsid w:val="002566E6"/>
    <w:rsid w:val="00256903"/>
    <w:rsid w:val="00257016"/>
    <w:rsid w:val="002578CB"/>
    <w:rsid w:val="00257930"/>
    <w:rsid w:val="00257E3B"/>
    <w:rsid w:val="00260375"/>
    <w:rsid w:val="0026088D"/>
    <w:rsid w:val="002613D3"/>
    <w:rsid w:val="002619B9"/>
    <w:rsid w:val="00262410"/>
    <w:rsid w:val="0026324E"/>
    <w:rsid w:val="0026334D"/>
    <w:rsid w:val="00263429"/>
    <w:rsid w:val="0026415E"/>
    <w:rsid w:val="002641ED"/>
    <w:rsid w:val="002643E6"/>
    <w:rsid w:val="002644C0"/>
    <w:rsid w:val="002647B4"/>
    <w:rsid w:val="00264A56"/>
    <w:rsid w:val="00264F7D"/>
    <w:rsid w:val="00265139"/>
    <w:rsid w:val="00265297"/>
    <w:rsid w:val="002652E6"/>
    <w:rsid w:val="00265CDE"/>
    <w:rsid w:val="002669FA"/>
    <w:rsid w:val="00266D59"/>
    <w:rsid w:val="002671CD"/>
    <w:rsid w:val="002672F8"/>
    <w:rsid w:val="00267526"/>
    <w:rsid w:val="002675BE"/>
    <w:rsid w:val="002676D7"/>
    <w:rsid w:val="00267E1C"/>
    <w:rsid w:val="0027000B"/>
    <w:rsid w:val="002707DB"/>
    <w:rsid w:val="00270B61"/>
    <w:rsid w:val="00270ECA"/>
    <w:rsid w:val="0027162B"/>
    <w:rsid w:val="00271643"/>
    <w:rsid w:val="00272236"/>
    <w:rsid w:val="00272A8F"/>
    <w:rsid w:val="0027314B"/>
    <w:rsid w:val="00274651"/>
    <w:rsid w:val="00275170"/>
    <w:rsid w:val="00276073"/>
    <w:rsid w:val="002767ED"/>
    <w:rsid w:val="00276C2A"/>
    <w:rsid w:val="00276CFA"/>
    <w:rsid w:val="00276D5E"/>
    <w:rsid w:val="00277DB7"/>
    <w:rsid w:val="00277F03"/>
    <w:rsid w:val="002805D7"/>
    <w:rsid w:val="002806E0"/>
    <w:rsid w:val="00280E85"/>
    <w:rsid w:val="0028163D"/>
    <w:rsid w:val="002820DA"/>
    <w:rsid w:val="002827B7"/>
    <w:rsid w:val="00282A90"/>
    <w:rsid w:val="00282CDE"/>
    <w:rsid w:val="00283917"/>
    <w:rsid w:val="00283A24"/>
    <w:rsid w:val="002845A6"/>
    <w:rsid w:val="002847D6"/>
    <w:rsid w:val="00285800"/>
    <w:rsid w:val="00285B24"/>
    <w:rsid w:val="00285EA5"/>
    <w:rsid w:val="00286AF0"/>
    <w:rsid w:val="00286C8A"/>
    <w:rsid w:val="0028724F"/>
    <w:rsid w:val="0028728F"/>
    <w:rsid w:val="002872E8"/>
    <w:rsid w:val="0029017B"/>
    <w:rsid w:val="0029071B"/>
    <w:rsid w:val="0029122B"/>
    <w:rsid w:val="00291274"/>
    <w:rsid w:val="00291DAE"/>
    <w:rsid w:val="00291E3C"/>
    <w:rsid w:val="00291EEC"/>
    <w:rsid w:val="00291F75"/>
    <w:rsid w:val="002928A6"/>
    <w:rsid w:val="002928B3"/>
    <w:rsid w:val="002929B2"/>
    <w:rsid w:val="00292A0D"/>
    <w:rsid w:val="00292C9B"/>
    <w:rsid w:val="00292E22"/>
    <w:rsid w:val="002939C1"/>
    <w:rsid w:val="00293AA7"/>
    <w:rsid w:val="00293AD8"/>
    <w:rsid w:val="00293EBB"/>
    <w:rsid w:val="00294548"/>
    <w:rsid w:val="00294B6B"/>
    <w:rsid w:val="0029564F"/>
    <w:rsid w:val="00295AB2"/>
    <w:rsid w:val="002968EE"/>
    <w:rsid w:val="0029740A"/>
    <w:rsid w:val="0029762E"/>
    <w:rsid w:val="00297672"/>
    <w:rsid w:val="002979F4"/>
    <w:rsid w:val="00297B14"/>
    <w:rsid w:val="00297E60"/>
    <w:rsid w:val="002A0233"/>
    <w:rsid w:val="002A0810"/>
    <w:rsid w:val="002A0C0E"/>
    <w:rsid w:val="002A10D0"/>
    <w:rsid w:val="002A1369"/>
    <w:rsid w:val="002A1CE5"/>
    <w:rsid w:val="002A1DCB"/>
    <w:rsid w:val="002A1E7E"/>
    <w:rsid w:val="002A211C"/>
    <w:rsid w:val="002A236F"/>
    <w:rsid w:val="002A263E"/>
    <w:rsid w:val="002A2709"/>
    <w:rsid w:val="002A2D61"/>
    <w:rsid w:val="002A3136"/>
    <w:rsid w:val="002A346F"/>
    <w:rsid w:val="002A383C"/>
    <w:rsid w:val="002A3956"/>
    <w:rsid w:val="002A4600"/>
    <w:rsid w:val="002A4640"/>
    <w:rsid w:val="002A4789"/>
    <w:rsid w:val="002A527C"/>
    <w:rsid w:val="002A5371"/>
    <w:rsid w:val="002A541B"/>
    <w:rsid w:val="002A6D3B"/>
    <w:rsid w:val="002A6D86"/>
    <w:rsid w:val="002A6D87"/>
    <w:rsid w:val="002A71A2"/>
    <w:rsid w:val="002A73E5"/>
    <w:rsid w:val="002A7CAC"/>
    <w:rsid w:val="002A7E8D"/>
    <w:rsid w:val="002B0B10"/>
    <w:rsid w:val="002B0BC2"/>
    <w:rsid w:val="002B0DE8"/>
    <w:rsid w:val="002B0EA5"/>
    <w:rsid w:val="002B1706"/>
    <w:rsid w:val="002B250F"/>
    <w:rsid w:val="002B332E"/>
    <w:rsid w:val="002B3336"/>
    <w:rsid w:val="002B3742"/>
    <w:rsid w:val="002B4612"/>
    <w:rsid w:val="002B4C95"/>
    <w:rsid w:val="002B4ED5"/>
    <w:rsid w:val="002B5626"/>
    <w:rsid w:val="002B5B67"/>
    <w:rsid w:val="002B68C0"/>
    <w:rsid w:val="002B799B"/>
    <w:rsid w:val="002C0399"/>
    <w:rsid w:val="002C0E3D"/>
    <w:rsid w:val="002C17CB"/>
    <w:rsid w:val="002C1901"/>
    <w:rsid w:val="002C1C5E"/>
    <w:rsid w:val="002C31B9"/>
    <w:rsid w:val="002C4815"/>
    <w:rsid w:val="002C49F7"/>
    <w:rsid w:val="002C57F6"/>
    <w:rsid w:val="002C6469"/>
    <w:rsid w:val="002C7418"/>
    <w:rsid w:val="002C76E3"/>
    <w:rsid w:val="002C76F3"/>
    <w:rsid w:val="002D0A16"/>
    <w:rsid w:val="002D25AB"/>
    <w:rsid w:val="002D2DCA"/>
    <w:rsid w:val="002D2FA6"/>
    <w:rsid w:val="002D3284"/>
    <w:rsid w:val="002D339E"/>
    <w:rsid w:val="002D5919"/>
    <w:rsid w:val="002D59AB"/>
    <w:rsid w:val="002D5C68"/>
    <w:rsid w:val="002D6866"/>
    <w:rsid w:val="002D7050"/>
    <w:rsid w:val="002D727D"/>
    <w:rsid w:val="002D7898"/>
    <w:rsid w:val="002D7968"/>
    <w:rsid w:val="002E0049"/>
    <w:rsid w:val="002E06C1"/>
    <w:rsid w:val="002E0953"/>
    <w:rsid w:val="002E0B58"/>
    <w:rsid w:val="002E0CB5"/>
    <w:rsid w:val="002E149D"/>
    <w:rsid w:val="002E17DD"/>
    <w:rsid w:val="002E28FE"/>
    <w:rsid w:val="002E2C8F"/>
    <w:rsid w:val="002E3076"/>
    <w:rsid w:val="002E30F8"/>
    <w:rsid w:val="002E3C0C"/>
    <w:rsid w:val="002E40D4"/>
    <w:rsid w:val="002E4576"/>
    <w:rsid w:val="002E5BAB"/>
    <w:rsid w:val="002E6873"/>
    <w:rsid w:val="002E706A"/>
    <w:rsid w:val="002E71C6"/>
    <w:rsid w:val="002F01DE"/>
    <w:rsid w:val="002F0887"/>
    <w:rsid w:val="002F0CAE"/>
    <w:rsid w:val="002F0E20"/>
    <w:rsid w:val="002F1172"/>
    <w:rsid w:val="002F1CE6"/>
    <w:rsid w:val="002F1E96"/>
    <w:rsid w:val="002F1E97"/>
    <w:rsid w:val="002F1F61"/>
    <w:rsid w:val="002F2170"/>
    <w:rsid w:val="002F26B4"/>
    <w:rsid w:val="002F28D2"/>
    <w:rsid w:val="002F2F3E"/>
    <w:rsid w:val="002F2F57"/>
    <w:rsid w:val="002F301B"/>
    <w:rsid w:val="002F3597"/>
    <w:rsid w:val="002F35E3"/>
    <w:rsid w:val="002F3D40"/>
    <w:rsid w:val="002F43AB"/>
    <w:rsid w:val="002F4A0F"/>
    <w:rsid w:val="002F50A7"/>
    <w:rsid w:val="002F550A"/>
    <w:rsid w:val="002F5764"/>
    <w:rsid w:val="002F5922"/>
    <w:rsid w:val="002F5995"/>
    <w:rsid w:val="002F6729"/>
    <w:rsid w:val="002F676B"/>
    <w:rsid w:val="002F6F3E"/>
    <w:rsid w:val="002F6FDF"/>
    <w:rsid w:val="003002A8"/>
    <w:rsid w:val="0030064D"/>
    <w:rsid w:val="003006C6"/>
    <w:rsid w:val="003006F9"/>
    <w:rsid w:val="00300734"/>
    <w:rsid w:val="00300786"/>
    <w:rsid w:val="0030105C"/>
    <w:rsid w:val="00301586"/>
    <w:rsid w:val="00301694"/>
    <w:rsid w:val="003016C7"/>
    <w:rsid w:val="00301E12"/>
    <w:rsid w:val="00301F3F"/>
    <w:rsid w:val="00301FD5"/>
    <w:rsid w:val="003020FB"/>
    <w:rsid w:val="00302476"/>
    <w:rsid w:val="003025AF"/>
    <w:rsid w:val="003032C8"/>
    <w:rsid w:val="003036B0"/>
    <w:rsid w:val="0030385F"/>
    <w:rsid w:val="003039C3"/>
    <w:rsid w:val="00303ED7"/>
    <w:rsid w:val="00305579"/>
    <w:rsid w:val="003057E7"/>
    <w:rsid w:val="00306030"/>
    <w:rsid w:val="0030671B"/>
    <w:rsid w:val="0030760E"/>
    <w:rsid w:val="00310504"/>
    <w:rsid w:val="00310BEA"/>
    <w:rsid w:val="00311253"/>
    <w:rsid w:val="00311713"/>
    <w:rsid w:val="00311CBB"/>
    <w:rsid w:val="00311E8D"/>
    <w:rsid w:val="00311FE1"/>
    <w:rsid w:val="00312247"/>
    <w:rsid w:val="003123B5"/>
    <w:rsid w:val="003124EB"/>
    <w:rsid w:val="0031300A"/>
    <w:rsid w:val="00313012"/>
    <w:rsid w:val="003140F5"/>
    <w:rsid w:val="003142C5"/>
    <w:rsid w:val="003147F9"/>
    <w:rsid w:val="003149DD"/>
    <w:rsid w:val="003150E7"/>
    <w:rsid w:val="0031523D"/>
    <w:rsid w:val="003158F2"/>
    <w:rsid w:val="00315C54"/>
    <w:rsid w:val="003169C0"/>
    <w:rsid w:val="00316ACF"/>
    <w:rsid w:val="00317801"/>
    <w:rsid w:val="0031788C"/>
    <w:rsid w:val="00317946"/>
    <w:rsid w:val="00317D06"/>
    <w:rsid w:val="00317E82"/>
    <w:rsid w:val="003205DC"/>
    <w:rsid w:val="00320D1E"/>
    <w:rsid w:val="00321654"/>
    <w:rsid w:val="003216D9"/>
    <w:rsid w:val="00321822"/>
    <w:rsid w:val="00321B18"/>
    <w:rsid w:val="00322757"/>
    <w:rsid w:val="00322F13"/>
    <w:rsid w:val="00322F37"/>
    <w:rsid w:val="00323D7D"/>
    <w:rsid w:val="003243E2"/>
    <w:rsid w:val="0032498B"/>
    <w:rsid w:val="00325627"/>
    <w:rsid w:val="00325BED"/>
    <w:rsid w:val="00325C3E"/>
    <w:rsid w:val="00325C5D"/>
    <w:rsid w:val="00325DDD"/>
    <w:rsid w:val="003265DE"/>
    <w:rsid w:val="003266C6"/>
    <w:rsid w:val="00326E2E"/>
    <w:rsid w:val="00326F63"/>
    <w:rsid w:val="00327105"/>
    <w:rsid w:val="003277D5"/>
    <w:rsid w:val="00327B1F"/>
    <w:rsid w:val="003304AC"/>
    <w:rsid w:val="003307B7"/>
    <w:rsid w:val="0033103A"/>
    <w:rsid w:val="00332376"/>
    <w:rsid w:val="00332644"/>
    <w:rsid w:val="00332AAC"/>
    <w:rsid w:val="00332E07"/>
    <w:rsid w:val="00332F96"/>
    <w:rsid w:val="0033340C"/>
    <w:rsid w:val="00333B9F"/>
    <w:rsid w:val="00334471"/>
    <w:rsid w:val="00334CD7"/>
    <w:rsid w:val="00335D6D"/>
    <w:rsid w:val="00336637"/>
    <w:rsid w:val="003367B0"/>
    <w:rsid w:val="0033723D"/>
    <w:rsid w:val="00337A7A"/>
    <w:rsid w:val="00337D25"/>
    <w:rsid w:val="0034006A"/>
    <w:rsid w:val="00340399"/>
    <w:rsid w:val="0034094F"/>
    <w:rsid w:val="00341052"/>
    <w:rsid w:val="003413DC"/>
    <w:rsid w:val="00341C8E"/>
    <w:rsid w:val="00341F41"/>
    <w:rsid w:val="00342309"/>
    <w:rsid w:val="00342514"/>
    <w:rsid w:val="00342981"/>
    <w:rsid w:val="00343F4D"/>
    <w:rsid w:val="00344049"/>
    <w:rsid w:val="00344262"/>
    <w:rsid w:val="003444A2"/>
    <w:rsid w:val="00344D69"/>
    <w:rsid w:val="003452BD"/>
    <w:rsid w:val="00345A28"/>
    <w:rsid w:val="00346A60"/>
    <w:rsid w:val="00346D5F"/>
    <w:rsid w:val="00347135"/>
    <w:rsid w:val="003473D2"/>
    <w:rsid w:val="00347775"/>
    <w:rsid w:val="003500A8"/>
    <w:rsid w:val="003502E9"/>
    <w:rsid w:val="00350942"/>
    <w:rsid w:val="00351349"/>
    <w:rsid w:val="003514DA"/>
    <w:rsid w:val="00351532"/>
    <w:rsid w:val="00351A1A"/>
    <w:rsid w:val="00351B38"/>
    <w:rsid w:val="0035240A"/>
    <w:rsid w:val="00352692"/>
    <w:rsid w:val="003526A2"/>
    <w:rsid w:val="003527B0"/>
    <w:rsid w:val="0035288F"/>
    <w:rsid w:val="00352E7F"/>
    <w:rsid w:val="003540CC"/>
    <w:rsid w:val="00354136"/>
    <w:rsid w:val="003542E5"/>
    <w:rsid w:val="00354321"/>
    <w:rsid w:val="0035437E"/>
    <w:rsid w:val="003545FE"/>
    <w:rsid w:val="00354900"/>
    <w:rsid w:val="0035493E"/>
    <w:rsid w:val="00354A1D"/>
    <w:rsid w:val="00354D19"/>
    <w:rsid w:val="00355EB8"/>
    <w:rsid w:val="003563BB"/>
    <w:rsid w:val="00357157"/>
    <w:rsid w:val="00357491"/>
    <w:rsid w:val="00357B99"/>
    <w:rsid w:val="00357D3D"/>
    <w:rsid w:val="00360413"/>
    <w:rsid w:val="00360E96"/>
    <w:rsid w:val="00361C37"/>
    <w:rsid w:val="00361DC5"/>
    <w:rsid w:val="00362123"/>
    <w:rsid w:val="003628B6"/>
    <w:rsid w:val="00363011"/>
    <w:rsid w:val="00363874"/>
    <w:rsid w:val="00363EA0"/>
    <w:rsid w:val="0036439F"/>
    <w:rsid w:val="0036449C"/>
    <w:rsid w:val="00364D29"/>
    <w:rsid w:val="00365112"/>
    <w:rsid w:val="0036556D"/>
    <w:rsid w:val="00365B14"/>
    <w:rsid w:val="00366091"/>
    <w:rsid w:val="003662B3"/>
    <w:rsid w:val="003662F7"/>
    <w:rsid w:val="00366AE7"/>
    <w:rsid w:val="003672B3"/>
    <w:rsid w:val="00367B61"/>
    <w:rsid w:val="00370E96"/>
    <w:rsid w:val="00370F8E"/>
    <w:rsid w:val="0037141F"/>
    <w:rsid w:val="003719B1"/>
    <w:rsid w:val="00372D60"/>
    <w:rsid w:val="00372DBD"/>
    <w:rsid w:val="003734EC"/>
    <w:rsid w:val="0037352A"/>
    <w:rsid w:val="00373EA6"/>
    <w:rsid w:val="00373F32"/>
    <w:rsid w:val="00373FF9"/>
    <w:rsid w:val="0037414F"/>
    <w:rsid w:val="00374244"/>
    <w:rsid w:val="003744C9"/>
    <w:rsid w:val="00375074"/>
    <w:rsid w:val="00376A38"/>
    <w:rsid w:val="0037707B"/>
    <w:rsid w:val="003776CF"/>
    <w:rsid w:val="003779EC"/>
    <w:rsid w:val="00377AC0"/>
    <w:rsid w:val="0038035C"/>
    <w:rsid w:val="003827D8"/>
    <w:rsid w:val="00382AC4"/>
    <w:rsid w:val="00382E1E"/>
    <w:rsid w:val="0038371F"/>
    <w:rsid w:val="00383E2F"/>
    <w:rsid w:val="00384227"/>
    <w:rsid w:val="0038478B"/>
    <w:rsid w:val="00384D8F"/>
    <w:rsid w:val="00385206"/>
    <w:rsid w:val="00385B6B"/>
    <w:rsid w:val="00386A93"/>
    <w:rsid w:val="00387826"/>
    <w:rsid w:val="00387E4D"/>
    <w:rsid w:val="00390F30"/>
    <w:rsid w:val="00391116"/>
    <w:rsid w:val="00391DA2"/>
    <w:rsid w:val="00391E05"/>
    <w:rsid w:val="00391F8F"/>
    <w:rsid w:val="00392516"/>
    <w:rsid w:val="0039271B"/>
    <w:rsid w:val="00392C87"/>
    <w:rsid w:val="003933B0"/>
    <w:rsid w:val="003938FE"/>
    <w:rsid w:val="00393D6F"/>
    <w:rsid w:val="00393F5A"/>
    <w:rsid w:val="00394099"/>
    <w:rsid w:val="00394127"/>
    <w:rsid w:val="003944B3"/>
    <w:rsid w:val="003947EA"/>
    <w:rsid w:val="003947ED"/>
    <w:rsid w:val="0039497E"/>
    <w:rsid w:val="00394A3F"/>
    <w:rsid w:val="0039529B"/>
    <w:rsid w:val="003954B5"/>
    <w:rsid w:val="00396047"/>
    <w:rsid w:val="003968B8"/>
    <w:rsid w:val="003968E1"/>
    <w:rsid w:val="0039727D"/>
    <w:rsid w:val="003A0447"/>
    <w:rsid w:val="003A0DB2"/>
    <w:rsid w:val="003A0EF9"/>
    <w:rsid w:val="003A14BA"/>
    <w:rsid w:val="003A187A"/>
    <w:rsid w:val="003A1AC9"/>
    <w:rsid w:val="003A1BF1"/>
    <w:rsid w:val="003A1EC3"/>
    <w:rsid w:val="003A2C84"/>
    <w:rsid w:val="003A3201"/>
    <w:rsid w:val="003A3243"/>
    <w:rsid w:val="003A327E"/>
    <w:rsid w:val="003A3A29"/>
    <w:rsid w:val="003A3E3A"/>
    <w:rsid w:val="003A40B3"/>
    <w:rsid w:val="003A452D"/>
    <w:rsid w:val="003A49B3"/>
    <w:rsid w:val="003A5404"/>
    <w:rsid w:val="003A5D60"/>
    <w:rsid w:val="003A5FF2"/>
    <w:rsid w:val="003A66E7"/>
    <w:rsid w:val="003A67B6"/>
    <w:rsid w:val="003A6C26"/>
    <w:rsid w:val="003A7BA2"/>
    <w:rsid w:val="003A7EF3"/>
    <w:rsid w:val="003A7FB0"/>
    <w:rsid w:val="003B01BD"/>
    <w:rsid w:val="003B0F29"/>
    <w:rsid w:val="003B0F82"/>
    <w:rsid w:val="003B122C"/>
    <w:rsid w:val="003B1810"/>
    <w:rsid w:val="003B1C63"/>
    <w:rsid w:val="003B1EEC"/>
    <w:rsid w:val="003B2077"/>
    <w:rsid w:val="003B2385"/>
    <w:rsid w:val="003B2AC3"/>
    <w:rsid w:val="003B2ADF"/>
    <w:rsid w:val="003B2D2C"/>
    <w:rsid w:val="003B307F"/>
    <w:rsid w:val="003B331B"/>
    <w:rsid w:val="003B3571"/>
    <w:rsid w:val="003B3A4E"/>
    <w:rsid w:val="003B4261"/>
    <w:rsid w:val="003B494A"/>
    <w:rsid w:val="003B4FE3"/>
    <w:rsid w:val="003B5590"/>
    <w:rsid w:val="003B58DF"/>
    <w:rsid w:val="003B60F2"/>
    <w:rsid w:val="003B6E05"/>
    <w:rsid w:val="003B7500"/>
    <w:rsid w:val="003B789B"/>
    <w:rsid w:val="003B7BC6"/>
    <w:rsid w:val="003C0A6E"/>
    <w:rsid w:val="003C0B15"/>
    <w:rsid w:val="003C0E0F"/>
    <w:rsid w:val="003C1278"/>
    <w:rsid w:val="003C184D"/>
    <w:rsid w:val="003C1F55"/>
    <w:rsid w:val="003C29FB"/>
    <w:rsid w:val="003C5045"/>
    <w:rsid w:val="003C577E"/>
    <w:rsid w:val="003C5CF2"/>
    <w:rsid w:val="003C647B"/>
    <w:rsid w:val="003C6770"/>
    <w:rsid w:val="003C6D3E"/>
    <w:rsid w:val="003C6D5F"/>
    <w:rsid w:val="003C75E9"/>
    <w:rsid w:val="003C7A95"/>
    <w:rsid w:val="003D03CC"/>
    <w:rsid w:val="003D06EB"/>
    <w:rsid w:val="003D088E"/>
    <w:rsid w:val="003D1E31"/>
    <w:rsid w:val="003D2119"/>
    <w:rsid w:val="003D2261"/>
    <w:rsid w:val="003D22DD"/>
    <w:rsid w:val="003D234B"/>
    <w:rsid w:val="003D2FDD"/>
    <w:rsid w:val="003D32E3"/>
    <w:rsid w:val="003D37BD"/>
    <w:rsid w:val="003D385F"/>
    <w:rsid w:val="003D4E09"/>
    <w:rsid w:val="003D5081"/>
    <w:rsid w:val="003D566C"/>
    <w:rsid w:val="003D5E78"/>
    <w:rsid w:val="003D64F1"/>
    <w:rsid w:val="003D654C"/>
    <w:rsid w:val="003D66D3"/>
    <w:rsid w:val="003D67D7"/>
    <w:rsid w:val="003D6933"/>
    <w:rsid w:val="003D6AB5"/>
    <w:rsid w:val="003D6F6D"/>
    <w:rsid w:val="003D72F5"/>
    <w:rsid w:val="003E078C"/>
    <w:rsid w:val="003E0A3F"/>
    <w:rsid w:val="003E0B75"/>
    <w:rsid w:val="003E0C1C"/>
    <w:rsid w:val="003E171D"/>
    <w:rsid w:val="003E1DB3"/>
    <w:rsid w:val="003E1F84"/>
    <w:rsid w:val="003E2099"/>
    <w:rsid w:val="003E266E"/>
    <w:rsid w:val="003E2926"/>
    <w:rsid w:val="003E2C8B"/>
    <w:rsid w:val="003E309A"/>
    <w:rsid w:val="003E33D6"/>
    <w:rsid w:val="003E35D4"/>
    <w:rsid w:val="003E469D"/>
    <w:rsid w:val="003E67EF"/>
    <w:rsid w:val="003E6CDD"/>
    <w:rsid w:val="003E71F2"/>
    <w:rsid w:val="003E7EC3"/>
    <w:rsid w:val="003E7F76"/>
    <w:rsid w:val="003F01A8"/>
    <w:rsid w:val="003F1178"/>
    <w:rsid w:val="003F11FB"/>
    <w:rsid w:val="003F1BDA"/>
    <w:rsid w:val="003F33D0"/>
    <w:rsid w:val="003F3680"/>
    <w:rsid w:val="003F3E77"/>
    <w:rsid w:val="003F3F0A"/>
    <w:rsid w:val="003F4525"/>
    <w:rsid w:val="003F4741"/>
    <w:rsid w:val="003F4841"/>
    <w:rsid w:val="003F5760"/>
    <w:rsid w:val="003F58DE"/>
    <w:rsid w:val="003F59C4"/>
    <w:rsid w:val="003F5A4C"/>
    <w:rsid w:val="003F5D67"/>
    <w:rsid w:val="003F61EA"/>
    <w:rsid w:val="003F652E"/>
    <w:rsid w:val="003F79B7"/>
    <w:rsid w:val="004003AC"/>
    <w:rsid w:val="004005BC"/>
    <w:rsid w:val="00400AEC"/>
    <w:rsid w:val="00400B7D"/>
    <w:rsid w:val="004028C7"/>
    <w:rsid w:val="00402A32"/>
    <w:rsid w:val="00403800"/>
    <w:rsid w:val="00403819"/>
    <w:rsid w:val="00404B02"/>
    <w:rsid w:val="00404E9B"/>
    <w:rsid w:val="004051EC"/>
    <w:rsid w:val="00405D5D"/>
    <w:rsid w:val="00405DD6"/>
    <w:rsid w:val="00405EA2"/>
    <w:rsid w:val="004062D5"/>
    <w:rsid w:val="00406BDC"/>
    <w:rsid w:val="00406D5B"/>
    <w:rsid w:val="00406F85"/>
    <w:rsid w:val="0040757F"/>
    <w:rsid w:val="0041018D"/>
    <w:rsid w:val="00410424"/>
    <w:rsid w:val="004107CF"/>
    <w:rsid w:val="00410D42"/>
    <w:rsid w:val="004110CF"/>
    <w:rsid w:val="004110E2"/>
    <w:rsid w:val="00411370"/>
    <w:rsid w:val="00411375"/>
    <w:rsid w:val="004115A3"/>
    <w:rsid w:val="004115E3"/>
    <w:rsid w:val="00411715"/>
    <w:rsid w:val="00411BE0"/>
    <w:rsid w:val="00411C03"/>
    <w:rsid w:val="00411C0E"/>
    <w:rsid w:val="004121D5"/>
    <w:rsid w:val="00412818"/>
    <w:rsid w:val="00412D0C"/>
    <w:rsid w:val="00412DE8"/>
    <w:rsid w:val="00412F9A"/>
    <w:rsid w:val="00413543"/>
    <w:rsid w:val="004138F3"/>
    <w:rsid w:val="00413C5C"/>
    <w:rsid w:val="00414A9C"/>
    <w:rsid w:val="00414F50"/>
    <w:rsid w:val="00415AC4"/>
    <w:rsid w:val="004161B2"/>
    <w:rsid w:val="004162F9"/>
    <w:rsid w:val="00416310"/>
    <w:rsid w:val="004167CB"/>
    <w:rsid w:val="00416CD8"/>
    <w:rsid w:val="00417538"/>
    <w:rsid w:val="00417BA4"/>
    <w:rsid w:val="004205BB"/>
    <w:rsid w:val="00420981"/>
    <w:rsid w:val="004209A0"/>
    <w:rsid w:val="00420A50"/>
    <w:rsid w:val="00420AAE"/>
    <w:rsid w:val="00420D07"/>
    <w:rsid w:val="00421419"/>
    <w:rsid w:val="004216C0"/>
    <w:rsid w:val="00421BF1"/>
    <w:rsid w:val="00422012"/>
    <w:rsid w:val="0042297B"/>
    <w:rsid w:val="00423004"/>
    <w:rsid w:val="00424F77"/>
    <w:rsid w:val="004252B7"/>
    <w:rsid w:val="00425486"/>
    <w:rsid w:val="0042596F"/>
    <w:rsid w:val="00425C44"/>
    <w:rsid w:val="00425E22"/>
    <w:rsid w:val="00426111"/>
    <w:rsid w:val="004268F3"/>
    <w:rsid w:val="00426B18"/>
    <w:rsid w:val="00426D9B"/>
    <w:rsid w:val="0042794B"/>
    <w:rsid w:val="00427F21"/>
    <w:rsid w:val="00427FE5"/>
    <w:rsid w:val="00430DC5"/>
    <w:rsid w:val="00431BEC"/>
    <w:rsid w:val="00432106"/>
    <w:rsid w:val="00432A9A"/>
    <w:rsid w:val="00432C97"/>
    <w:rsid w:val="00432E2E"/>
    <w:rsid w:val="00433836"/>
    <w:rsid w:val="00433DFE"/>
    <w:rsid w:val="0043480C"/>
    <w:rsid w:val="00435915"/>
    <w:rsid w:val="0043649A"/>
    <w:rsid w:val="004364EA"/>
    <w:rsid w:val="0043695C"/>
    <w:rsid w:val="00436DC6"/>
    <w:rsid w:val="004401C8"/>
    <w:rsid w:val="004403A0"/>
    <w:rsid w:val="00440B31"/>
    <w:rsid w:val="00440CC7"/>
    <w:rsid w:val="00440CF4"/>
    <w:rsid w:val="0044102F"/>
    <w:rsid w:val="00441036"/>
    <w:rsid w:val="0044214D"/>
    <w:rsid w:val="00442150"/>
    <w:rsid w:val="0044269C"/>
    <w:rsid w:val="0044318F"/>
    <w:rsid w:val="00443191"/>
    <w:rsid w:val="0044355A"/>
    <w:rsid w:val="00443B22"/>
    <w:rsid w:val="00443EF8"/>
    <w:rsid w:val="00444483"/>
    <w:rsid w:val="00445046"/>
    <w:rsid w:val="00445574"/>
    <w:rsid w:val="00446CDB"/>
    <w:rsid w:val="00446F66"/>
    <w:rsid w:val="004476FD"/>
    <w:rsid w:val="00447A7A"/>
    <w:rsid w:val="004511B1"/>
    <w:rsid w:val="004516D6"/>
    <w:rsid w:val="004517F7"/>
    <w:rsid w:val="00452358"/>
    <w:rsid w:val="0045252B"/>
    <w:rsid w:val="004528B1"/>
    <w:rsid w:val="004528EA"/>
    <w:rsid w:val="00452D52"/>
    <w:rsid w:val="00453653"/>
    <w:rsid w:val="00453E15"/>
    <w:rsid w:val="0045421B"/>
    <w:rsid w:val="004547CC"/>
    <w:rsid w:val="00454B32"/>
    <w:rsid w:val="00455285"/>
    <w:rsid w:val="0045535F"/>
    <w:rsid w:val="00455688"/>
    <w:rsid w:val="00455A1F"/>
    <w:rsid w:val="00455A30"/>
    <w:rsid w:val="00455ECA"/>
    <w:rsid w:val="00456286"/>
    <w:rsid w:val="00456984"/>
    <w:rsid w:val="00456C99"/>
    <w:rsid w:val="00456D66"/>
    <w:rsid w:val="00457537"/>
    <w:rsid w:val="00457AAF"/>
    <w:rsid w:val="00457FE9"/>
    <w:rsid w:val="004601AE"/>
    <w:rsid w:val="0046041D"/>
    <w:rsid w:val="00460A60"/>
    <w:rsid w:val="004614C2"/>
    <w:rsid w:val="004614CC"/>
    <w:rsid w:val="00461574"/>
    <w:rsid w:val="00461614"/>
    <w:rsid w:val="00461667"/>
    <w:rsid w:val="00461B7E"/>
    <w:rsid w:val="00461C34"/>
    <w:rsid w:val="00462267"/>
    <w:rsid w:val="00462899"/>
    <w:rsid w:val="00462C8F"/>
    <w:rsid w:val="0046371B"/>
    <w:rsid w:val="004646A0"/>
    <w:rsid w:val="00464E31"/>
    <w:rsid w:val="00465123"/>
    <w:rsid w:val="00465357"/>
    <w:rsid w:val="00466715"/>
    <w:rsid w:val="004667B9"/>
    <w:rsid w:val="00466C51"/>
    <w:rsid w:val="00466E24"/>
    <w:rsid w:val="00467BF1"/>
    <w:rsid w:val="00470270"/>
    <w:rsid w:val="0047053E"/>
    <w:rsid w:val="004705F0"/>
    <w:rsid w:val="00470672"/>
    <w:rsid w:val="00470EA8"/>
    <w:rsid w:val="00471892"/>
    <w:rsid w:val="004719B4"/>
    <w:rsid w:val="00471F1E"/>
    <w:rsid w:val="00472640"/>
    <w:rsid w:val="004727F9"/>
    <w:rsid w:val="00472BA6"/>
    <w:rsid w:val="0047322F"/>
    <w:rsid w:val="00473264"/>
    <w:rsid w:val="00473550"/>
    <w:rsid w:val="00473BCE"/>
    <w:rsid w:val="004742C1"/>
    <w:rsid w:val="004753EB"/>
    <w:rsid w:val="00475802"/>
    <w:rsid w:val="004759C3"/>
    <w:rsid w:val="00475ECA"/>
    <w:rsid w:val="004764B5"/>
    <w:rsid w:val="0047765D"/>
    <w:rsid w:val="0048054F"/>
    <w:rsid w:val="00480ABC"/>
    <w:rsid w:val="00481037"/>
    <w:rsid w:val="00481846"/>
    <w:rsid w:val="004821BC"/>
    <w:rsid w:val="0048265D"/>
    <w:rsid w:val="00482C32"/>
    <w:rsid w:val="004839DD"/>
    <w:rsid w:val="00484768"/>
    <w:rsid w:val="00484CC4"/>
    <w:rsid w:val="004851DE"/>
    <w:rsid w:val="0048618E"/>
    <w:rsid w:val="00486476"/>
    <w:rsid w:val="004869D6"/>
    <w:rsid w:val="004869FC"/>
    <w:rsid w:val="00486A19"/>
    <w:rsid w:val="00486CFE"/>
    <w:rsid w:val="0048786C"/>
    <w:rsid w:val="0048798C"/>
    <w:rsid w:val="00487BDE"/>
    <w:rsid w:val="00490400"/>
    <w:rsid w:val="00490672"/>
    <w:rsid w:val="00490D21"/>
    <w:rsid w:val="00491384"/>
    <w:rsid w:val="00491BE1"/>
    <w:rsid w:val="004929F7"/>
    <w:rsid w:val="00492CA2"/>
    <w:rsid w:val="00492DCD"/>
    <w:rsid w:val="004936AD"/>
    <w:rsid w:val="00493B3D"/>
    <w:rsid w:val="00493B89"/>
    <w:rsid w:val="00493D4D"/>
    <w:rsid w:val="00493FAF"/>
    <w:rsid w:val="0049436C"/>
    <w:rsid w:val="004944BE"/>
    <w:rsid w:val="004945EE"/>
    <w:rsid w:val="00494728"/>
    <w:rsid w:val="00494884"/>
    <w:rsid w:val="0049488C"/>
    <w:rsid w:val="00494907"/>
    <w:rsid w:val="00494987"/>
    <w:rsid w:val="00494F63"/>
    <w:rsid w:val="00495EE7"/>
    <w:rsid w:val="0049682D"/>
    <w:rsid w:val="00496919"/>
    <w:rsid w:val="00497723"/>
    <w:rsid w:val="004A100D"/>
    <w:rsid w:val="004A17BE"/>
    <w:rsid w:val="004A1C5B"/>
    <w:rsid w:val="004A205E"/>
    <w:rsid w:val="004A2765"/>
    <w:rsid w:val="004A33CA"/>
    <w:rsid w:val="004A3A7F"/>
    <w:rsid w:val="004A3DA1"/>
    <w:rsid w:val="004A4BBF"/>
    <w:rsid w:val="004A4E2E"/>
    <w:rsid w:val="004A5121"/>
    <w:rsid w:val="004A54FB"/>
    <w:rsid w:val="004A6999"/>
    <w:rsid w:val="004A6BD2"/>
    <w:rsid w:val="004A715D"/>
    <w:rsid w:val="004A72A6"/>
    <w:rsid w:val="004A7631"/>
    <w:rsid w:val="004A7713"/>
    <w:rsid w:val="004A7905"/>
    <w:rsid w:val="004A796E"/>
    <w:rsid w:val="004A7F05"/>
    <w:rsid w:val="004A7F0A"/>
    <w:rsid w:val="004B13A9"/>
    <w:rsid w:val="004B18C6"/>
    <w:rsid w:val="004B2251"/>
    <w:rsid w:val="004B251E"/>
    <w:rsid w:val="004B3478"/>
    <w:rsid w:val="004B36DC"/>
    <w:rsid w:val="004B39BC"/>
    <w:rsid w:val="004B39E0"/>
    <w:rsid w:val="004B3B61"/>
    <w:rsid w:val="004B4309"/>
    <w:rsid w:val="004B4331"/>
    <w:rsid w:val="004B4385"/>
    <w:rsid w:val="004B541C"/>
    <w:rsid w:val="004B5868"/>
    <w:rsid w:val="004B65FC"/>
    <w:rsid w:val="004B683E"/>
    <w:rsid w:val="004B6D3D"/>
    <w:rsid w:val="004B6F38"/>
    <w:rsid w:val="004B7448"/>
    <w:rsid w:val="004B779D"/>
    <w:rsid w:val="004C0007"/>
    <w:rsid w:val="004C039B"/>
    <w:rsid w:val="004C0575"/>
    <w:rsid w:val="004C095A"/>
    <w:rsid w:val="004C0A16"/>
    <w:rsid w:val="004C0B9E"/>
    <w:rsid w:val="004C0E63"/>
    <w:rsid w:val="004C0F12"/>
    <w:rsid w:val="004C1356"/>
    <w:rsid w:val="004C146D"/>
    <w:rsid w:val="004C18D5"/>
    <w:rsid w:val="004C1CB4"/>
    <w:rsid w:val="004C1D97"/>
    <w:rsid w:val="004C1EB9"/>
    <w:rsid w:val="004C1F0A"/>
    <w:rsid w:val="004C23C5"/>
    <w:rsid w:val="004C2895"/>
    <w:rsid w:val="004C3E62"/>
    <w:rsid w:val="004C4432"/>
    <w:rsid w:val="004C470E"/>
    <w:rsid w:val="004C4BB1"/>
    <w:rsid w:val="004C4E7B"/>
    <w:rsid w:val="004C52C3"/>
    <w:rsid w:val="004C54FF"/>
    <w:rsid w:val="004C7048"/>
    <w:rsid w:val="004C7C32"/>
    <w:rsid w:val="004C7D33"/>
    <w:rsid w:val="004C7E60"/>
    <w:rsid w:val="004D07A0"/>
    <w:rsid w:val="004D0CB0"/>
    <w:rsid w:val="004D1299"/>
    <w:rsid w:val="004D1BEB"/>
    <w:rsid w:val="004D25DE"/>
    <w:rsid w:val="004D265C"/>
    <w:rsid w:val="004D2B7F"/>
    <w:rsid w:val="004D2ED1"/>
    <w:rsid w:val="004D301F"/>
    <w:rsid w:val="004D3408"/>
    <w:rsid w:val="004D3C4F"/>
    <w:rsid w:val="004D3ECD"/>
    <w:rsid w:val="004D51FE"/>
    <w:rsid w:val="004D5611"/>
    <w:rsid w:val="004D5E03"/>
    <w:rsid w:val="004D67D3"/>
    <w:rsid w:val="004D6A32"/>
    <w:rsid w:val="004D6E5F"/>
    <w:rsid w:val="004D7302"/>
    <w:rsid w:val="004E0197"/>
    <w:rsid w:val="004E03CA"/>
    <w:rsid w:val="004E071D"/>
    <w:rsid w:val="004E099A"/>
    <w:rsid w:val="004E1098"/>
    <w:rsid w:val="004E1235"/>
    <w:rsid w:val="004E1483"/>
    <w:rsid w:val="004E1680"/>
    <w:rsid w:val="004E1CB8"/>
    <w:rsid w:val="004E26FF"/>
    <w:rsid w:val="004E3278"/>
    <w:rsid w:val="004E39DB"/>
    <w:rsid w:val="004E4E47"/>
    <w:rsid w:val="004E527F"/>
    <w:rsid w:val="004E5F09"/>
    <w:rsid w:val="004E651B"/>
    <w:rsid w:val="004E65DD"/>
    <w:rsid w:val="004E6C60"/>
    <w:rsid w:val="004E73A6"/>
    <w:rsid w:val="004E748D"/>
    <w:rsid w:val="004E7666"/>
    <w:rsid w:val="004F0B30"/>
    <w:rsid w:val="004F0DB1"/>
    <w:rsid w:val="004F0DBF"/>
    <w:rsid w:val="004F1086"/>
    <w:rsid w:val="004F222F"/>
    <w:rsid w:val="004F26AE"/>
    <w:rsid w:val="004F2B4D"/>
    <w:rsid w:val="004F2D49"/>
    <w:rsid w:val="004F362E"/>
    <w:rsid w:val="004F3B1B"/>
    <w:rsid w:val="004F3DB3"/>
    <w:rsid w:val="004F43BE"/>
    <w:rsid w:val="004F4CEC"/>
    <w:rsid w:val="004F5BF4"/>
    <w:rsid w:val="004F6DCC"/>
    <w:rsid w:val="004F6EEB"/>
    <w:rsid w:val="004F7374"/>
    <w:rsid w:val="004F7709"/>
    <w:rsid w:val="004F78CE"/>
    <w:rsid w:val="004F7BD7"/>
    <w:rsid w:val="004F7D0F"/>
    <w:rsid w:val="004F7FAA"/>
    <w:rsid w:val="00500111"/>
    <w:rsid w:val="00500551"/>
    <w:rsid w:val="00500557"/>
    <w:rsid w:val="00500FA6"/>
    <w:rsid w:val="00501372"/>
    <w:rsid w:val="005013FB"/>
    <w:rsid w:val="00502931"/>
    <w:rsid w:val="00502A03"/>
    <w:rsid w:val="00502B58"/>
    <w:rsid w:val="005032D4"/>
    <w:rsid w:val="00503C58"/>
    <w:rsid w:val="00504157"/>
    <w:rsid w:val="005041BD"/>
    <w:rsid w:val="00504405"/>
    <w:rsid w:val="005044DC"/>
    <w:rsid w:val="00504B8C"/>
    <w:rsid w:val="00504D57"/>
    <w:rsid w:val="00504DA5"/>
    <w:rsid w:val="005071FF"/>
    <w:rsid w:val="005102AF"/>
    <w:rsid w:val="0051074E"/>
    <w:rsid w:val="005108BB"/>
    <w:rsid w:val="00510973"/>
    <w:rsid w:val="00510DD1"/>
    <w:rsid w:val="00511001"/>
    <w:rsid w:val="0051102D"/>
    <w:rsid w:val="005112DC"/>
    <w:rsid w:val="005117C6"/>
    <w:rsid w:val="00511D2D"/>
    <w:rsid w:val="005129C0"/>
    <w:rsid w:val="005130E0"/>
    <w:rsid w:val="0051317E"/>
    <w:rsid w:val="005136A9"/>
    <w:rsid w:val="005136C6"/>
    <w:rsid w:val="00513785"/>
    <w:rsid w:val="00513992"/>
    <w:rsid w:val="00513FEC"/>
    <w:rsid w:val="005141BD"/>
    <w:rsid w:val="00515E23"/>
    <w:rsid w:val="005166A1"/>
    <w:rsid w:val="00516905"/>
    <w:rsid w:val="00516942"/>
    <w:rsid w:val="00516D61"/>
    <w:rsid w:val="00517386"/>
    <w:rsid w:val="00517394"/>
    <w:rsid w:val="005174C6"/>
    <w:rsid w:val="00517D6D"/>
    <w:rsid w:val="005205AC"/>
    <w:rsid w:val="005209BD"/>
    <w:rsid w:val="00520A2E"/>
    <w:rsid w:val="00520B52"/>
    <w:rsid w:val="00521121"/>
    <w:rsid w:val="0052116B"/>
    <w:rsid w:val="0052173B"/>
    <w:rsid w:val="00521BAA"/>
    <w:rsid w:val="005228AA"/>
    <w:rsid w:val="005228B9"/>
    <w:rsid w:val="005230AA"/>
    <w:rsid w:val="005234C5"/>
    <w:rsid w:val="00523CFE"/>
    <w:rsid w:val="00523F69"/>
    <w:rsid w:val="00524204"/>
    <w:rsid w:val="0052432B"/>
    <w:rsid w:val="00524584"/>
    <w:rsid w:val="00524D30"/>
    <w:rsid w:val="00524E96"/>
    <w:rsid w:val="005252AF"/>
    <w:rsid w:val="005252B9"/>
    <w:rsid w:val="005260A2"/>
    <w:rsid w:val="00526978"/>
    <w:rsid w:val="00526BB7"/>
    <w:rsid w:val="0052718F"/>
    <w:rsid w:val="00527C8E"/>
    <w:rsid w:val="00527CD3"/>
    <w:rsid w:val="00527D73"/>
    <w:rsid w:val="005300A2"/>
    <w:rsid w:val="00530116"/>
    <w:rsid w:val="00530143"/>
    <w:rsid w:val="00530502"/>
    <w:rsid w:val="0053188E"/>
    <w:rsid w:val="005319EF"/>
    <w:rsid w:val="00531C1A"/>
    <w:rsid w:val="00531F97"/>
    <w:rsid w:val="00532CB3"/>
    <w:rsid w:val="005348A4"/>
    <w:rsid w:val="0053497B"/>
    <w:rsid w:val="005351F9"/>
    <w:rsid w:val="0053550A"/>
    <w:rsid w:val="005358B7"/>
    <w:rsid w:val="00535E63"/>
    <w:rsid w:val="005361AB"/>
    <w:rsid w:val="005376CD"/>
    <w:rsid w:val="0053793C"/>
    <w:rsid w:val="00537A61"/>
    <w:rsid w:val="00537BC2"/>
    <w:rsid w:val="005414FF"/>
    <w:rsid w:val="005415C3"/>
    <w:rsid w:val="0054190C"/>
    <w:rsid w:val="00541BE0"/>
    <w:rsid w:val="00541D8D"/>
    <w:rsid w:val="00542B91"/>
    <w:rsid w:val="00542BB6"/>
    <w:rsid w:val="00542E53"/>
    <w:rsid w:val="00543CF6"/>
    <w:rsid w:val="00543F7F"/>
    <w:rsid w:val="00544152"/>
    <w:rsid w:val="00544206"/>
    <w:rsid w:val="005447DE"/>
    <w:rsid w:val="00544916"/>
    <w:rsid w:val="005453D5"/>
    <w:rsid w:val="0054543D"/>
    <w:rsid w:val="005454A8"/>
    <w:rsid w:val="005457C7"/>
    <w:rsid w:val="00545879"/>
    <w:rsid w:val="00545BF3"/>
    <w:rsid w:val="00545FC2"/>
    <w:rsid w:val="00546636"/>
    <w:rsid w:val="0054741F"/>
    <w:rsid w:val="0054757B"/>
    <w:rsid w:val="00547AAA"/>
    <w:rsid w:val="005501BB"/>
    <w:rsid w:val="0055067F"/>
    <w:rsid w:val="005509E5"/>
    <w:rsid w:val="00550AB8"/>
    <w:rsid w:val="00550BD0"/>
    <w:rsid w:val="00550C15"/>
    <w:rsid w:val="00550E44"/>
    <w:rsid w:val="005512AE"/>
    <w:rsid w:val="005518E4"/>
    <w:rsid w:val="00551C2D"/>
    <w:rsid w:val="00551EFC"/>
    <w:rsid w:val="00551F3B"/>
    <w:rsid w:val="00551FE1"/>
    <w:rsid w:val="005520C3"/>
    <w:rsid w:val="00552690"/>
    <w:rsid w:val="005534BD"/>
    <w:rsid w:val="00553968"/>
    <w:rsid w:val="005539E8"/>
    <w:rsid w:val="00553F4B"/>
    <w:rsid w:val="00554470"/>
    <w:rsid w:val="00554899"/>
    <w:rsid w:val="00554A70"/>
    <w:rsid w:val="00554AD6"/>
    <w:rsid w:val="00554C25"/>
    <w:rsid w:val="0055523B"/>
    <w:rsid w:val="00555B2F"/>
    <w:rsid w:val="00555B5E"/>
    <w:rsid w:val="0055673E"/>
    <w:rsid w:val="00556863"/>
    <w:rsid w:val="005572EC"/>
    <w:rsid w:val="005573BF"/>
    <w:rsid w:val="0056037D"/>
    <w:rsid w:val="00561433"/>
    <w:rsid w:val="0056172B"/>
    <w:rsid w:val="00561778"/>
    <w:rsid w:val="005618F2"/>
    <w:rsid w:val="00562661"/>
    <w:rsid w:val="00562944"/>
    <w:rsid w:val="00562F2B"/>
    <w:rsid w:val="0056366A"/>
    <w:rsid w:val="00563A55"/>
    <w:rsid w:val="0056465D"/>
    <w:rsid w:val="00564A07"/>
    <w:rsid w:val="00564C32"/>
    <w:rsid w:val="005654C1"/>
    <w:rsid w:val="00565AAA"/>
    <w:rsid w:val="005662D6"/>
    <w:rsid w:val="0056643B"/>
    <w:rsid w:val="00566885"/>
    <w:rsid w:val="005700A1"/>
    <w:rsid w:val="00570A46"/>
    <w:rsid w:val="0057215A"/>
    <w:rsid w:val="005722F0"/>
    <w:rsid w:val="00572406"/>
    <w:rsid w:val="00572B0A"/>
    <w:rsid w:val="00572ED0"/>
    <w:rsid w:val="005737D6"/>
    <w:rsid w:val="00573D2F"/>
    <w:rsid w:val="00574596"/>
    <w:rsid w:val="00574E66"/>
    <w:rsid w:val="00575AC3"/>
    <w:rsid w:val="00575B85"/>
    <w:rsid w:val="00575BBE"/>
    <w:rsid w:val="00576C51"/>
    <w:rsid w:val="00576CB5"/>
    <w:rsid w:val="00576D5C"/>
    <w:rsid w:val="00577ECE"/>
    <w:rsid w:val="005809D3"/>
    <w:rsid w:val="00580A87"/>
    <w:rsid w:val="00581194"/>
    <w:rsid w:val="00581230"/>
    <w:rsid w:val="0058143F"/>
    <w:rsid w:val="00581D11"/>
    <w:rsid w:val="00582343"/>
    <w:rsid w:val="005823C0"/>
    <w:rsid w:val="00582727"/>
    <w:rsid w:val="00582FD5"/>
    <w:rsid w:val="00583B55"/>
    <w:rsid w:val="00584182"/>
    <w:rsid w:val="0058452B"/>
    <w:rsid w:val="00585A26"/>
    <w:rsid w:val="005863C0"/>
    <w:rsid w:val="00586432"/>
    <w:rsid w:val="00586901"/>
    <w:rsid w:val="00586A37"/>
    <w:rsid w:val="00586FC0"/>
    <w:rsid w:val="00587309"/>
    <w:rsid w:val="00590065"/>
    <w:rsid w:val="005902E7"/>
    <w:rsid w:val="0059043E"/>
    <w:rsid w:val="005906A5"/>
    <w:rsid w:val="0059096F"/>
    <w:rsid w:val="00590B10"/>
    <w:rsid w:val="00590E4C"/>
    <w:rsid w:val="005917C2"/>
    <w:rsid w:val="005920EE"/>
    <w:rsid w:val="00593054"/>
    <w:rsid w:val="005934B8"/>
    <w:rsid w:val="00593856"/>
    <w:rsid w:val="00593FF6"/>
    <w:rsid w:val="00594C26"/>
    <w:rsid w:val="00594E76"/>
    <w:rsid w:val="00595DE9"/>
    <w:rsid w:val="0059613E"/>
    <w:rsid w:val="0059630E"/>
    <w:rsid w:val="00596654"/>
    <w:rsid w:val="00596F9E"/>
    <w:rsid w:val="0059733C"/>
    <w:rsid w:val="005977F7"/>
    <w:rsid w:val="00597A3D"/>
    <w:rsid w:val="005A0F47"/>
    <w:rsid w:val="005A1FA0"/>
    <w:rsid w:val="005A2476"/>
    <w:rsid w:val="005A2754"/>
    <w:rsid w:val="005A2915"/>
    <w:rsid w:val="005A335B"/>
    <w:rsid w:val="005A376D"/>
    <w:rsid w:val="005A4733"/>
    <w:rsid w:val="005A51D9"/>
    <w:rsid w:val="005A5714"/>
    <w:rsid w:val="005A648D"/>
    <w:rsid w:val="005A6E47"/>
    <w:rsid w:val="005A78A2"/>
    <w:rsid w:val="005A7F2D"/>
    <w:rsid w:val="005B0070"/>
    <w:rsid w:val="005B0133"/>
    <w:rsid w:val="005B07AA"/>
    <w:rsid w:val="005B0FF9"/>
    <w:rsid w:val="005B1891"/>
    <w:rsid w:val="005B2135"/>
    <w:rsid w:val="005B2201"/>
    <w:rsid w:val="005B29EA"/>
    <w:rsid w:val="005B2BBF"/>
    <w:rsid w:val="005B3372"/>
    <w:rsid w:val="005B34C5"/>
    <w:rsid w:val="005B437C"/>
    <w:rsid w:val="005B4754"/>
    <w:rsid w:val="005B481F"/>
    <w:rsid w:val="005B49AA"/>
    <w:rsid w:val="005B5007"/>
    <w:rsid w:val="005B54D8"/>
    <w:rsid w:val="005B565F"/>
    <w:rsid w:val="005B5D0D"/>
    <w:rsid w:val="005B626B"/>
    <w:rsid w:val="005B6471"/>
    <w:rsid w:val="005B6598"/>
    <w:rsid w:val="005B7298"/>
    <w:rsid w:val="005B72BE"/>
    <w:rsid w:val="005B77D9"/>
    <w:rsid w:val="005C0621"/>
    <w:rsid w:val="005C1513"/>
    <w:rsid w:val="005C1598"/>
    <w:rsid w:val="005C2CE2"/>
    <w:rsid w:val="005C2F19"/>
    <w:rsid w:val="005C32A7"/>
    <w:rsid w:val="005C33C0"/>
    <w:rsid w:val="005C3525"/>
    <w:rsid w:val="005C3D6F"/>
    <w:rsid w:val="005C41EE"/>
    <w:rsid w:val="005C43A2"/>
    <w:rsid w:val="005C448D"/>
    <w:rsid w:val="005C45CC"/>
    <w:rsid w:val="005C47A4"/>
    <w:rsid w:val="005C4EC6"/>
    <w:rsid w:val="005C50D0"/>
    <w:rsid w:val="005C5499"/>
    <w:rsid w:val="005C6EEF"/>
    <w:rsid w:val="005C76FF"/>
    <w:rsid w:val="005C7817"/>
    <w:rsid w:val="005C7AFE"/>
    <w:rsid w:val="005D07F3"/>
    <w:rsid w:val="005D1618"/>
    <w:rsid w:val="005D1DBC"/>
    <w:rsid w:val="005D1DC4"/>
    <w:rsid w:val="005D241E"/>
    <w:rsid w:val="005D25CA"/>
    <w:rsid w:val="005D2B56"/>
    <w:rsid w:val="005D2F84"/>
    <w:rsid w:val="005D3257"/>
    <w:rsid w:val="005D397D"/>
    <w:rsid w:val="005D3A6F"/>
    <w:rsid w:val="005D3AF4"/>
    <w:rsid w:val="005D3F08"/>
    <w:rsid w:val="005D4659"/>
    <w:rsid w:val="005D513E"/>
    <w:rsid w:val="005D52AA"/>
    <w:rsid w:val="005D5647"/>
    <w:rsid w:val="005D61C8"/>
    <w:rsid w:val="005D7239"/>
    <w:rsid w:val="005D74E1"/>
    <w:rsid w:val="005D78DA"/>
    <w:rsid w:val="005D7C2C"/>
    <w:rsid w:val="005D7F1F"/>
    <w:rsid w:val="005E0DDA"/>
    <w:rsid w:val="005E0E23"/>
    <w:rsid w:val="005E28FD"/>
    <w:rsid w:val="005E3981"/>
    <w:rsid w:val="005E3EB9"/>
    <w:rsid w:val="005E3FB9"/>
    <w:rsid w:val="005E41A2"/>
    <w:rsid w:val="005E4283"/>
    <w:rsid w:val="005E44D4"/>
    <w:rsid w:val="005E5B03"/>
    <w:rsid w:val="005E5DE3"/>
    <w:rsid w:val="005E6AE2"/>
    <w:rsid w:val="005E6D27"/>
    <w:rsid w:val="005E7DA3"/>
    <w:rsid w:val="005E7FC6"/>
    <w:rsid w:val="005F01CC"/>
    <w:rsid w:val="005F055E"/>
    <w:rsid w:val="005F0AEE"/>
    <w:rsid w:val="005F0E59"/>
    <w:rsid w:val="005F117C"/>
    <w:rsid w:val="005F1494"/>
    <w:rsid w:val="005F1600"/>
    <w:rsid w:val="005F1CD6"/>
    <w:rsid w:val="005F2529"/>
    <w:rsid w:val="005F292D"/>
    <w:rsid w:val="005F2987"/>
    <w:rsid w:val="005F2A5C"/>
    <w:rsid w:val="005F2E93"/>
    <w:rsid w:val="005F2F66"/>
    <w:rsid w:val="005F43EC"/>
    <w:rsid w:val="005F4BF1"/>
    <w:rsid w:val="005F55D7"/>
    <w:rsid w:val="005F5A49"/>
    <w:rsid w:val="005F5DB6"/>
    <w:rsid w:val="005F72CC"/>
    <w:rsid w:val="005F793B"/>
    <w:rsid w:val="005F7A03"/>
    <w:rsid w:val="006000A5"/>
    <w:rsid w:val="00601A37"/>
    <w:rsid w:val="006033B5"/>
    <w:rsid w:val="0060344C"/>
    <w:rsid w:val="00603503"/>
    <w:rsid w:val="00604362"/>
    <w:rsid w:val="006045B3"/>
    <w:rsid w:val="00604DC9"/>
    <w:rsid w:val="006054E5"/>
    <w:rsid w:val="0060551A"/>
    <w:rsid w:val="00605521"/>
    <w:rsid w:val="00605FFF"/>
    <w:rsid w:val="00606339"/>
    <w:rsid w:val="00607398"/>
    <w:rsid w:val="006079A0"/>
    <w:rsid w:val="006079BF"/>
    <w:rsid w:val="00607BA4"/>
    <w:rsid w:val="00607FA2"/>
    <w:rsid w:val="00610EDE"/>
    <w:rsid w:val="00611096"/>
    <w:rsid w:val="0061110C"/>
    <w:rsid w:val="0061131D"/>
    <w:rsid w:val="00611684"/>
    <w:rsid w:val="00611A1D"/>
    <w:rsid w:val="00612E1F"/>
    <w:rsid w:val="006132C4"/>
    <w:rsid w:val="00613B8A"/>
    <w:rsid w:val="00613C04"/>
    <w:rsid w:val="00614248"/>
    <w:rsid w:val="006145D0"/>
    <w:rsid w:val="00614B48"/>
    <w:rsid w:val="00614B4F"/>
    <w:rsid w:val="006155E2"/>
    <w:rsid w:val="00615859"/>
    <w:rsid w:val="00615E65"/>
    <w:rsid w:val="006167FF"/>
    <w:rsid w:val="00616845"/>
    <w:rsid w:val="00616A0A"/>
    <w:rsid w:val="00616C76"/>
    <w:rsid w:val="00617182"/>
    <w:rsid w:val="00617298"/>
    <w:rsid w:val="006177AC"/>
    <w:rsid w:val="00617A4E"/>
    <w:rsid w:val="00617D0F"/>
    <w:rsid w:val="00620071"/>
    <w:rsid w:val="0062043A"/>
    <w:rsid w:val="0062095D"/>
    <w:rsid w:val="00620C0D"/>
    <w:rsid w:val="006218C9"/>
    <w:rsid w:val="00621C04"/>
    <w:rsid w:val="00622141"/>
    <w:rsid w:val="006223D0"/>
    <w:rsid w:val="006228E4"/>
    <w:rsid w:val="00623124"/>
    <w:rsid w:val="006236A3"/>
    <w:rsid w:val="00623B78"/>
    <w:rsid w:val="00624C8E"/>
    <w:rsid w:val="0062502A"/>
    <w:rsid w:val="00625959"/>
    <w:rsid w:val="006271E8"/>
    <w:rsid w:val="00627A1E"/>
    <w:rsid w:val="00630ACE"/>
    <w:rsid w:val="0063117C"/>
    <w:rsid w:val="006312CB"/>
    <w:rsid w:val="00631301"/>
    <w:rsid w:val="006319C0"/>
    <w:rsid w:val="00631BC9"/>
    <w:rsid w:val="00631C27"/>
    <w:rsid w:val="00631C9F"/>
    <w:rsid w:val="00632207"/>
    <w:rsid w:val="00632F8B"/>
    <w:rsid w:val="0063320E"/>
    <w:rsid w:val="00633DDF"/>
    <w:rsid w:val="00633E4F"/>
    <w:rsid w:val="0063464F"/>
    <w:rsid w:val="0063471D"/>
    <w:rsid w:val="00634A28"/>
    <w:rsid w:val="006353C8"/>
    <w:rsid w:val="0063595C"/>
    <w:rsid w:val="00636336"/>
    <w:rsid w:val="00636703"/>
    <w:rsid w:val="0063671B"/>
    <w:rsid w:val="00637121"/>
    <w:rsid w:val="00637253"/>
    <w:rsid w:val="006374F9"/>
    <w:rsid w:val="00637C1C"/>
    <w:rsid w:val="00640064"/>
    <w:rsid w:val="00640300"/>
    <w:rsid w:val="0064083C"/>
    <w:rsid w:val="00640DC9"/>
    <w:rsid w:val="00641229"/>
    <w:rsid w:val="00641685"/>
    <w:rsid w:val="00641EA4"/>
    <w:rsid w:val="00642173"/>
    <w:rsid w:val="00642186"/>
    <w:rsid w:val="006428AE"/>
    <w:rsid w:val="00642D06"/>
    <w:rsid w:val="00642FEE"/>
    <w:rsid w:val="00643669"/>
    <w:rsid w:val="00643874"/>
    <w:rsid w:val="006442A8"/>
    <w:rsid w:val="006446A2"/>
    <w:rsid w:val="006446B9"/>
    <w:rsid w:val="00644A16"/>
    <w:rsid w:val="00644EF0"/>
    <w:rsid w:val="006464D7"/>
    <w:rsid w:val="006466C8"/>
    <w:rsid w:val="0064717D"/>
    <w:rsid w:val="00647FBF"/>
    <w:rsid w:val="0065060C"/>
    <w:rsid w:val="006508A1"/>
    <w:rsid w:val="00651A10"/>
    <w:rsid w:val="00652CDF"/>
    <w:rsid w:val="00652FDC"/>
    <w:rsid w:val="006531FA"/>
    <w:rsid w:val="0065372B"/>
    <w:rsid w:val="00653889"/>
    <w:rsid w:val="00654861"/>
    <w:rsid w:val="0065486E"/>
    <w:rsid w:val="00655479"/>
    <w:rsid w:val="0065586A"/>
    <w:rsid w:val="00656198"/>
    <w:rsid w:val="006566CD"/>
    <w:rsid w:val="00656955"/>
    <w:rsid w:val="00656A8F"/>
    <w:rsid w:val="00657394"/>
    <w:rsid w:val="006578C9"/>
    <w:rsid w:val="0066044F"/>
    <w:rsid w:val="00660B6F"/>
    <w:rsid w:val="006610E3"/>
    <w:rsid w:val="006617BC"/>
    <w:rsid w:val="00661B09"/>
    <w:rsid w:val="00661F16"/>
    <w:rsid w:val="00662EE5"/>
    <w:rsid w:val="00662FFD"/>
    <w:rsid w:val="00663CB8"/>
    <w:rsid w:val="00663D55"/>
    <w:rsid w:val="006644E0"/>
    <w:rsid w:val="00664D82"/>
    <w:rsid w:val="00664FF9"/>
    <w:rsid w:val="00665120"/>
    <w:rsid w:val="00666120"/>
    <w:rsid w:val="006663C9"/>
    <w:rsid w:val="00666759"/>
    <w:rsid w:val="0066737A"/>
    <w:rsid w:val="0066754F"/>
    <w:rsid w:val="006675E6"/>
    <w:rsid w:val="00667708"/>
    <w:rsid w:val="0066780F"/>
    <w:rsid w:val="00667CE0"/>
    <w:rsid w:val="006707AF"/>
    <w:rsid w:val="0067190F"/>
    <w:rsid w:val="00671B6C"/>
    <w:rsid w:val="00671D1E"/>
    <w:rsid w:val="00672567"/>
    <w:rsid w:val="006725AB"/>
    <w:rsid w:val="00672CE4"/>
    <w:rsid w:val="00673088"/>
    <w:rsid w:val="006731FA"/>
    <w:rsid w:val="006735AB"/>
    <w:rsid w:val="006735FD"/>
    <w:rsid w:val="0067364F"/>
    <w:rsid w:val="00673AE0"/>
    <w:rsid w:val="00673B24"/>
    <w:rsid w:val="00673CA0"/>
    <w:rsid w:val="00674894"/>
    <w:rsid w:val="00674932"/>
    <w:rsid w:val="00675636"/>
    <w:rsid w:val="0067599E"/>
    <w:rsid w:val="00675ADE"/>
    <w:rsid w:val="0067681B"/>
    <w:rsid w:val="00676E93"/>
    <w:rsid w:val="00677154"/>
    <w:rsid w:val="00677418"/>
    <w:rsid w:val="006776C5"/>
    <w:rsid w:val="0067779E"/>
    <w:rsid w:val="006778EB"/>
    <w:rsid w:val="006779F1"/>
    <w:rsid w:val="00677B80"/>
    <w:rsid w:val="00677EB2"/>
    <w:rsid w:val="00680B79"/>
    <w:rsid w:val="00680C0F"/>
    <w:rsid w:val="00680C41"/>
    <w:rsid w:val="00680E16"/>
    <w:rsid w:val="00680EEE"/>
    <w:rsid w:val="00680F9D"/>
    <w:rsid w:val="00681A30"/>
    <w:rsid w:val="00681E24"/>
    <w:rsid w:val="00682457"/>
    <w:rsid w:val="00682B6A"/>
    <w:rsid w:val="0068323F"/>
    <w:rsid w:val="0068344B"/>
    <w:rsid w:val="00683ADC"/>
    <w:rsid w:val="006844A2"/>
    <w:rsid w:val="006846F3"/>
    <w:rsid w:val="006847DA"/>
    <w:rsid w:val="006848CE"/>
    <w:rsid w:val="00685595"/>
    <w:rsid w:val="00685614"/>
    <w:rsid w:val="006856F9"/>
    <w:rsid w:val="00685992"/>
    <w:rsid w:val="00685A4C"/>
    <w:rsid w:val="006863EA"/>
    <w:rsid w:val="00686511"/>
    <w:rsid w:val="006866B0"/>
    <w:rsid w:val="00687AF1"/>
    <w:rsid w:val="00687E94"/>
    <w:rsid w:val="006902BC"/>
    <w:rsid w:val="00690512"/>
    <w:rsid w:val="00690C71"/>
    <w:rsid w:val="006912C3"/>
    <w:rsid w:val="00691711"/>
    <w:rsid w:val="006918A2"/>
    <w:rsid w:val="006918B5"/>
    <w:rsid w:val="006944D6"/>
    <w:rsid w:val="00694615"/>
    <w:rsid w:val="006948B3"/>
    <w:rsid w:val="00695021"/>
    <w:rsid w:val="006950EC"/>
    <w:rsid w:val="006952B6"/>
    <w:rsid w:val="006953C0"/>
    <w:rsid w:val="006953C1"/>
    <w:rsid w:val="00695577"/>
    <w:rsid w:val="00696003"/>
    <w:rsid w:val="0069629E"/>
    <w:rsid w:val="00697343"/>
    <w:rsid w:val="006A0409"/>
    <w:rsid w:val="006A0565"/>
    <w:rsid w:val="006A0AF0"/>
    <w:rsid w:val="006A0E29"/>
    <w:rsid w:val="006A11D9"/>
    <w:rsid w:val="006A21D1"/>
    <w:rsid w:val="006A262F"/>
    <w:rsid w:val="006A2645"/>
    <w:rsid w:val="006A275C"/>
    <w:rsid w:val="006A2C2D"/>
    <w:rsid w:val="006A3AC0"/>
    <w:rsid w:val="006A4287"/>
    <w:rsid w:val="006A4342"/>
    <w:rsid w:val="006A57F9"/>
    <w:rsid w:val="006A58C2"/>
    <w:rsid w:val="006A6718"/>
    <w:rsid w:val="006A6777"/>
    <w:rsid w:val="006A6C3B"/>
    <w:rsid w:val="006A6CCB"/>
    <w:rsid w:val="006A7634"/>
    <w:rsid w:val="006A7695"/>
    <w:rsid w:val="006A7721"/>
    <w:rsid w:val="006A7C63"/>
    <w:rsid w:val="006B01F5"/>
    <w:rsid w:val="006B089F"/>
    <w:rsid w:val="006B09B0"/>
    <w:rsid w:val="006B1049"/>
    <w:rsid w:val="006B1133"/>
    <w:rsid w:val="006B1C22"/>
    <w:rsid w:val="006B2772"/>
    <w:rsid w:val="006B2E76"/>
    <w:rsid w:val="006B42F2"/>
    <w:rsid w:val="006B4387"/>
    <w:rsid w:val="006B48DB"/>
    <w:rsid w:val="006B48F8"/>
    <w:rsid w:val="006B4BDA"/>
    <w:rsid w:val="006B4F83"/>
    <w:rsid w:val="006B598A"/>
    <w:rsid w:val="006B5F97"/>
    <w:rsid w:val="006B6457"/>
    <w:rsid w:val="006B68F0"/>
    <w:rsid w:val="006B70A6"/>
    <w:rsid w:val="006B748A"/>
    <w:rsid w:val="006B7D62"/>
    <w:rsid w:val="006C00BF"/>
    <w:rsid w:val="006C01E9"/>
    <w:rsid w:val="006C0605"/>
    <w:rsid w:val="006C08EA"/>
    <w:rsid w:val="006C1459"/>
    <w:rsid w:val="006C15FB"/>
    <w:rsid w:val="006C1A49"/>
    <w:rsid w:val="006C1B4E"/>
    <w:rsid w:val="006C2243"/>
    <w:rsid w:val="006C3C48"/>
    <w:rsid w:val="006C3CA6"/>
    <w:rsid w:val="006C3EC7"/>
    <w:rsid w:val="006C4049"/>
    <w:rsid w:val="006C4856"/>
    <w:rsid w:val="006C511A"/>
    <w:rsid w:val="006C52D1"/>
    <w:rsid w:val="006C5549"/>
    <w:rsid w:val="006C6050"/>
    <w:rsid w:val="006C7C84"/>
    <w:rsid w:val="006C7CA4"/>
    <w:rsid w:val="006D1057"/>
    <w:rsid w:val="006D11AF"/>
    <w:rsid w:val="006D1896"/>
    <w:rsid w:val="006D1ED1"/>
    <w:rsid w:val="006D2F30"/>
    <w:rsid w:val="006D3778"/>
    <w:rsid w:val="006D3BE2"/>
    <w:rsid w:val="006D42DD"/>
    <w:rsid w:val="006D4455"/>
    <w:rsid w:val="006D44C8"/>
    <w:rsid w:val="006D4683"/>
    <w:rsid w:val="006D4891"/>
    <w:rsid w:val="006D56DC"/>
    <w:rsid w:val="006D5E4D"/>
    <w:rsid w:val="006D6812"/>
    <w:rsid w:val="006D6955"/>
    <w:rsid w:val="006D6DAC"/>
    <w:rsid w:val="006D710A"/>
    <w:rsid w:val="006D7498"/>
    <w:rsid w:val="006D7B52"/>
    <w:rsid w:val="006E04F0"/>
    <w:rsid w:val="006E165E"/>
    <w:rsid w:val="006E1BF0"/>
    <w:rsid w:val="006E26A9"/>
    <w:rsid w:val="006E2909"/>
    <w:rsid w:val="006E29EB"/>
    <w:rsid w:val="006E2EDC"/>
    <w:rsid w:val="006E30B0"/>
    <w:rsid w:val="006E41D7"/>
    <w:rsid w:val="006E4929"/>
    <w:rsid w:val="006E526A"/>
    <w:rsid w:val="006E5F0D"/>
    <w:rsid w:val="006E644C"/>
    <w:rsid w:val="006E6601"/>
    <w:rsid w:val="006E68D3"/>
    <w:rsid w:val="006E78D1"/>
    <w:rsid w:val="006E7B80"/>
    <w:rsid w:val="006E7F04"/>
    <w:rsid w:val="006F0CC9"/>
    <w:rsid w:val="006F1239"/>
    <w:rsid w:val="006F1EF0"/>
    <w:rsid w:val="006F2121"/>
    <w:rsid w:val="006F282B"/>
    <w:rsid w:val="006F36DD"/>
    <w:rsid w:val="006F5035"/>
    <w:rsid w:val="006F5895"/>
    <w:rsid w:val="006F5BCC"/>
    <w:rsid w:val="006F6126"/>
    <w:rsid w:val="006F6194"/>
    <w:rsid w:val="006F75B6"/>
    <w:rsid w:val="00700262"/>
    <w:rsid w:val="00700288"/>
    <w:rsid w:val="00700685"/>
    <w:rsid w:val="007007A5"/>
    <w:rsid w:val="00700971"/>
    <w:rsid w:val="007016B6"/>
    <w:rsid w:val="00701903"/>
    <w:rsid w:val="0070199D"/>
    <w:rsid w:val="00701ACD"/>
    <w:rsid w:val="00701FE6"/>
    <w:rsid w:val="00701FEE"/>
    <w:rsid w:val="0070233F"/>
    <w:rsid w:val="00702415"/>
    <w:rsid w:val="007041AB"/>
    <w:rsid w:val="00704695"/>
    <w:rsid w:val="00704858"/>
    <w:rsid w:val="00705D40"/>
    <w:rsid w:val="0070611F"/>
    <w:rsid w:val="00706397"/>
    <w:rsid w:val="0070644B"/>
    <w:rsid w:val="00706899"/>
    <w:rsid w:val="00706D19"/>
    <w:rsid w:val="0070718E"/>
    <w:rsid w:val="007075C7"/>
    <w:rsid w:val="007076D9"/>
    <w:rsid w:val="00707CE4"/>
    <w:rsid w:val="00707D01"/>
    <w:rsid w:val="00707F31"/>
    <w:rsid w:val="00707FB6"/>
    <w:rsid w:val="0071014E"/>
    <w:rsid w:val="007106AE"/>
    <w:rsid w:val="00710769"/>
    <w:rsid w:val="007107DE"/>
    <w:rsid w:val="00710991"/>
    <w:rsid w:val="00711018"/>
    <w:rsid w:val="00711E50"/>
    <w:rsid w:val="007122E5"/>
    <w:rsid w:val="00712451"/>
    <w:rsid w:val="00712657"/>
    <w:rsid w:val="00713A40"/>
    <w:rsid w:val="00714570"/>
    <w:rsid w:val="00714BA8"/>
    <w:rsid w:val="00714CB8"/>
    <w:rsid w:val="00714FAF"/>
    <w:rsid w:val="007151FF"/>
    <w:rsid w:val="00716E6F"/>
    <w:rsid w:val="007173FE"/>
    <w:rsid w:val="00717515"/>
    <w:rsid w:val="00717D8E"/>
    <w:rsid w:val="00717F2F"/>
    <w:rsid w:val="00720070"/>
    <w:rsid w:val="00720AFC"/>
    <w:rsid w:val="00720FA7"/>
    <w:rsid w:val="007218D5"/>
    <w:rsid w:val="00721AEC"/>
    <w:rsid w:val="00722D38"/>
    <w:rsid w:val="00722DD9"/>
    <w:rsid w:val="00723317"/>
    <w:rsid w:val="0072389A"/>
    <w:rsid w:val="00723EF0"/>
    <w:rsid w:val="00724596"/>
    <w:rsid w:val="007249A1"/>
    <w:rsid w:val="00724F14"/>
    <w:rsid w:val="00725CA8"/>
    <w:rsid w:val="00725E5A"/>
    <w:rsid w:val="00726047"/>
    <w:rsid w:val="0072682F"/>
    <w:rsid w:val="00726ED0"/>
    <w:rsid w:val="00726F96"/>
    <w:rsid w:val="007270DB"/>
    <w:rsid w:val="00727387"/>
    <w:rsid w:val="007274BB"/>
    <w:rsid w:val="00727844"/>
    <w:rsid w:val="007279B0"/>
    <w:rsid w:val="00727B2F"/>
    <w:rsid w:val="00727D1E"/>
    <w:rsid w:val="00730BCA"/>
    <w:rsid w:val="00730CE7"/>
    <w:rsid w:val="00731108"/>
    <w:rsid w:val="00731E0C"/>
    <w:rsid w:val="00731FAD"/>
    <w:rsid w:val="007325B2"/>
    <w:rsid w:val="007325F6"/>
    <w:rsid w:val="00732F0D"/>
    <w:rsid w:val="007333C6"/>
    <w:rsid w:val="007335E5"/>
    <w:rsid w:val="00733752"/>
    <w:rsid w:val="00733AB3"/>
    <w:rsid w:val="00733AEA"/>
    <w:rsid w:val="0073480C"/>
    <w:rsid w:val="00734E6C"/>
    <w:rsid w:val="00734FF1"/>
    <w:rsid w:val="00735866"/>
    <w:rsid w:val="00735CB3"/>
    <w:rsid w:val="00735CC5"/>
    <w:rsid w:val="007364E9"/>
    <w:rsid w:val="00736C37"/>
    <w:rsid w:val="00736F3B"/>
    <w:rsid w:val="007376F9"/>
    <w:rsid w:val="00737FCD"/>
    <w:rsid w:val="007403CD"/>
    <w:rsid w:val="007414E2"/>
    <w:rsid w:val="00741C16"/>
    <w:rsid w:val="00741D11"/>
    <w:rsid w:val="007434A9"/>
    <w:rsid w:val="00743A94"/>
    <w:rsid w:val="00744042"/>
    <w:rsid w:val="00744297"/>
    <w:rsid w:val="00744345"/>
    <w:rsid w:val="00744530"/>
    <w:rsid w:val="0074472F"/>
    <w:rsid w:val="00744CC3"/>
    <w:rsid w:val="0074506E"/>
    <w:rsid w:val="007451BF"/>
    <w:rsid w:val="00745B5A"/>
    <w:rsid w:val="00745E1C"/>
    <w:rsid w:val="00746851"/>
    <w:rsid w:val="00747AC2"/>
    <w:rsid w:val="00747FA0"/>
    <w:rsid w:val="007501C5"/>
    <w:rsid w:val="007505CA"/>
    <w:rsid w:val="00750CCF"/>
    <w:rsid w:val="00750E8F"/>
    <w:rsid w:val="0075118B"/>
    <w:rsid w:val="0075222C"/>
    <w:rsid w:val="007530DE"/>
    <w:rsid w:val="0075333A"/>
    <w:rsid w:val="0075383B"/>
    <w:rsid w:val="007538AA"/>
    <w:rsid w:val="0075456B"/>
    <w:rsid w:val="007548C0"/>
    <w:rsid w:val="00754915"/>
    <w:rsid w:val="00754D2D"/>
    <w:rsid w:val="00754F0D"/>
    <w:rsid w:val="00755036"/>
    <w:rsid w:val="0075639C"/>
    <w:rsid w:val="007564EC"/>
    <w:rsid w:val="00756B45"/>
    <w:rsid w:val="00756B5D"/>
    <w:rsid w:val="0075743F"/>
    <w:rsid w:val="0075761A"/>
    <w:rsid w:val="00757D12"/>
    <w:rsid w:val="00760B5A"/>
    <w:rsid w:val="00761088"/>
    <w:rsid w:val="007617AA"/>
    <w:rsid w:val="00761AF2"/>
    <w:rsid w:val="00763637"/>
    <w:rsid w:val="00763C73"/>
    <w:rsid w:val="00763D10"/>
    <w:rsid w:val="0076407F"/>
    <w:rsid w:val="007650AB"/>
    <w:rsid w:val="007654B8"/>
    <w:rsid w:val="00765A18"/>
    <w:rsid w:val="00765AE2"/>
    <w:rsid w:val="00765F50"/>
    <w:rsid w:val="0076619A"/>
    <w:rsid w:val="00766298"/>
    <w:rsid w:val="00766BA1"/>
    <w:rsid w:val="00766BF8"/>
    <w:rsid w:val="00767BDC"/>
    <w:rsid w:val="00767F47"/>
    <w:rsid w:val="0077099C"/>
    <w:rsid w:val="00770B1E"/>
    <w:rsid w:val="00770E52"/>
    <w:rsid w:val="00771C45"/>
    <w:rsid w:val="00772251"/>
    <w:rsid w:val="00772475"/>
    <w:rsid w:val="007724E1"/>
    <w:rsid w:val="00772A9A"/>
    <w:rsid w:val="00772D90"/>
    <w:rsid w:val="00772E80"/>
    <w:rsid w:val="0077318E"/>
    <w:rsid w:val="0077381E"/>
    <w:rsid w:val="00773D8D"/>
    <w:rsid w:val="00774078"/>
    <w:rsid w:val="00774170"/>
    <w:rsid w:val="0077448D"/>
    <w:rsid w:val="00774876"/>
    <w:rsid w:val="007748E9"/>
    <w:rsid w:val="00775152"/>
    <w:rsid w:val="00775520"/>
    <w:rsid w:val="00775949"/>
    <w:rsid w:val="00775FF2"/>
    <w:rsid w:val="00776C92"/>
    <w:rsid w:val="00777419"/>
    <w:rsid w:val="00777615"/>
    <w:rsid w:val="00777808"/>
    <w:rsid w:val="00777A06"/>
    <w:rsid w:val="00777CBC"/>
    <w:rsid w:val="00777DBA"/>
    <w:rsid w:val="007803F3"/>
    <w:rsid w:val="00781515"/>
    <w:rsid w:val="00781D22"/>
    <w:rsid w:val="00781F29"/>
    <w:rsid w:val="00782725"/>
    <w:rsid w:val="00782F56"/>
    <w:rsid w:val="007836DC"/>
    <w:rsid w:val="00784971"/>
    <w:rsid w:val="00785C30"/>
    <w:rsid w:val="00785DAA"/>
    <w:rsid w:val="00785FC6"/>
    <w:rsid w:val="0078604B"/>
    <w:rsid w:val="007866E5"/>
    <w:rsid w:val="00786A79"/>
    <w:rsid w:val="0078726F"/>
    <w:rsid w:val="00787344"/>
    <w:rsid w:val="007874BC"/>
    <w:rsid w:val="0078798E"/>
    <w:rsid w:val="007920E2"/>
    <w:rsid w:val="00792A0B"/>
    <w:rsid w:val="00792A9C"/>
    <w:rsid w:val="007943D9"/>
    <w:rsid w:val="007948F8"/>
    <w:rsid w:val="007952DA"/>
    <w:rsid w:val="007952E5"/>
    <w:rsid w:val="00795402"/>
    <w:rsid w:val="00795491"/>
    <w:rsid w:val="0079571E"/>
    <w:rsid w:val="0079581A"/>
    <w:rsid w:val="00796112"/>
    <w:rsid w:val="0079672A"/>
    <w:rsid w:val="00796D25"/>
    <w:rsid w:val="00796EC6"/>
    <w:rsid w:val="00797251"/>
    <w:rsid w:val="00797409"/>
    <w:rsid w:val="00797552"/>
    <w:rsid w:val="00797BFA"/>
    <w:rsid w:val="00797C87"/>
    <w:rsid w:val="007A06E5"/>
    <w:rsid w:val="007A1368"/>
    <w:rsid w:val="007A16A0"/>
    <w:rsid w:val="007A2650"/>
    <w:rsid w:val="007A294A"/>
    <w:rsid w:val="007A3650"/>
    <w:rsid w:val="007A4DA1"/>
    <w:rsid w:val="007A4DEF"/>
    <w:rsid w:val="007A5818"/>
    <w:rsid w:val="007A5889"/>
    <w:rsid w:val="007A5ABB"/>
    <w:rsid w:val="007A5F4C"/>
    <w:rsid w:val="007A6A6A"/>
    <w:rsid w:val="007A6C88"/>
    <w:rsid w:val="007A77A1"/>
    <w:rsid w:val="007A78A5"/>
    <w:rsid w:val="007B0A10"/>
    <w:rsid w:val="007B0DD0"/>
    <w:rsid w:val="007B170F"/>
    <w:rsid w:val="007B1B7B"/>
    <w:rsid w:val="007B1CFA"/>
    <w:rsid w:val="007B2715"/>
    <w:rsid w:val="007B28AA"/>
    <w:rsid w:val="007B2E17"/>
    <w:rsid w:val="007B3021"/>
    <w:rsid w:val="007B431C"/>
    <w:rsid w:val="007B46FE"/>
    <w:rsid w:val="007B4A40"/>
    <w:rsid w:val="007B58AF"/>
    <w:rsid w:val="007B64BB"/>
    <w:rsid w:val="007B6890"/>
    <w:rsid w:val="007B6C28"/>
    <w:rsid w:val="007B6F89"/>
    <w:rsid w:val="007B7AE9"/>
    <w:rsid w:val="007B7EA4"/>
    <w:rsid w:val="007C05F2"/>
    <w:rsid w:val="007C0D38"/>
    <w:rsid w:val="007C157A"/>
    <w:rsid w:val="007C1582"/>
    <w:rsid w:val="007C1C91"/>
    <w:rsid w:val="007C22D9"/>
    <w:rsid w:val="007C25C9"/>
    <w:rsid w:val="007C34C1"/>
    <w:rsid w:val="007C3B49"/>
    <w:rsid w:val="007C3CB4"/>
    <w:rsid w:val="007C46BF"/>
    <w:rsid w:val="007C4E9E"/>
    <w:rsid w:val="007C4F82"/>
    <w:rsid w:val="007C5339"/>
    <w:rsid w:val="007C5366"/>
    <w:rsid w:val="007C60E3"/>
    <w:rsid w:val="007C6F39"/>
    <w:rsid w:val="007C74FB"/>
    <w:rsid w:val="007C7F7E"/>
    <w:rsid w:val="007D0662"/>
    <w:rsid w:val="007D0AFC"/>
    <w:rsid w:val="007D11DC"/>
    <w:rsid w:val="007D12A8"/>
    <w:rsid w:val="007D1FB9"/>
    <w:rsid w:val="007D2249"/>
    <w:rsid w:val="007D2F3F"/>
    <w:rsid w:val="007D2FCC"/>
    <w:rsid w:val="007D326B"/>
    <w:rsid w:val="007D3A10"/>
    <w:rsid w:val="007D3BC1"/>
    <w:rsid w:val="007D3E30"/>
    <w:rsid w:val="007D4583"/>
    <w:rsid w:val="007D4645"/>
    <w:rsid w:val="007D4C0F"/>
    <w:rsid w:val="007D5275"/>
    <w:rsid w:val="007D589F"/>
    <w:rsid w:val="007D5B09"/>
    <w:rsid w:val="007D5D97"/>
    <w:rsid w:val="007D5EAD"/>
    <w:rsid w:val="007D64B1"/>
    <w:rsid w:val="007D66AA"/>
    <w:rsid w:val="007D6CFA"/>
    <w:rsid w:val="007D6F0F"/>
    <w:rsid w:val="007D73A8"/>
    <w:rsid w:val="007D7B7A"/>
    <w:rsid w:val="007E03ED"/>
    <w:rsid w:val="007E067C"/>
    <w:rsid w:val="007E0E36"/>
    <w:rsid w:val="007E1028"/>
    <w:rsid w:val="007E177E"/>
    <w:rsid w:val="007E1E86"/>
    <w:rsid w:val="007E1F5D"/>
    <w:rsid w:val="007E2214"/>
    <w:rsid w:val="007E22D2"/>
    <w:rsid w:val="007E2664"/>
    <w:rsid w:val="007E2D51"/>
    <w:rsid w:val="007E2EA6"/>
    <w:rsid w:val="007E42E9"/>
    <w:rsid w:val="007E4597"/>
    <w:rsid w:val="007E49BA"/>
    <w:rsid w:val="007E4E86"/>
    <w:rsid w:val="007E4F2E"/>
    <w:rsid w:val="007E5535"/>
    <w:rsid w:val="007E5C43"/>
    <w:rsid w:val="007E5C67"/>
    <w:rsid w:val="007E6CCC"/>
    <w:rsid w:val="007E7851"/>
    <w:rsid w:val="007F000E"/>
    <w:rsid w:val="007F0D7C"/>
    <w:rsid w:val="007F107A"/>
    <w:rsid w:val="007F1594"/>
    <w:rsid w:val="007F15CB"/>
    <w:rsid w:val="007F169A"/>
    <w:rsid w:val="007F1945"/>
    <w:rsid w:val="007F19D4"/>
    <w:rsid w:val="007F1E1D"/>
    <w:rsid w:val="007F3201"/>
    <w:rsid w:val="007F3742"/>
    <w:rsid w:val="007F3BED"/>
    <w:rsid w:val="007F42F6"/>
    <w:rsid w:val="007F4354"/>
    <w:rsid w:val="007F4486"/>
    <w:rsid w:val="007F4AD9"/>
    <w:rsid w:val="007F5663"/>
    <w:rsid w:val="007F5E92"/>
    <w:rsid w:val="007F6044"/>
    <w:rsid w:val="007F66FC"/>
    <w:rsid w:val="007F6787"/>
    <w:rsid w:val="007F67A8"/>
    <w:rsid w:val="007F67F0"/>
    <w:rsid w:val="007F6A14"/>
    <w:rsid w:val="007F6B1C"/>
    <w:rsid w:val="007F6BD3"/>
    <w:rsid w:val="007F6F35"/>
    <w:rsid w:val="007F6FC1"/>
    <w:rsid w:val="007F78F2"/>
    <w:rsid w:val="007F7C52"/>
    <w:rsid w:val="008007D0"/>
    <w:rsid w:val="00800842"/>
    <w:rsid w:val="0080090E"/>
    <w:rsid w:val="0080104C"/>
    <w:rsid w:val="0080156F"/>
    <w:rsid w:val="008019F5"/>
    <w:rsid w:val="00801D6E"/>
    <w:rsid w:val="0080210B"/>
    <w:rsid w:val="00802624"/>
    <w:rsid w:val="008036C3"/>
    <w:rsid w:val="00803901"/>
    <w:rsid w:val="00804564"/>
    <w:rsid w:val="00805774"/>
    <w:rsid w:val="00805796"/>
    <w:rsid w:val="00805CB2"/>
    <w:rsid w:val="0080604E"/>
    <w:rsid w:val="008068D8"/>
    <w:rsid w:val="00806E47"/>
    <w:rsid w:val="0080710C"/>
    <w:rsid w:val="0080722E"/>
    <w:rsid w:val="00807846"/>
    <w:rsid w:val="00807F15"/>
    <w:rsid w:val="00810361"/>
    <w:rsid w:val="00810D4E"/>
    <w:rsid w:val="00810DED"/>
    <w:rsid w:val="008114EF"/>
    <w:rsid w:val="00811723"/>
    <w:rsid w:val="0081197B"/>
    <w:rsid w:val="00812453"/>
    <w:rsid w:val="008124C1"/>
    <w:rsid w:val="00812634"/>
    <w:rsid w:val="0081273E"/>
    <w:rsid w:val="008129D3"/>
    <w:rsid w:val="00812BB9"/>
    <w:rsid w:val="00812FAD"/>
    <w:rsid w:val="008130D1"/>
    <w:rsid w:val="0081350C"/>
    <w:rsid w:val="008139A5"/>
    <w:rsid w:val="00814382"/>
    <w:rsid w:val="008143D4"/>
    <w:rsid w:val="00814AB6"/>
    <w:rsid w:val="00815EE3"/>
    <w:rsid w:val="008178A0"/>
    <w:rsid w:val="00817B8F"/>
    <w:rsid w:val="00817DFB"/>
    <w:rsid w:val="00820615"/>
    <w:rsid w:val="00820876"/>
    <w:rsid w:val="0082158A"/>
    <w:rsid w:val="00821D5F"/>
    <w:rsid w:val="00822354"/>
    <w:rsid w:val="008224E3"/>
    <w:rsid w:val="00822C05"/>
    <w:rsid w:val="00822C92"/>
    <w:rsid w:val="00822FA7"/>
    <w:rsid w:val="00823286"/>
    <w:rsid w:val="008238F4"/>
    <w:rsid w:val="00823BB4"/>
    <w:rsid w:val="0082448C"/>
    <w:rsid w:val="00824EE1"/>
    <w:rsid w:val="00825061"/>
    <w:rsid w:val="0082526B"/>
    <w:rsid w:val="0082602C"/>
    <w:rsid w:val="008265A9"/>
    <w:rsid w:val="00827985"/>
    <w:rsid w:val="00827BB5"/>
    <w:rsid w:val="00830066"/>
    <w:rsid w:val="00830DC7"/>
    <w:rsid w:val="008311C2"/>
    <w:rsid w:val="00831936"/>
    <w:rsid w:val="00832505"/>
    <w:rsid w:val="00832564"/>
    <w:rsid w:val="00832A74"/>
    <w:rsid w:val="00833080"/>
    <w:rsid w:val="00833149"/>
    <w:rsid w:val="00833F93"/>
    <w:rsid w:val="00834315"/>
    <w:rsid w:val="00834A8D"/>
    <w:rsid w:val="008351CA"/>
    <w:rsid w:val="0083619E"/>
    <w:rsid w:val="008361BB"/>
    <w:rsid w:val="00836219"/>
    <w:rsid w:val="008410A6"/>
    <w:rsid w:val="008415EA"/>
    <w:rsid w:val="008416AF"/>
    <w:rsid w:val="008416F5"/>
    <w:rsid w:val="008418E4"/>
    <w:rsid w:val="0084196D"/>
    <w:rsid w:val="008419CB"/>
    <w:rsid w:val="00841DC6"/>
    <w:rsid w:val="00842714"/>
    <w:rsid w:val="008428FE"/>
    <w:rsid w:val="00842A16"/>
    <w:rsid w:val="008442E8"/>
    <w:rsid w:val="00844404"/>
    <w:rsid w:val="0084461A"/>
    <w:rsid w:val="00844C6D"/>
    <w:rsid w:val="00845166"/>
    <w:rsid w:val="00845281"/>
    <w:rsid w:val="00845285"/>
    <w:rsid w:val="00845A76"/>
    <w:rsid w:val="00845EDC"/>
    <w:rsid w:val="00846BAA"/>
    <w:rsid w:val="00846C36"/>
    <w:rsid w:val="00846CBC"/>
    <w:rsid w:val="0084705C"/>
    <w:rsid w:val="008470E2"/>
    <w:rsid w:val="00847981"/>
    <w:rsid w:val="008502ED"/>
    <w:rsid w:val="0085046A"/>
    <w:rsid w:val="00850831"/>
    <w:rsid w:val="00850DD1"/>
    <w:rsid w:val="00850F43"/>
    <w:rsid w:val="00851159"/>
    <w:rsid w:val="00851756"/>
    <w:rsid w:val="008518D0"/>
    <w:rsid w:val="0085228C"/>
    <w:rsid w:val="008532FA"/>
    <w:rsid w:val="00853CE0"/>
    <w:rsid w:val="00853E32"/>
    <w:rsid w:val="008540F8"/>
    <w:rsid w:val="008542C1"/>
    <w:rsid w:val="00854A36"/>
    <w:rsid w:val="00854DAA"/>
    <w:rsid w:val="00854E83"/>
    <w:rsid w:val="0085544A"/>
    <w:rsid w:val="00855BFF"/>
    <w:rsid w:val="008561DF"/>
    <w:rsid w:val="008567E6"/>
    <w:rsid w:val="008569AA"/>
    <w:rsid w:val="00856A1D"/>
    <w:rsid w:val="00856C9F"/>
    <w:rsid w:val="00857538"/>
    <w:rsid w:val="00857781"/>
    <w:rsid w:val="00857911"/>
    <w:rsid w:val="0085791F"/>
    <w:rsid w:val="00857A75"/>
    <w:rsid w:val="00860437"/>
    <w:rsid w:val="0086053B"/>
    <w:rsid w:val="008606A5"/>
    <w:rsid w:val="00860CA1"/>
    <w:rsid w:val="008612B9"/>
    <w:rsid w:val="00861584"/>
    <w:rsid w:val="008618E0"/>
    <w:rsid w:val="008623E3"/>
    <w:rsid w:val="00863714"/>
    <w:rsid w:val="008640CE"/>
    <w:rsid w:val="00864494"/>
    <w:rsid w:val="00864B01"/>
    <w:rsid w:val="00864C25"/>
    <w:rsid w:val="00864D32"/>
    <w:rsid w:val="00865656"/>
    <w:rsid w:val="00865E72"/>
    <w:rsid w:val="00866341"/>
    <w:rsid w:val="008667FD"/>
    <w:rsid w:val="00867A2C"/>
    <w:rsid w:val="00867FB7"/>
    <w:rsid w:val="008708E8"/>
    <w:rsid w:val="00870934"/>
    <w:rsid w:val="00870D21"/>
    <w:rsid w:val="008719E0"/>
    <w:rsid w:val="00871FC8"/>
    <w:rsid w:val="0087237B"/>
    <w:rsid w:val="008726EF"/>
    <w:rsid w:val="00872B46"/>
    <w:rsid w:val="008732D6"/>
    <w:rsid w:val="00873C8E"/>
    <w:rsid w:val="0087459E"/>
    <w:rsid w:val="008745DC"/>
    <w:rsid w:val="00874A74"/>
    <w:rsid w:val="00876393"/>
    <w:rsid w:val="00876AD1"/>
    <w:rsid w:val="00876C60"/>
    <w:rsid w:val="00876DF4"/>
    <w:rsid w:val="00876FC5"/>
    <w:rsid w:val="00877803"/>
    <w:rsid w:val="00877CE8"/>
    <w:rsid w:val="0088015B"/>
    <w:rsid w:val="008801D2"/>
    <w:rsid w:val="00880395"/>
    <w:rsid w:val="00880656"/>
    <w:rsid w:val="008807A9"/>
    <w:rsid w:val="00880A14"/>
    <w:rsid w:val="00881623"/>
    <w:rsid w:val="00881658"/>
    <w:rsid w:val="008823E9"/>
    <w:rsid w:val="00882E37"/>
    <w:rsid w:val="0088335C"/>
    <w:rsid w:val="008837EE"/>
    <w:rsid w:val="0088385B"/>
    <w:rsid w:val="0088388C"/>
    <w:rsid w:val="00883F32"/>
    <w:rsid w:val="0088406A"/>
    <w:rsid w:val="00884249"/>
    <w:rsid w:val="008850E5"/>
    <w:rsid w:val="008852E8"/>
    <w:rsid w:val="008852F5"/>
    <w:rsid w:val="008853DD"/>
    <w:rsid w:val="008860EE"/>
    <w:rsid w:val="00886643"/>
    <w:rsid w:val="00886AC0"/>
    <w:rsid w:val="008877F1"/>
    <w:rsid w:val="00887E3A"/>
    <w:rsid w:val="00887FD2"/>
    <w:rsid w:val="00890E3F"/>
    <w:rsid w:val="00890E98"/>
    <w:rsid w:val="0089280E"/>
    <w:rsid w:val="00892987"/>
    <w:rsid w:val="008931DD"/>
    <w:rsid w:val="008932C1"/>
    <w:rsid w:val="00893A16"/>
    <w:rsid w:val="00893AFB"/>
    <w:rsid w:val="00893F45"/>
    <w:rsid w:val="00893FD0"/>
    <w:rsid w:val="00894936"/>
    <w:rsid w:val="00895912"/>
    <w:rsid w:val="00895D78"/>
    <w:rsid w:val="00896086"/>
    <w:rsid w:val="00896C38"/>
    <w:rsid w:val="00896DC3"/>
    <w:rsid w:val="00897C58"/>
    <w:rsid w:val="00897D4C"/>
    <w:rsid w:val="00897F0C"/>
    <w:rsid w:val="008A08C4"/>
    <w:rsid w:val="008A0B2A"/>
    <w:rsid w:val="008A13F5"/>
    <w:rsid w:val="008A166A"/>
    <w:rsid w:val="008A1D61"/>
    <w:rsid w:val="008A27E5"/>
    <w:rsid w:val="008A2AA0"/>
    <w:rsid w:val="008A36FE"/>
    <w:rsid w:val="008A37B6"/>
    <w:rsid w:val="008A39B9"/>
    <w:rsid w:val="008A3F4C"/>
    <w:rsid w:val="008A4DF5"/>
    <w:rsid w:val="008A5192"/>
    <w:rsid w:val="008A58E7"/>
    <w:rsid w:val="008A608F"/>
    <w:rsid w:val="008A6784"/>
    <w:rsid w:val="008A705E"/>
    <w:rsid w:val="008A7095"/>
    <w:rsid w:val="008A75F1"/>
    <w:rsid w:val="008A7928"/>
    <w:rsid w:val="008A7C1A"/>
    <w:rsid w:val="008B00B5"/>
    <w:rsid w:val="008B0673"/>
    <w:rsid w:val="008B09A6"/>
    <w:rsid w:val="008B14D9"/>
    <w:rsid w:val="008B1879"/>
    <w:rsid w:val="008B1A18"/>
    <w:rsid w:val="008B2C91"/>
    <w:rsid w:val="008B3280"/>
    <w:rsid w:val="008B3670"/>
    <w:rsid w:val="008B3DE6"/>
    <w:rsid w:val="008B44DD"/>
    <w:rsid w:val="008B458A"/>
    <w:rsid w:val="008B4797"/>
    <w:rsid w:val="008B48EC"/>
    <w:rsid w:val="008B4A98"/>
    <w:rsid w:val="008B4EAD"/>
    <w:rsid w:val="008B567D"/>
    <w:rsid w:val="008B5B4D"/>
    <w:rsid w:val="008B5BB6"/>
    <w:rsid w:val="008B6DDA"/>
    <w:rsid w:val="008B6F41"/>
    <w:rsid w:val="008B7924"/>
    <w:rsid w:val="008B7ED8"/>
    <w:rsid w:val="008C0A79"/>
    <w:rsid w:val="008C0DB5"/>
    <w:rsid w:val="008C0E83"/>
    <w:rsid w:val="008C108F"/>
    <w:rsid w:val="008C1225"/>
    <w:rsid w:val="008C1328"/>
    <w:rsid w:val="008C1C5D"/>
    <w:rsid w:val="008C237D"/>
    <w:rsid w:val="008C2A0B"/>
    <w:rsid w:val="008C2D6F"/>
    <w:rsid w:val="008C2E9D"/>
    <w:rsid w:val="008C34F0"/>
    <w:rsid w:val="008C3ED8"/>
    <w:rsid w:val="008C407A"/>
    <w:rsid w:val="008C40A7"/>
    <w:rsid w:val="008C4577"/>
    <w:rsid w:val="008C49C8"/>
    <w:rsid w:val="008C4B3F"/>
    <w:rsid w:val="008C4B5E"/>
    <w:rsid w:val="008C4CA4"/>
    <w:rsid w:val="008C514A"/>
    <w:rsid w:val="008C571B"/>
    <w:rsid w:val="008C6637"/>
    <w:rsid w:val="008C6B52"/>
    <w:rsid w:val="008C6D72"/>
    <w:rsid w:val="008C79FD"/>
    <w:rsid w:val="008C7FC7"/>
    <w:rsid w:val="008D03E7"/>
    <w:rsid w:val="008D0585"/>
    <w:rsid w:val="008D0C52"/>
    <w:rsid w:val="008D1066"/>
    <w:rsid w:val="008D15E1"/>
    <w:rsid w:val="008D1BB6"/>
    <w:rsid w:val="008D1ECA"/>
    <w:rsid w:val="008D22BA"/>
    <w:rsid w:val="008D2A47"/>
    <w:rsid w:val="008D3F50"/>
    <w:rsid w:val="008D405B"/>
    <w:rsid w:val="008D435E"/>
    <w:rsid w:val="008D5E2B"/>
    <w:rsid w:val="008D6A0D"/>
    <w:rsid w:val="008D6FC5"/>
    <w:rsid w:val="008D734D"/>
    <w:rsid w:val="008D775E"/>
    <w:rsid w:val="008E01F6"/>
    <w:rsid w:val="008E0215"/>
    <w:rsid w:val="008E0460"/>
    <w:rsid w:val="008E0657"/>
    <w:rsid w:val="008E0831"/>
    <w:rsid w:val="008E0B25"/>
    <w:rsid w:val="008E205F"/>
    <w:rsid w:val="008E2665"/>
    <w:rsid w:val="008E31D4"/>
    <w:rsid w:val="008E32D3"/>
    <w:rsid w:val="008E3BF6"/>
    <w:rsid w:val="008E4929"/>
    <w:rsid w:val="008E49BE"/>
    <w:rsid w:val="008E4CE9"/>
    <w:rsid w:val="008E5046"/>
    <w:rsid w:val="008E587F"/>
    <w:rsid w:val="008E5D49"/>
    <w:rsid w:val="008E5DEA"/>
    <w:rsid w:val="008E6BC9"/>
    <w:rsid w:val="008E6C1E"/>
    <w:rsid w:val="008E6CC0"/>
    <w:rsid w:val="008E7372"/>
    <w:rsid w:val="008E7665"/>
    <w:rsid w:val="008E78DD"/>
    <w:rsid w:val="008E7FBB"/>
    <w:rsid w:val="008F0172"/>
    <w:rsid w:val="008F0208"/>
    <w:rsid w:val="008F0385"/>
    <w:rsid w:val="008F0864"/>
    <w:rsid w:val="008F0963"/>
    <w:rsid w:val="008F14AE"/>
    <w:rsid w:val="008F1744"/>
    <w:rsid w:val="008F1FA7"/>
    <w:rsid w:val="008F44C1"/>
    <w:rsid w:val="008F4D72"/>
    <w:rsid w:val="008F584C"/>
    <w:rsid w:val="008F5A0C"/>
    <w:rsid w:val="008F5B60"/>
    <w:rsid w:val="008F5EEA"/>
    <w:rsid w:val="008F649A"/>
    <w:rsid w:val="008F7086"/>
    <w:rsid w:val="008F72A3"/>
    <w:rsid w:val="008F7D12"/>
    <w:rsid w:val="008F7EB3"/>
    <w:rsid w:val="00900549"/>
    <w:rsid w:val="00900AD2"/>
    <w:rsid w:val="00901B79"/>
    <w:rsid w:val="00901E9B"/>
    <w:rsid w:val="00902BE6"/>
    <w:rsid w:val="00903150"/>
    <w:rsid w:val="0090457B"/>
    <w:rsid w:val="0090458B"/>
    <w:rsid w:val="009045E8"/>
    <w:rsid w:val="009045EF"/>
    <w:rsid w:val="00904E3D"/>
    <w:rsid w:val="00904EC4"/>
    <w:rsid w:val="00905F5B"/>
    <w:rsid w:val="00906792"/>
    <w:rsid w:val="00906A3B"/>
    <w:rsid w:val="00906B27"/>
    <w:rsid w:val="00906BFA"/>
    <w:rsid w:val="00907226"/>
    <w:rsid w:val="00907A3E"/>
    <w:rsid w:val="00907E7F"/>
    <w:rsid w:val="0091090F"/>
    <w:rsid w:val="00910AC0"/>
    <w:rsid w:val="00910E7D"/>
    <w:rsid w:val="00911183"/>
    <w:rsid w:val="009111D1"/>
    <w:rsid w:val="009112FC"/>
    <w:rsid w:val="00911D59"/>
    <w:rsid w:val="00911E92"/>
    <w:rsid w:val="00912419"/>
    <w:rsid w:val="009124F4"/>
    <w:rsid w:val="009127DE"/>
    <w:rsid w:val="00912BAC"/>
    <w:rsid w:val="009132C0"/>
    <w:rsid w:val="00913D31"/>
    <w:rsid w:val="00915480"/>
    <w:rsid w:val="0091559E"/>
    <w:rsid w:val="00915B2A"/>
    <w:rsid w:val="00915B83"/>
    <w:rsid w:val="009169CA"/>
    <w:rsid w:val="00916FBB"/>
    <w:rsid w:val="00917A05"/>
    <w:rsid w:val="00917A77"/>
    <w:rsid w:val="0092083B"/>
    <w:rsid w:val="00921377"/>
    <w:rsid w:val="0092178B"/>
    <w:rsid w:val="00921BA9"/>
    <w:rsid w:val="00922AD7"/>
    <w:rsid w:val="0092302B"/>
    <w:rsid w:val="0092308F"/>
    <w:rsid w:val="00923130"/>
    <w:rsid w:val="009239B3"/>
    <w:rsid w:val="0092497E"/>
    <w:rsid w:val="00924A8D"/>
    <w:rsid w:val="00924B17"/>
    <w:rsid w:val="00925560"/>
    <w:rsid w:val="009256FA"/>
    <w:rsid w:val="00925D34"/>
    <w:rsid w:val="00925EDE"/>
    <w:rsid w:val="009264E5"/>
    <w:rsid w:val="00926816"/>
    <w:rsid w:val="009269DC"/>
    <w:rsid w:val="00927AD5"/>
    <w:rsid w:val="00930166"/>
    <w:rsid w:val="009301CE"/>
    <w:rsid w:val="00930C86"/>
    <w:rsid w:val="00931144"/>
    <w:rsid w:val="00931A5C"/>
    <w:rsid w:val="00931C1A"/>
    <w:rsid w:val="009336AF"/>
    <w:rsid w:val="009341E7"/>
    <w:rsid w:val="009345FE"/>
    <w:rsid w:val="0093467D"/>
    <w:rsid w:val="009349F3"/>
    <w:rsid w:val="00935880"/>
    <w:rsid w:val="00935C2E"/>
    <w:rsid w:val="009360F3"/>
    <w:rsid w:val="0093672E"/>
    <w:rsid w:val="00936A53"/>
    <w:rsid w:val="00936E0E"/>
    <w:rsid w:val="0093704E"/>
    <w:rsid w:val="009371BB"/>
    <w:rsid w:val="00937896"/>
    <w:rsid w:val="00940AFC"/>
    <w:rsid w:val="00941297"/>
    <w:rsid w:val="00941A71"/>
    <w:rsid w:val="00941B2E"/>
    <w:rsid w:val="0094217C"/>
    <w:rsid w:val="00942DB6"/>
    <w:rsid w:val="00943156"/>
    <w:rsid w:val="00943567"/>
    <w:rsid w:val="00943715"/>
    <w:rsid w:val="00944D4C"/>
    <w:rsid w:val="00945D6B"/>
    <w:rsid w:val="009463E5"/>
    <w:rsid w:val="0094653A"/>
    <w:rsid w:val="0094673E"/>
    <w:rsid w:val="00946796"/>
    <w:rsid w:val="009467E1"/>
    <w:rsid w:val="009524C4"/>
    <w:rsid w:val="009525A9"/>
    <w:rsid w:val="0095265D"/>
    <w:rsid w:val="00952C5D"/>
    <w:rsid w:val="00952E3D"/>
    <w:rsid w:val="009544B6"/>
    <w:rsid w:val="009545C9"/>
    <w:rsid w:val="00954C32"/>
    <w:rsid w:val="00954E7C"/>
    <w:rsid w:val="00954F03"/>
    <w:rsid w:val="00955A40"/>
    <w:rsid w:val="00955BF0"/>
    <w:rsid w:val="00955E91"/>
    <w:rsid w:val="009564B6"/>
    <w:rsid w:val="00956DBE"/>
    <w:rsid w:val="009576E0"/>
    <w:rsid w:val="00960A08"/>
    <w:rsid w:val="00960A64"/>
    <w:rsid w:val="00960BAC"/>
    <w:rsid w:val="00961643"/>
    <w:rsid w:val="009616BB"/>
    <w:rsid w:val="00961873"/>
    <w:rsid w:val="009625DF"/>
    <w:rsid w:val="009636C0"/>
    <w:rsid w:val="009637B1"/>
    <w:rsid w:val="00964E7E"/>
    <w:rsid w:val="00965265"/>
    <w:rsid w:val="00965381"/>
    <w:rsid w:val="0096571F"/>
    <w:rsid w:val="0096577E"/>
    <w:rsid w:val="00966535"/>
    <w:rsid w:val="009665B6"/>
    <w:rsid w:val="00966679"/>
    <w:rsid w:val="00967138"/>
    <w:rsid w:val="00967BE8"/>
    <w:rsid w:val="0097064B"/>
    <w:rsid w:val="00970686"/>
    <w:rsid w:val="00970B44"/>
    <w:rsid w:val="00971581"/>
    <w:rsid w:val="009715A3"/>
    <w:rsid w:val="00971835"/>
    <w:rsid w:val="00971A3F"/>
    <w:rsid w:val="00972085"/>
    <w:rsid w:val="00972298"/>
    <w:rsid w:val="009722F6"/>
    <w:rsid w:val="0097243E"/>
    <w:rsid w:val="00973812"/>
    <w:rsid w:val="009739A6"/>
    <w:rsid w:val="00973C34"/>
    <w:rsid w:val="00973C84"/>
    <w:rsid w:val="00973E20"/>
    <w:rsid w:val="009741EC"/>
    <w:rsid w:val="00974C09"/>
    <w:rsid w:val="0097594E"/>
    <w:rsid w:val="00976157"/>
    <w:rsid w:val="00976C03"/>
    <w:rsid w:val="009770EF"/>
    <w:rsid w:val="009776BD"/>
    <w:rsid w:val="00980071"/>
    <w:rsid w:val="00980384"/>
    <w:rsid w:val="0098043F"/>
    <w:rsid w:val="00981510"/>
    <w:rsid w:val="009818DE"/>
    <w:rsid w:val="00981919"/>
    <w:rsid w:val="00981F44"/>
    <w:rsid w:val="0098233F"/>
    <w:rsid w:val="0098253F"/>
    <w:rsid w:val="00982652"/>
    <w:rsid w:val="0098280B"/>
    <w:rsid w:val="00982C6F"/>
    <w:rsid w:val="00983811"/>
    <w:rsid w:val="00983A0D"/>
    <w:rsid w:val="009855B0"/>
    <w:rsid w:val="009859EA"/>
    <w:rsid w:val="00985B2B"/>
    <w:rsid w:val="00985C21"/>
    <w:rsid w:val="00986972"/>
    <w:rsid w:val="00990328"/>
    <w:rsid w:val="00990E25"/>
    <w:rsid w:val="00991126"/>
    <w:rsid w:val="00991CD1"/>
    <w:rsid w:val="00992372"/>
    <w:rsid w:val="009923F3"/>
    <w:rsid w:val="0099428C"/>
    <w:rsid w:val="00994F09"/>
    <w:rsid w:val="00995068"/>
    <w:rsid w:val="0099561D"/>
    <w:rsid w:val="00995DFA"/>
    <w:rsid w:val="009960A7"/>
    <w:rsid w:val="0099694E"/>
    <w:rsid w:val="009969C3"/>
    <w:rsid w:val="00996BAB"/>
    <w:rsid w:val="00997E1C"/>
    <w:rsid w:val="009A0204"/>
    <w:rsid w:val="009A0470"/>
    <w:rsid w:val="009A0674"/>
    <w:rsid w:val="009A07CA"/>
    <w:rsid w:val="009A10CC"/>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5107"/>
    <w:rsid w:val="009A53C5"/>
    <w:rsid w:val="009A54DC"/>
    <w:rsid w:val="009A5A36"/>
    <w:rsid w:val="009A5AE2"/>
    <w:rsid w:val="009A62C7"/>
    <w:rsid w:val="009A742B"/>
    <w:rsid w:val="009A7820"/>
    <w:rsid w:val="009A7890"/>
    <w:rsid w:val="009A79BF"/>
    <w:rsid w:val="009B6986"/>
    <w:rsid w:val="009B6E6B"/>
    <w:rsid w:val="009B6F48"/>
    <w:rsid w:val="009B71C8"/>
    <w:rsid w:val="009C0173"/>
    <w:rsid w:val="009C01D4"/>
    <w:rsid w:val="009C0CD8"/>
    <w:rsid w:val="009C104C"/>
    <w:rsid w:val="009C123E"/>
    <w:rsid w:val="009C1258"/>
    <w:rsid w:val="009C1341"/>
    <w:rsid w:val="009C1C5B"/>
    <w:rsid w:val="009C27AB"/>
    <w:rsid w:val="009C2F76"/>
    <w:rsid w:val="009C2FC5"/>
    <w:rsid w:val="009C316F"/>
    <w:rsid w:val="009C321F"/>
    <w:rsid w:val="009C36F6"/>
    <w:rsid w:val="009C3827"/>
    <w:rsid w:val="009C3B49"/>
    <w:rsid w:val="009C4D6E"/>
    <w:rsid w:val="009C53F7"/>
    <w:rsid w:val="009C6016"/>
    <w:rsid w:val="009C613D"/>
    <w:rsid w:val="009C6757"/>
    <w:rsid w:val="009C6F9C"/>
    <w:rsid w:val="009C7148"/>
    <w:rsid w:val="009C757E"/>
    <w:rsid w:val="009C769D"/>
    <w:rsid w:val="009C76A7"/>
    <w:rsid w:val="009D1173"/>
    <w:rsid w:val="009D1312"/>
    <w:rsid w:val="009D16B7"/>
    <w:rsid w:val="009D175A"/>
    <w:rsid w:val="009D1D81"/>
    <w:rsid w:val="009D1E1D"/>
    <w:rsid w:val="009D1ECC"/>
    <w:rsid w:val="009D2997"/>
    <w:rsid w:val="009D2E7D"/>
    <w:rsid w:val="009D305A"/>
    <w:rsid w:val="009D368C"/>
    <w:rsid w:val="009D39C3"/>
    <w:rsid w:val="009D438C"/>
    <w:rsid w:val="009D47FF"/>
    <w:rsid w:val="009D4996"/>
    <w:rsid w:val="009D54B2"/>
    <w:rsid w:val="009D59DD"/>
    <w:rsid w:val="009D5B0D"/>
    <w:rsid w:val="009D5F32"/>
    <w:rsid w:val="009D5F56"/>
    <w:rsid w:val="009D6C93"/>
    <w:rsid w:val="009D74D3"/>
    <w:rsid w:val="009D7630"/>
    <w:rsid w:val="009E0545"/>
    <w:rsid w:val="009E05FB"/>
    <w:rsid w:val="009E0DA8"/>
    <w:rsid w:val="009E1422"/>
    <w:rsid w:val="009E1B3F"/>
    <w:rsid w:val="009E2293"/>
    <w:rsid w:val="009E340A"/>
    <w:rsid w:val="009E3AE1"/>
    <w:rsid w:val="009E3D87"/>
    <w:rsid w:val="009E4398"/>
    <w:rsid w:val="009E447C"/>
    <w:rsid w:val="009E450F"/>
    <w:rsid w:val="009E4949"/>
    <w:rsid w:val="009E4995"/>
    <w:rsid w:val="009E5061"/>
    <w:rsid w:val="009E5A05"/>
    <w:rsid w:val="009E5ED2"/>
    <w:rsid w:val="009E5F46"/>
    <w:rsid w:val="009E60C2"/>
    <w:rsid w:val="009E6744"/>
    <w:rsid w:val="009E7BB8"/>
    <w:rsid w:val="009F0980"/>
    <w:rsid w:val="009F0AF5"/>
    <w:rsid w:val="009F0BA0"/>
    <w:rsid w:val="009F0E08"/>
    <w:rsid w:val="009F0F7C"/>
    <w:rsid w:val="009F118B"/>
    <w:rsid w:val="009F136F"/>
    <w:rsid w:val="009F140A"/>
    <w:rsid w:val="009F1A45"/>
    <w:rsid w:val="009F1D02"/>
    <w:rsid w:val="009F2153"/>
    <w:rsid w:val="009F21D1"/>
    <w:rsid w:val="009F2FD4"/>
    <w:rsid w:val="009F328E"/>
    <w:rsid w:val="009F398E"/>
    <w:rsid w:val="009F3B6F"/>
    <w:rsid w:val="009F4084"/>
    <w:rsid w:val="009F477A"/>
    <w:rsid w:val="009F4797"/>
    <w:rsid w:val="009F49CF"/>
    <w:rsid w:val="009F4FCF"/>
    <w:rsid w:val="009F5083"/>
    <w:rsid w:val="009F5270"/>
    <w:rsid w:val="009F57A5"/>
    <w:rsid w:val="009F57C6"/>
    <w:rsid w:val="009F5B63"/>
    <w:rsid w:val="009F665A"/>
    <w:rsid w:val="009F68B7"/>
    <w:rsid w:val="009F6E0C"/>
    <w:rsid w:val="009F78A5"/>
    <w:rsid w:val="009F7950"/>
    <w:rsid w:val="009F7BBF"/>
    <w:rsid w:val="009F7C3E"/>
    <w:rsid w:val="00A00CA6"/>
    <w:rsid w:val="00A01502"/>
    <w:rsid w:val="00A01E8E"/>
    <w:rsid w:val="00A01F8E"/>
    <w:rsid w:val="00A021FB"/>
    <w:rsid w:val="00A02498"/>
    <w:rsid w:val="00A0275E"/>
    <w:rsid w:val="00A03CD8"/>
    <w:rsid w:val="00A03FB3"/>
    <w:rsid w:val="00A0400A"/>
    <w:rsid w:val="00A0408C"/>
    <w:rsid w:val="00A04CA8"/>
    <w:rsid w:val="00A05977"/>
    <w:rsid w:val="00A05A62"/>
    <w:rsid w:val="00A05A6E"/>
    <w:rsid w:val="00A05CED"/>
    <w:rsid w:val="00A0646D"/>
    <w:rsid w:val="00A06A3F"/>
    <w:rsid w:val="00A06D0B"/>
    <w:rsid w:val="00A072EE"/>
    <w:rsid w:val="00A07670"/>
    <w:rsid w:val="00A07820"/>
    <w:rsid w:val="00A07C5B"/>
    <w:rsid w:val="00A07FD0"/>
    <w:rsid w:val="00A10988"/>
    <w:rsid w:val="00A10F2A"/>
    <w:rsid w:val="00A11346"/>
    <w:rsid w:val="00A11462"/>
    <w:rsid w:val="00A118D3"/>
    <w:rsid w:val="00A11AA2"/>
    <w:rsid w:val="00A11DB0"/>
    <w:rsid w:val="00A1226D"/>
    <w:rsid w:val="00A125EA"/>
    <w:rsid w:val="00A12663"/>
    <w:rsid w:val="00A12853"/>
    <w:rsid w:val="00A133FD"/>
    <w:rsid w:val="00A13460"/>
    <w:rsid w:val="00A13BB3"/>
    <w:rsid w:val="00A14590"/>
    <w:rsid w:val="00A14621"/>
    <w:rsid w:val="00A146FC"/>
    <w:rsid w:val="00A14B2B"/>
    <w:rsid w:val="00A14C2D"/>
    <w:rsid w:val="00A14C7A"/>
    <w:rsid w:val="00A14D7B"/>
    <w:rsid w:val="00A1617C"/>
    <w:rsid w:val="00A1622C"/>
    <w:rsid w:val="00A16702"/>
    <w:rsid w:val="00A1674B"/>
    <w:rsid w:val="00A169CE"/>
    <w:rsid w:val="00A16AA2"/>
    <w:rsid w:val="00A16BD7"/>
    <w:rsid w:val="00A16EFC"/>
    <w:rsid w:val="00A20274"/>
    <w:rsid w:val="00A20426"/>
    <w:rsid w:val="00A204E4"/>
    <w:rsid w:val="00A208FF"/>
    <w:rsid w:val="00A20B59"/>
    <w:rsid w:val="00A20CD4"/>
    <w:rsid w:val="00A213A5"/>
    <w:rsid w:val="00A2158A"/>
    <w:rsid w:val="00A21D88"/>
    <w:rsid w:val="00A22C99"/>
    <w:rsid w:val="00A23457"/>
    <w:rsid w:val="00A235A5"/>
    <w:rsid w:val="00A2386C"/>
    <w:rsid w:val="00A23922"/>
    <w:rsid w:val="00A23AD2"/>
    <w:rsid w:val="00A23CC5"/>
    <w:rsid w:val="00A23D17"/>
    <w:rsid w:val="00A23D38"/>
    <w:rsid w:val="00A25800"/>
    <w:rsid w:val="00A26255"/>
    <w:rsid w:val="00A266B3"/>
    <w:rsid w:val="00A2697F"/>
    <w:rsid w:val="00A27020"/>
    <w:rsid w:val="00A27E7F"/>
    <w:rsid w:val="00A30460"/>
    <w:rsid w:val="00A304FE"/>
    <w:rsid w:val="00A30FB0"/>
    <w:rsid w:val="00A310A7"/>
    <w:rsid w:val="00A31732"/>
    <w:rsid w:val="00A32061"/>
    <w:rsid w:val="00A323AF"/>
    <w:rsid w:val="00A32431"/>
    <w:rsid w:val="00A326F2"/>
    <w:rsid w:val="00A32836"/>
    <w:rsid w:val="00A32D92"/>
    <w:rsid w:val="00A32DFD"/>
    <w:rsid w:val="00A33163"/>
    <w:rsid w:val="00A34491"/>
    <w:rsid w:val="00A34752"/>
    <w:rsid w:val="00A35504"/>
    <w:rsid w:val="00A35742"/>
    <w:rsid w:val="00A365D6"/>
    <w:rsid w:val="00A370AD"/>
    <w:rsid w:val="00A3764F"/>
    <w:rsid w:val="00A377F5"/>
    <w:rsid w:val="00A37BFB"/>
    <w:rsid w:val="00A37F88"/>
    <w:rsid w:val="00A402AA"/>
    <w:rsid w:val="00A4058B"/>
    <w:rsid w:val="00A416FA"/>
    <w:rsid w:val="00A417AF"/>
    <w:rsid w:val="00A41803"/>
    <w:rsid w:val="00A41B3A"/>
    <w:rsid w:val="00A41F00"/>
    <w:rsid w:val="00A4203D"/>
    <w:rsid w:val="00A42A63"/>
    <w:rsid w:val="00A42BBB"/>
    <w:rsid w:val="00A44043"/>
    <w:rsid w:val="00A44330"/>
    <w:rsid w:val="00A44ADE"/>
    <w:rsid w:val="00A45288"/>
    <w:rsid w:val="00A4658B"/>
    <w:rsid w:val="00A466EE"/>
    <w:rsid w:val="00A46A72"/>
    <w:rsid w:val="00A46AC7"/>
    <w:rsid w:val="00A46CEB"/>
    <w:rsid w:val="00A47C85"/>
    <w:rsid w:val="00A51498"/>
    <w:rsid w:val="00A5178D"/>
    <w:rsid w:val="00A51B85"/>
    <w:rsid w:val="00A51D01"/>
    <w:rsid w:val="00A51EBA"/>
    <w:rsid w:val="00A52139"/>
    <w:rsid w:val="00A5244B"/>
    <w:rsid w:val="00A524F4"/>
    <w:rsid w:val="00A527AB"/>
    <w:rsid w:val="00A52C46"/>
    <w:rsid w:val="00A534B0"/>
    <w:rsid w:val="00A537B2"/>
    <w:rsid w:val="00A54476"/>
    <w:rsid w:val="00A549AD"/>
    <w:rsid w:val="00A5612F"/>
    <w:rsid w:val="00A561CB"/>
    <w:rsid w:val="00A57013"/>
    <w:rsid w:val="00A57176"/>
    <w:rsid w:val="00A576D5"/>
    <w:rsid w:val="00A602DD"/>
    <w:rsid w:val="00A615AD"/>
    <w:rsid w:val="00A61835"/>
    <w:rsid w:val="00A62A99"/>
    <w:rsid w:val="00A62B01"/>
    <w:rsid w:val="00A62BF5"/>
    <w:rsid w:val="00A630AE"/>
    <w:rsid w:val="00A6402C"/>
    <w:rsid w:val="00A6417B"/>
    <w:rsid w:val="00A64309"/>
    <w:rsid w:val="00A64B19"/>
    <w:rsid w:val="00A64CD8"/>
    <w:rsid w:val="00A64E01"/>
    <w:rsid w:val="00A6553A"/>
    <w:rsid w:val="00A65CD1"/>
    <w:rsid w:val="00A66E22"/>
    <w:rsid w:val="00A67044"/>
    <w:rsid w:val="00A675BD"/>
    <w:rsid w:val="00A70159"/>
    <w:rsid w:val="00A709B9"/>
    <w:rsid w:val="00A70D07"/>
    <w:rsid w:val="00A71E0A"/>
    <w:rsid w:val="00A71E31"/>
    <w:rsid w:val="00A72062"/>
    <w:rsid w:val="00A72628"/>
    <w:rsid w:val="00A731E1"/>
    <w:rsid w:val="00A735F7"/>
    <w:rsid w:val="00A736C9"/>
    <w:rsid w:val="00A73B29"/>
    <w:rsid w:val="00A7424C"/>
    <w:rsid w:val="00A747BB"/>
    <w:rsid w:val="00A74948"/>
    <w:rsid w:val="00A74B1B"/>
    <w:rsid w:val="00A74E15"/>
    <w:rsid w:val="00A75882"/>
    <w:rsid w:val="00A759CF"/>
    <w:rsid w:val="00A75B08"/>
    <w:rsid w:val="00A7616B"/>
    <w:rsid w:val="00A77141"/>
    <w:rsid w:val="00A80726"/>
    <w:rsid w:val="00A81044"/>
    <w:rsid w:val="00A81417"/>
    <w:rsid w:val="00A815C7"/>
    <w:rsid w:val="00A821C1"/>
    <w:rsid w:val="00A8278F"/>
    <w:rsid w:val="00A827E8"/>
    <w:rsid w:val="00A82FAA"/>
    <w:rsid w:val="00A83301"/>
    <w:rsid w:val="00A83570"/>
    <w:rsid w:val="00A83F1E"/>
    <w:rsid w:val="00A83F3E"/>
    <w:rsid w:val="00A843F6"/>
    <w:rsid w:val="00A8497F"/>
    <w:rsid w:val="00A84BD0"/>
    <w:rsid w:val="00A85D78"/>
    <w:rsid w:val="00A86100"/>
    <w:rsid w:val="00A86171"/>
    <w:rsid w:val="00A8660E"/>
    <w:rsid w:val="00A86CB6"/>
    <w:rsid w:val="00A8705D"/>
    <w:rsid w:val="00A876A1"/>
    <w:rsid w:val="00A87DED"/>
    <w:rsid w:val="00A9010F"/>
    <w:rsid w:val="00A90B04"/>
    <w:rsid w:val="00A90EA3"/>
    <w:rsid w:val="00A91042"/>
    <w:rsid w:val="00A91547"/>
    <w:rsid w:val="00A91831"/>
    <w:rsid w:val="00A91842"/>
    <w:rsid w:val="00A91AA2"/>
    <w:rsid w:val="00A91B42"/>
    <w:rsid w:val="00A91C71"/>
    <w:rsid w:val="00A9236C"/>
    <w:rsid w:val="00A92A49"/>
    <w:rsid w:val="00A92F50"/>
    <w:rsid w:val="00A93460"/>
    <w:rsid w:val="00A9398B"/>
    <w:rsid w:val="00A93DD5"/>
    <w:rsid w:val="00A947DB"/>
    <w:rsid w:val="00A9486A"/>
    <w:rsid w:val="00A94A46"/>
    <w:rsid w:val="00A950CF"/>
    <w:rsid w:val="00A95540"/>
    <w:rsid w:val="00A9594E"/>
    <w:rsid w:val="00A96156"/>
    <w:rsid w:val="00A964F5"/>
    <w:rsid w:val="00A968DA"/>
    <w:rsid w:val="00A96936"/>
    <w:rsid w:val="00A9709C"/>
    <w:rsid w:val="00A972DA"/>
    <w:rsid w:val="00AA0605"/>
    <w:rsid w:val="00AA0BFA"/>
    <w:rsid w:val="00AA0D3D"/>
    <w:rsid w:val="00AA19C8"/>
    <w:rsid w:val="00AA1E2D"/>
    <w:rsid w:val="00AA2329"/>
    <w:rsid w:val="00AA245C"/>
    <w:rsid w:val="00AA253C"/>
    <w:rsid w:val="00AA27FC"/>
    <w:rsid w:val="00AA2892"/>
    <w:rsid w:val="00AA29D3"/>
    <w:rsid w:val="00AA2BFD"/>
    <w:rsid w:val="00AA3047"/>
    <w:rsid w:val="00AA3C3F"/>
    <w:rsid w:val="00AA4234"/>
    <w:rsid w:val="00AA447B"/>
    <w:rsid w:val="00AA45ED"/>
    <w:rsid w:val="00AA5075"/>
    <w:rsid w:val="00AA50F4"/>
    <w:rsid w:val="00AA5C24"/>
    <w:rsid w:val="00AA601F"/>
    <w:rsid w:val="00AA6640"/>
    <w:rsid w:val="00AA6666"/>
    <w:rsid w:val="00AA67FA"/>
    <w:rsid w:val="00AA7112"/>
    <w:rsid w:val="00AA7229"/>
    <w:rsid w:val="00AA7465"/>
    <w:rsid w:val="00AA7476"/>
    <w:rsid w:val="00AA77D5"/>
    <w:rsid w:val="00AB0953"/>
    <w:rsid w:val="00AB0A36"/>
    <w:rsid w:val="00AB1E3A"/>
    <w:rsid w:val="00AB1F85"/>
    <w:rsid w:val="00AB20DB"/>
    <w:rsid w:val="00AB260D"/>
    <w:rsid w:val="00AB299A"/>
    <w:rsid w:val="00AB3107"/>
    <w:rsid w:val="00AB365A"/>
    <w:rsid w:val="00AB3D25"/>
    <w:rsid w:val="00AB3D34"/>
    <w:rsid w:val="00AB3E24"/>
    <w:rsid w:val="00AB41DE"/>
    <w:rsid w:val="00AB47CE"/>
    <w:rsid w:val="00AB62A7"/>
    <w:rsid w:val="00AB6484"/>
    <w:rsid w:val="00AB72E0"/>
    <w:rsid w:val="00AC043A"/>
    <w:rsid w:val="00AC1C2E"/>
    <w:rsid w:val="00AC22CB"/>
    <w:rsid w:val="00AC2693"/>
    <w:rsid w:val="00AC2697"/>
    <w:rsid w:val="00AC2873"/>
    <w:rsid w:val="00AC31D2"/>
    <w:rsid w:val="00AC320D"/>
    <w:rsid w:val="00AC3668"/>
    <w:rsid w:val="00AC3C59"/>
    <w:rsid w:val="00AC40E8"/>
    <w:rsid w:val="00AC4F90"/>
    <w:rsid w:val="00AC4FD9"/>
    <w:rsid w:val="00AC5374"/>
    <w:rsid w:val="00AC5C73"/>
    <w:rsid w:val="00AC5F2D"/>
    <w:rsid w:val="00AC6353"/>
    <w:rsid w:val="00AC6626"/>
    <w:rsid w:val="00AC687C"/>
    <w:rsid w:val="00AC75BE"/>
    <w:rsid w:val="00AC7682"/>
    <w:rsid w:val="00AC7D93"/>
    <w:rsid w:val="00AC7ED7"/>
    <w:rsid w:val="00AD04B6"/>
    <w:rsid w:val="00AD06C8"/>
    <w:rsid w:val="00AD0AA6"/>
    <w:rsid w:val="00AD108C"/>
    <w:rsid w:val="00AD19C4"/>
    <w:rsid w:val="00AD1ECB"/>
    <w:rsid w:val="00AD1ECE"/>
    <w:rsid w:val="00AD2208"/>
    <w:rsid w:val="00AD22EE"/>
    <w:rsid w:val="00AD2D12"/>
    <w:rsid w:val="00AD2FBC"/>
    <w:rsid w:val="00AD34CB"/>
    <w:rsid w:val="00AD3888"/>
    <w:rsid w:val="00AD3FA1"/>
    <w:rsid w:val="00AD458E"/>
    <w:rsid w:val="00AD7360"/>
    <w:rsid w:val="00AD7669"/>
    <w:rsid w:val="00AD7BDE"/>
    <w:rsid w:val="00AE05C9"/>
    <w:rsid w:val="00AE2206"/>
    <w:rsid w:val="00AE314E"/>
    <w:rsid w:val="00AE37DE"/>
    <w:rsid w:val="00AE422C"/>
    <w:rsid w:val="00AE4D89"/>
    <w:rsid w:val="00AE53C4"/>
    <w:rsid w:val="00AE55D1"/>
    <w:rsid w:val="00AE58C1"/>
    <w:rsid w:val="00AE5AC6"/>
    <w:rsid w:val="00AE5BC0"/>
    <w:rsid w:val="00AE5E13"/>
    <w:rsid w:val="00AE60B7"/>
    <w:rsid w:val="00AE6285"/>
    <w:rsid w:val="00AE6409"/>
    <w:rsid w:val="00AE6527"/>
    <w:rsid w:val="00AE6632"/>
    <w:rsid w:val="00AE6A4D"/>
    <w:rsid w:val="00AE6DB8"/>
    <w:rsid w:val="00AE6EDC"/>
    <w:rsid w:val="00AE6EE0"/>
    <w:rsid w:val="00AE7137"/>
    <w:rsid w:val="00AE71E9"/>
    <w:rsid w:val="00AE7BA1"/>
    <w:rsid w:val="00AE7E45"/>
    <w:rsid w:val="00AF04E4"/>
    <w:rsid w:val="00AF0541"/>
    <w:rsid w:val="00AF0D74"/>
    <w:rsid w:val="00AF1649"/>
    <w:rsid w:val="00AF1694"/>
    <w:rsid w:val="00AF1F01"/>
    <w:rsid w:val="00AF2405"/>
    <w:rsid w:val="00AF2412"/>
    <w:rsid w:val="00AF37A5"/>
    <w:rsid w:val="00AF3D84"/>
    <w:rsid w:val="00AF3F27"/>
    <w:rsid w:val="00AF4247"/>
    <w:rsid w:val="00AF4360"/>
    <w:rsid w:val="00AF4453"/>
    <w:rsid w:val="00AF45FD"/>
    <w:rsid w:val="00AF4AA3"/>
    <w:rsid w:val="00AF4F1A"/>
    <w:rsid w:val="00AF5552"/>
    <w:rsid w:val="00AF5808"/>
    <w:rsid w:val="00AF5F4F"/>
    <w:rsid w:val="00AF635E"/>
    <w:rsid w:val="00AF7366"/>
    <w:rsid w:val="00AF7CCD"/>
    <w:rsid w:val="00AF7CF4"/>
    <w:rsid w:val="00AF7D2E"/>
    <w:rsid w:val="00AF7D57"/>
    <w:rsid w:val="00B00118"/>
    <w:rsid w:val="00B00271"/>
    <w:rsid w:val="00B002CD"/>
    <w:rsid w:val="00B00FA1"/>
    <w:rsid w:val="00B00FFF"/>
    <w:rsid w:val="00B0133E"/>
    <w:rsid w:val="00B017C4"/>
    <w:rsid w:val="00B026B7"/>
    <w:rsid w:val="00B02B00"/>
    <w:rsid w:val="00B0317C"/>
    <w:rsid w:val="00B0355B"/>
    <w:rsid w:val="00B0355D"/>
    <w:rsid w:val="00B0377C"/>
    <w:rsid w:val="00B04AC9"/>
    <w:rsid w:val="00B04AE8"/>
    <w:rsid w:val="00B04C72"/>
    <w:rsid w:val="00B04D97"/>
    <w:rsid w:val="00B04EA1"/>
    <w:rsid w:val="00B053F1"/>
    <w:rsid w:val="00B05F84"/>
    <w:rsid w:val="00B0667F"/>
    <w:rsid w:val="00B06691"/>
    <w:rsid w:val="00B071AD"/>
    <w:rsid w:val="00B071BC"/>
    <w:rsid w:val="00B07B01"/>
    <w:rsid w:val="00B07CB4"/>
    <w:rsid w:val="00B10082"/>
    <w:rsid w:val="00B107B4"/>
    <w:rsid w:val="00B113EE"/>
    <w:rsid w:val="00B11761"/>
    <w:rsid w:val="00B11A28"/>
    <w:rsid w:val="00B11C46"/>
    <w:rsid w:val="00B121E1"/>
    <w:rsid w:val="00B12497"/>
    <w:rsid w:val="00B12C0A"/>
    <w:rsid w:val="00B12EB4"/>
    <w:rsid w:val="00B12F8A"/>
    <w:rsid w:val="00B13156"/>
    <w:rsid w:val="00B131C4"/>
    <w:rsid w:val="00B138FE"/>
    <w:rsid w:val="00B13A77"/>
    <w:rsid w:val="00B14850"/>
    <w:rsid w:val="00B14E52"/>
    <w:rsid w:val="00B15B38"/>
    <w:rsid w:val="00B15F2D"/>
    <w:rsid w:val="00B15F54"/>
    <w:rsid w:val="00B160EE"/>
    <w:rsid w:val="00B17014"/>
    <w:rsid w:val="00B1742C"/>
    <w:rsid w:val="00B174DF"/>
    <w:rsid w:val="00B17649"/>
    <w:rsid w:val="00B17932"/>
    <w:rsid w:val="00B1794C"/>
    <w:rsid w:val="00B17DA5"/>
    <w:rsid w:val="00B209FA"/>
    <w:rsid w:val="00B20A93"/>
    <w:rsid w:val="00B20B45"/>
    <w:rsid w:val="00B20B72"/>
    <w:rsid w:val="00B20D4F"/>
    <w:rsid w:val="00B21589"/>
    <w:rsid w:val="00B2161F"/>
    <w:rsid w:val="00B2172F"/>
    <w:rsid w:val="00B21B92"/>
    <w:rsid w:val="00B223B4"/>
    <w:rsid w:val="00B22578"/>
    <w:rsid w:val="00B22E4F"/>
    <w:rsid w:val="00B23144"/>
    <w:rsid w:val="00B23B93"/>
    <w:rsid w:val="00B23DEE"/>
    <w:rsid w:val="00B242D0"/>
    <w:rsid w:val="00B24813"/>
    <w:rsid w:val="00B25079"/>
    <w:rsid w:val="00B260FB"/>
    <w:rsid w:val="00B26124"/>
    <w:rsid w:val="00B2641E"/>
    <w:rsid w:val="00B275DF"/>
    <w:rsid w:val="00B30277"/>
    <w:rsid w:val="00B3041A"/>
    <w:rsid w:val="00B30DA9"/>
    <w:rsid w:val="00B3192D"/>
    <w:rsid w:val="00B32173"/>
    <w:rsid w:val="00B3239E"/>
    <w:rsid w:val="00B323FA"/>
    <w:rsid w:val="00B32DD1"/>
    <w:rsid w:val="00B330AC"/>
    <w:rsid w:val="00B33154"/>
    <w:rsid w:val="00B333AB"/>
    <w:rsid w:val="00B3345F"/>
    <w:rsid w:val="00B336B3"/>
    <w:rsid w:val="00B347A5"/>
    <w:rsid w:val="00B348DE"/>
    <w:rsid w:val="00B34D9D"/>
    <w:rsid w:val="00B35E0E"/>
    <w:rsid w:val="00B35E21"/>
    <w:rsid w:val="00B365EF"/>
    <w:rsid w:val="00B37496"/>
    <w:rsid w:val="00B37FAA"/>
    <w:rsid w:val="00B401D8"/>
    <w:rsid w:val="00B40CE5"/>
    <w:rsid w:val="00B41742"/>
    <w:rsid w:val="00B41D6A"/>
    <w:rsid w:val="00B41FF0"/>
    <w:rsid w:val="00B425E5"/>
    <w:rsid w:val="00B42F34"/>
    <w:rsid w:val="00B43F4A"/>
    <w:rsid w:val="00B442CF"/>
    <w:rsid w:val="00B44D1C"/>
    <w:rsid w:val="00B44FB1"/>
    <w:rsid w:val="00B4501D"/>
    <w:rsid w:val="00B4517C"/>
    <w:rsid w:val="00B45CB0"/>
    <w:rsid w:val="00B46D08"/>
    <w:rsid w:val="00B46E44"/>
    <w:rsid w:val="00B47361"/>
    <w:rsid w:val="00B47A7B"/>
    <w:rsid w:val="00B50112"/>
    <w:rsid w:val="00B50631"/>
    <w:rsid w:val="00B50CC4"/>
    <w:rsid w:val="00B50E40"/>
    <w:rsid w:val="00B510ED"/>
    <w:rsid w:val="00B5207D"/>
    <w:rsid w:val="00B52FFF"/>
    <w:rsid w:val="00B53458"/>
    <w:rsid w:val="00B53548"/>
    <w:rsid w:val="00B53CC3"/>
    <w:rsid w:val="00B540D4"/>
    <w:rsid w:val="00B54583"/>
    <w:rsid w:val="00B5484A"/>
    <w:rsid w:val="00B54B5F"/>
    <w:rsid w:val="00B551AA"/>
    <w:rsid w:val="00B5551B"/>
    <w:rsid w:val="00B5552D"/>
    <w:rsid w:val="00B5599E"/>
    <w:rsid w:val="00B55C59"/>
    <w:rsid w:val="00B5754F"/>
    <w:rsid w:val="00B57D84"/>
    <w:rsid w:val="00B604E4"/>
    <w:rsid w:val="00B60A80"/>
    <w:rsid w:val="00B615E8"/>
    <w:rsid w:val="00B6175D"/>
    <w:rsid w:val="00B61CF6"/>
    <w:rsid w:val="00B61E35"/>
    <w:rsid w:val="00B61F24"/>
    <w:rsid w:val="00B623BC"/>
    <w:rsid w:val="00B628C4"/>
    <w:rsid w:val="00B62AAC"/>
    <w:rsid w:val="00B63FD6"/>
    <w:rsid w:val="00B645E9"/>
    <w:rsid w:val="00B645F9"/>
    <w:rsid w:val="00B657FD"/>
    <w:rsid w:val="00B66229"/>
    <w:rsid w:val="00B6636A"/>
    <w:rsid w:val="00B6639C"/>
    <w:rsid w:val="00B667FC"/>
    <w:rsid w:val="00B668D6"/>
    <w:rsid w:val="00B66AF0"/>
    <w:rsid w:val="00B66C62"/>
    <w:rsid w:val="00B67115"/>
    <w:rsid w:val="00B70071"/>
    <w:rsid w:val="00B70A00"/>
    <w:rsid w:val="00B71606"/>
    <w:rsid w:val="00B71A29"/>
    <w:rsid w:val="00B7204B"/>
    <w:rsid w:val="00B7247C"/>
    <w:rsid w:val="00B72A7A"/>
    <w:rsid w:val="00B72CC4"/>
    <w:rsid w:val="00B72E21"/>
    <w:rsid w:val="00B72E3E"/>
    <w:rsid w:val="00B7336B"/>
    <w:rsid w:val="00B733EF"/>
    <w:rsid w:val="00B73800"/>
    <w:rsid w:val="00B7434F"/>
    <w:rsid w:val="00B7571F"/>
    <w:rsid w:val="00B75D81"/>
    <w:rsid w:val="00B76EB4"/>
    <w:rsid w:val="00B76F44"/>
    <w:rsid w:val="00B77429"/>
    <w:rsid w:val="00B7776F"/>
    <w:rsid w:val="00B80147"/>
    <w:rsid w:val="00B804B9"/>
    <w:rsid w:val="00B81521"/>
    <w:rsid w:val="00B81B88"/>
    <w:rsid w:val="00B81C37"/>
    <w:rsid w:val="00B82201"/>
    <w:rsid w:val="00B8233F"/>
    <w:rsid w:val="00B8239D"/>
    <w:rsid w:val="00B82A79"/>
    <w:rsid w:val="00B830CD"/>
    <w:rsid w:val="00B83A0E"/>
    <w:rsid w:val="00B84276"/>
    <w:rsid w:val="00B84AA5"/>
    <w:rsid w:val="00B84B93"/>
    <w:rsid w:val="00B84D3E"/>
    <w:rsid w:val="00B8565E"/>
    <w:rsid w:val="00B86E5B"/>
    <w:rsid w:val="00B87186"/>
    <w:rsid w:val="00B87424"/>
    <w:rsid w:val="00B87B46"/>
    <w:rsid w:val="00B901AC"/>
    <w:rsid w:val="00B9075C"/>
    <w:rsid w:val="00B90D9B"/>
    <w:rsid w:val="00B90E16"/>
    <w:rsid w:val="00B90EC6"/>
    <w:rsid w:val="00B90FB2"/>
    <w:rsid w:val="00B91A28"/>
    <w:rsid w:val="00B91AFB"/>
    <w:rsid w:val="00B926A7"/>
    <w:rsid w:val="00B92730"/>
    <w:rsid w:val="00B92779"/>
    <w:rsid w:val="00B92877"/>
    <w:rsid w:val="00B93ED2"/>
    <w:rsid w:val="00B945CD"/>
    <w:rsid w:val="00B946A0"/>
    <w:rsid w:val="00B94D4C"/>
    <w:rsid w:val="00B9534F"/>
    <w:rsid w:val="00B9551D"/>
    <w:rsid w:val="00B95FDD"/>
    <w:rsid w:val="00B96CF8"/>
    <w:rsid w:val="00B96FDF"/>
    <w:rsid w:val="00B97862"/>
    <w:rsid w:val="00B97D7C"/>
    <w:rsid w:val="00BA0021"/>
    <w:rsid w:val="00BA063E"/>
    <w:rsid w:val="00BA0A89"/>
    <w:rsid w:val="00BA0B91"/>
    <w:rsid w:val="00BA0FF9"/>
    <w:rsid w:val="00BA11EE"/>
    <w:rsid w:val="00BA170C"/>
    <w:rsid w:val="00BA1E0D"/>
    <w:rsid w:val="00BA1EAB"/>
    <w:rsid w:val="00BA212B"/>
    <w:rsid w:val="00BA27F1"/>
    <w:rsid w:val="00BA2F69"/>
    <w:rsid w:val="00BA3A23"/>
    <w:rsid w:val="00BA3F9D"/>
    <w:rsid w:val="00BA4A27"/>
    <w:rsid w:val="00BA4DEB"/>
    <w:rsid w:val="00BA5D3E"/>
    <w:rsid w:val="00BA6151"/>
    <w:rsid w:val="00BA65D6"/>
    <w:rsid w:val="00BA6BFB"/>
    <w:rsid w:val="00BA6E74"/>
    <w:rsid w:val="00BA6EAD"/>
    <w:rsid w:val="00BA7061"/>
    <w:rsid w:val="00BB006C"/>
    <w:rsid w:val="00BB02CC"/>
    <w:rsid w:val="00BB0A45"/>
    <w:rsid w:val="00BB1181"/>
    <w:rsid w:val="00BB14A2"/>
    <w:rsid w:val="00BB1AE4"/>
    <w:rsid w:val="00BB2597"/>
    <w:rsid w:val="00BB27E4"/>
    <w:rsid w:val="00BB2BD5"/>
    <w:rsid w:val="00BB2C41"/>
    <w:rsid w:val="00BB30F6"/>
    <w:rsid w:val="00BB37ED"/>
    <w:rsid w:val="00BB465C"/>
    <w:rsid w:val="00BB4FCC"/>
    <w:rsid w:val="00BB521E"/>
    <w:rsid w:val="00BB53F8"/>
    <w:rsid w:val="00BB54EE"/>
    <w:rsid w:val="00BB5B47"/>
    <w:rsid w:val="00BB63A0"/>
    <w:rsid w:val="00BB7169"/>
    <w:rsid w:val="00BB78EA"/>
    <w:rsid w:val="00BB7CD0"/>
    <w:rsid w:val="00BB7EAB"/>
    <w:rsid w:val="00BC062E"/>
    <w:rsid w:val="00BC0B54"/>
    <w:rsid w:val="00BC0BEE"/>
    <w:rsid w:val="00BC10E6"/>
    <w:rsid w:val="00BC1551"/>
    <w:rsid w:val="00BC1A71"/>
    <w:rsid w:val="00BC1EBB"/>
    <w:rsid w:val="00BC2843"/>
    <w:rsid w:val="00BC3511"/>
    <w:rsid w:val="00BC395A"/>
    <w:rsid w:val="00BC3E7A"/>
    <w:rsid w:val="00BC5D25"/>
    <w:rsid w:val="00BC5FD6"/>
    <w:rsid w:val="00BC6005"/>
    <w:rsid w:val="00BC648B"/>
    <w:rsid w:val="00BC71D6"/>
    <w:rsid w:val="00BC7954"/>
    <w:rsid w:val="00BD04DE"/>
    <w:rsid w:val="00BD0603"/>
    <w:rsid w:val="00BD0A5C"/>
    <w:rsid w:val="00BD1309"/>
    <w:rsid w:val="00BD1422"/>
    <w:rsid w:val="00BD1638"/>
    <w:rsid w:val="00BD1C45"/>
    <w:rsid w:val="00BD1DE5"/>
    <w:rsid w:val="00BD23BE"/>
    <w:rsid w:val="00BD2767"/>
    <w:rsid w:val="00BD2E3A"/>
    <w:rsid w:val="00BD2E9F"/>
    <w:rsid w:val="00BD3035"/>
    <w:rsid w:val="00BD3110"/>
    <w:rsid w:val="00BD31A3"/>
    <w:rsid w:val="00BD327C"/>
    <w:rsid w:val="00BD3FB9"/>
    <w:rsid w:val="00BD4157"/>
    <w:rsid w:val="00BD5C9E"/>
    <w:rsid w:val="00BD6D74"/>
    <w:rsid w:val="00BD6E64"/>
    <w:rsid w:val="00BD7576"/>
    <w:rsid w:val="00BD780C"/>
    <w:rsid w:val="00BD7B8B"/>
    <w:rsid w:val="00BD7F6B"/>
    <w:rsid w:val="00BE1E7F"/>
    <w:rsid w:val="00BE270C"/>
    <w:rsid w:val="00BE28B3"/>
    <w:rsid w:val="00BE28EB"/>
    <w:rsid w:val="00BE34A7"/>
    <w:rsid w:val="00BE43CC"/>
    <w:rsid w:val="00BE4C31"/>
    <w:rsid w:val="00BE4F5A"/>
    <w:rsid w:val="00BE5429"/>
    <w:rsid w:val="00BE5607"/>
    <w:rsid w:val="00BE6082"/>
    <w:rsid w:val="00BE62AB"/>
    <w:rsid w:val="00BE63A7"/>
    <w:rsid w:val="00BE66FC"/>
    <w:rsid w:val="00BE6922"/>
    <w:rsid w:val="00BE698C"/>
    <w:rsid w:val="00BE6C62"/>
    <w:rsid w:val="00BE7356"/>
    <w:rsid w:val="00BE74F4"/>
    <w:rsid w:val="00BE7893"/>
    <w:rsid w:val="00BE78AB"/>
    <w:rsid w:val="00BE7F28"/>
    <w:rsid w:val="00BF0163"/>
    <w:rsid w:val="00BF018A"/>
    <w:rsid w:val="00BF11FD"/>
    <w:rsid w:val="00BF1806"/>
    <w:rsid w:val="00BF1BE7"/>
    <w:rsid w:val="00BF1BFA"/>
    <w:rsid w:val="00BF1DFC"/>
    <w:rsid w:val="00BF1E7E"/>
    <w:rsid w:val="00BF25F3"/>
    <w:rsid w:val="00BF290C"/>
    <w:rsid w:val="00BF30C4"/>
    <w:rsid w:val="00BF384E"/>
    <w:rsid w:val="00BF39C2"/>
    <w:rsid w:val="00BF3AEA"/>
    <w:rsid w:val="00BF3E94"/>
    <w:rsid w:val="00BF4494"/>
    <w:rsid w:val="00BF4FDD"/>
    <w:rsid w:val="00BF5082"/>
    <w:rsid w:val="00BF5207"/>
    <w:rsid w:val="00BF53E8"/>
    <w:rsid w:val="00BF5BAD"/>
    <w:rsid w:val="00BF61C3"/>
    <w:rsid w:val="00BF692B"/>
    <w:rsid w:val="00BF733B"/>
    <w:rsid w:val="00BF736A"/>
    <w:rsid w:val="00BF746A"/>
    <w:rsid w:val="00BF7600"/>
    <w:rsid w:val="00BF79FE"/>
    <w:rsid w:val="00C00177"/>
    <w:rsid w:val="00C00302"/>
    <w:rsid w:val="00C006BF"/>
    <w:rsid w:val="00C00B7C"/>
    <w:rsid w:val="00C00D04"/>
    <w:rsid w:val="00C017EC"/>
    <w:rsid w:val="00C02317"/>
    <w:rsid w:val="00C027FF"/>
    <w:rsid w:val="00C036DD"/>
    <w:rsid w:val="00C03E71"/>
    <w:rsid w:val="00C04156"/>
    <w:rsid w:val="00C04587"/>
    <w:rsid w:val="00C0475B"/>
    <w:rsid w:val="00C04CC6"/>
    <w:rsid w:val="00C05DE7"/>
    <w:rsid w:val="00C067B9"/>
    <w:rsid w:val="00C06AAE"/>
    <w:rsid w:val="00C06AD5"/>
    <w:rsid w:val="00C06FBF"/>
    <w:rsid w:val="00C10DF7"/>
    <w:rsid w:val="00C11154"/>
    <w:rsid w:val="00C11967"/>
    <w:rsid w:val="00C11D23"/>
    <w:rsid w:val="00C12330"/>
    <w:rsid w:val="00C12371"/>
    <w:rsid w:val="00C12495"/>
    <w:rsid w:val="00C1284B"/>
    <w:rsid w:val="00C12A30"/>
    <w:rsid w:val="00C12A55"/>
    <w:rsid w:val="00C1300C"/>
    <w:rsid w:val="00C13DA0"/>
    <w:rsid w:val="00C140BB"/>
    <w:rsid w:val="00C142C2"/>
    <w:rsid w:val="00C145F6"/>
    <w:rsid w:val="00C15D8E"/>
    <w:rsid w:val="00C15FAB"/>
    <w:rsid w:val="00C16249"/>
    <w:rsid w:val="00C16331"/>
    <w:rsid w:val="00C16454"/>
    <w:rsid w:val="00C17110"/>
    <w:rsid w:val="00C17228"/>
    <w:rsid w:val="00C17EBA"/>
    <w:rsid w:val="00C205DF"/>
    <w:rsid w:val="00C20A89"/>
    <w:rsid w:val="00C20CBB"/>
    <w:rsid w:val="00C20D2F"/>
    <w:rsid w:val="00C20F21"/>
    <w:rsid w:val="00C21803"/>
    <w:rsid w:val="00C21D40"/>
    <w:rsid w:val="00C2277C"/>
    <w:rsid w:val="00C228D3"/>
    <w:rsid w:val="00C22C81"/>
    <w:rsid w:val="00C22C9E"/>
    <w:rsid w:val="00C22DC8"/>
    <w:rsid w:val="00C23B42"/>
    <w:rsid w:val="00C23D6A"/>
    <w:rsid w:val="00C24941"/>
    <w:rsid w:val="00C24AF2"/>
    <w:rsid w:val="00C25567"/>
    <w:rsid w:val="00C25774"/>
    <w:rsid w:val="00C25AAB"/>
    <w:rsid w:val="00C26529"/>
    <w:rsid w:val="00C2678D"/>
    <w:rsid w:val="00C26A01"/>
    <w:rsid w:val="00C26B44"/>
    <w:rsid w:val="00C26EDC"/>
    <w:rsid w:val="00C26F55"/>
    <w:rsid w:val="00C2707A"/>
    <w:rsid w:val="00C27B36"/>
    <w:rsid w:val="00C30973"/>
    <w:rsid w:val="00C30FFA"/>
    <w:rsid w:val="00C31403"/>
    <w:rsid w:val="00C31911"/>
    <w:rsid w:val="00C3192E"/>
    <w:rsid w:val="00C32C20"/>
    <w:rsid w:val="00C32C70"/>
    <w:rsid w:val="00C33443"/>
    <w:rsid w:val="00C33A7A"/>
    <w:rsid w:val="00C3403A"/>
    <w:rsid w:val="00C34EB7"/>
    <w:rsid w:val="00C35374"/>
    <w:rsid w:val="00C3595D"/>
    <w:rsid w:val="00C3604E"/>
    <w:rsid w:val="00C3679B"/>
    <w:rsid w:val="00C368D4"/>
    <w:rsid w:val="00C36B4A"/>
    <w:rsid w:val="00C371B4"/>
    <w:rsid w:val="00C376E9"/>
    <w:rsid w:val="00C37DBC"/>
    <w:rsid w:val="00C4077D"/>
    <w:rsid w:val="00C40B8E"/>
    <w:rsid w:val="00C412BE"/>
    <w:rsid w:val="00C4148C"/>
    <w:rsid w:val="00C41E3A"/>
    <w:rsid w:val="00C41F9B"/>
    <w:rsid w:val="00C42370"/>
    <w:rsid w:val="00C424B7"/>
    <w:rsid w:val="00C426D0"/>
    <w:rsid w:val="00C4299A"/>
    <w:rsid w:val="00C42BEA"/>
    <w:rsid w:val="00C4302C"/>
    <w:rsid w:val="00C4349D"/>
    <w:rsid w:val="00C437C3"/>
    <w:rsid w:val="00C43EB3"/>
    <w:rsid w:val="00C447B9"/>
    <w:rsid w:val="00C44A5F"/>
    <w:rsid w:val="00C456AB"/>
    <w:rsid w:val="00C45A65"/>
    <w:rsid w:val="00C45AF2"/>
    <w:rsid w:val="00C45C1F"/>
    <w:rsid w:val="00C46989"/>
    <w:rsid w:val="00C46FDA"/>
    <w:rsid w:val="00C47442"/>
    <w:rsid w:val="00C5038D"/>
    <w:rsid w:val="00C508C1"/>
    <w:rsid w:val="00C51F13"/>
    <w:rsid w:val="00C523AF"/>
    <w:rsid w:val="00C52963"/>
    <w:rsid w:val="00C532A3"/>
    <w:rsid w:val="00C535BC"/>
    <w:rsid w:val="00C537CF"/>
    <w:rsid w:val="00C538A0"/>
    <w:rsid w:val="00C53EF2"/>
    <w:rsid w:val="00C5547A"/>
    <w:rsid w:val="00C55645"/>
    <w:rsid w:val="00C55C45"/>
    <w:rsid w:val="00C560F5"/>
    <w:rsid w:val="00C56DB8"/>
    <w:rsid w:val="00C5737C"/>
    <w:rsid w:val="00C574A2"/>
    <w:rsid w:val="00C57CFB"/>
    <w:rsid w:val="00C60242"/>
    <w:rsid w:val="00C60DC2"/>
    <w:rsid w:val="00C61F8B"/>
    <w:rsid w:val="00C61FB5"/>
    <w:rsid w:val="00C62424"/>
    <w:rsid w:val="00C62727"/>
    <w:rsid w:val="00C62D3F"/>
    <w:rsid w:val="00C63087"/>
    <w:rsid w:val="00C63C03"/>
    <w:rsid w:val="00C642B3"/>
    <w:rsid w:val="00C64795"/>
    <w:rsid w:val="00C6520C"/>
    <w:rsid w:val="00C657D8"/>
    <w:rsid w:val="00C66021"/>
    <w:rsid w:val="00C66F8A"/>
    <w:rsid w:val="00C674D3"/>
    <w:rsid w:val="00C70278"/>
    <w:rsid w:val="00C70610"/>
    <w:rsid w:val="00C71194"/>
    <w:rsid w:val="00C71D85"/>
    <w:rsid w:val="00C71E0A"/>
    <w:rsid w:val="00C7262F"/>
    <w:rsid w:val="00C72868"/>
    <w:rsid w:val="00C72B27"/>
    <w:rsid w:val="00C7325D"/>
    <w:rsid w:val="00C73415"/>
    <w:rsid w:val="00C736D6"/>
    <w:rsid w:val="00C744F4"/>
    <w:rsid w:val="00C74CE1"/>
    <w:rsid w:val="00C74E02"/>
    <w:rsid w:val="00C75681"/>
    <w:rsid w:val="00C76804"/>
    <w:rsid w:val="00C7684C"/>
    <w:rsid w:val="00C76DE6"/>
    <w:rsid w:val="00C7746A"/>
    <w:rsid w:val="00C77932"/>
    <w:rsid w:val="00C77E6D"/>
    <w:rsid w:val="00C77FD1"/>
    <w:rsid w:val="00C80321"/>
    <w:rsid w:val="00C80584"/>
    <w:rsid w:val="00C80AF6"/>
    <w:rsid w:val="00C80D1C"/>
    <w:rsid w:val="00C80E00"/>
    <w:rsid w:val="00C80EE4"/>
    <w:rsid w:val="00C817A5"/>
    <w:rsid w:val="00C819D1"/>
    <w:rsid w:val="00C81A94"/>
    <w:rsid w:val="00C81CED"/>
    <w:rsid w:val="00C81DED"/>
    <w:rsid w:val="00C82486"/>
    <w:rsid w:val="00C82AF4"/>
    <w:rsid w:val="00C82EC5"/>
    <w:rsid w:val="00C83994"/>
    <w:rsid w:val="00C84221"/>
    <w:rsid w:val="00C84243"/>
    <w:rsid w:val="00C84332"/>
    <w:rsid w:val="00C84C08"/>
    <w:rsid w:val="00C84CB9"/>
    <w:rsid w:val="00C851B8"/>
    <w:rsid w:val="00C853FC"/>
    <w:rsid w:val="00C86389"/>
    <w:rsid w:val="00C8656A"/>
    <w:rsid w:val="00C867D4"/>
    <w:rsid w:val="00C87179"/>
    <w:rsid w:val="00C87653"/>
    <w:rsid w:val="00C8776C"/>
    <w:rsid w:val="00C87E46"/>
    <w:rsid w:val="00C9008C"/>
    <w:rsid w:val="00C9057D"/>
    <w:rsid w:val="00C90C66"/>
    <w:rsid w:val="00C90C68"/>
    <w:rsid w:val="00C917B4"/>
    <w:rsid w:val="00C9181E"/>
    <w:rsid w:val="00C91931"/>
    <w:rsid w:val="00C9194F"/>
    <w:rsid w:val="00C919D9"/>
    <w:rsid w:val="00C91BD6"/>
    <w:rsid w:val="00C91CA0"/>
    <w:rsid w:val="00C9226D"/>
    <w:rsid w:val="00C92374"/>
    <w:rsid w:val="00C92998"/>
    <w:rsid w:val="00C92E58"/>
    <w:rsid w:val="00C939F2"/>
    <w:rsid w:val="00C93A28"/>
    <w:rsid w:val="00C94138"/>
    <w:rsid w:val="00C94510"/>
    <w:rsid w:val="00C94560"/>
    <w:rsid w:val="00C945A8"/>
    <w:rsid w:val="00C946B6"/>
    <w:rsid w:val="00C94E2C"/>
    <w:rsid w:val="00C9504A"/>
    <w:rsid w:val="00C95734"/>
    <w:rsid w:val="00C959CD"/>
    <w:rsid w:val="00C95C0E"/>
    <w:rsid w:val="00C95DA2"/>
    <w:rsid w:val="00C95E9D"/>
    <w:rsid w:val="00C96DAC"/>
    <w:rsid w:val="00C971CF"/>
    <w:rsid w:val="00C973F4"/>
    <w:rsid w:val="00C9747B"/>
    <w:rsid w:val="00C976DD"/>
    <w:rsid w:val="00C9771A"/>
    <w:rsid w:val="00C977F1"/>
    <w:rsid w:val="00C97828"/>
    <w:rsid w:val="00CA02E2"/>
    <w:rsid w:val="00CA0450"/>
    <w:rsid w:val="00CA05B4"/>
    <w:rsid w:val="00CA0DD6"/>
    <w:rsid w:val="00CA122E"/>
    <w:rsid w:val="00CA1A1F"/>
    <w:rsid w:val="00CA1B91"/>
    <w:rsid w:val="00CA2354"/>
    <w:rsid w:val="00CA2432"/>
    <w:rsid w:val="00CA27A6"/>
    <w:rsid w:val="00CA354E"/>
    <w:rsid w:val="00CA37F8"/>
    <w:rsid w:val="00CA3D88"/>
    <w:rsid w:val="00CA44F8"/>
    <w:rsid w:val="00CA4681"/>
    <w:rsid w:val="00CA5B95"/>
    <w:rsid w:val="00CA62E3"/>
    <w:rsid w:val="00CA68FF"/>
    <w:rsid w:val="00CA6A7A"/>
    <w:rsid w:val="00CA6FB2"/>
    <w:rsid w:val="00CA77A3"/>
    <w:rsid w:val="00CA7B66"/>
    <w:rsid w:val="00CA7F35"/>
    <w:rsid w:val="00CB04CD"/>
    <w:rsid w:val="00CB053B"/>
    <w:rsid w:val="00CB0BB2"/>
    <w:rsid w:val="00CB0DCD"/>
    <w:rsid w:val="00CB17E7"/>
    <w:rsid w:val="00CB1D09"/>
    <w:rsid w:val="00CB1DDA"/>
    <w:rsid w:val="00CB2221"/>
    <w:rsid w:val="00CB23B9"/>
    <w:rsid w:val="00CB2767"/>
    <w:rsid w:val="00CB32D4"/>
    <w:rsid w:val="00CB38EE"/>
    <w:rsid w:val="00CB39F2"/>
    <w:rsid w:val="00CB42E5"/>
    <w:rsid w:val="00CB4470"/>
    <w:rsid w:val="00CB44B4"/>
    <w:rsid w:val="00CB4930"/>
    <w:rsid w:val="00CB50A6"/>
    <w:rsid w:val="00CB5112"/>
    <w:rsid w:val="00CB5D0C"/>
    <w:rsid w:val="00CB637C"/>
    <w:rsid w:val="00CB69D7"/>
    <w:rsid w:val="00CB73BE"/>
    <w:rsid w:val="00CB770E"/>
    <w:rsid w:val="00CB7C93"/>
    <w:rsid w:val="00CC01DC"/>
    <w:rsid w:val="00CC0429"/>
    <w:rsid w:val="00CC0450"/>
    <w:rsid w:val="00CC0D10"/>
    <w:rsid w:val="00CC0E5C"/>
    <w:rsid w:val="00CC15F0"/>
    <w:rsid w:val="00CC1739"/>
    <w:rsid w:val="00CC1C2C"/>
    <w:rsid w:val="00CC28CC"/>
    <w:rsid w:val="00CC2CDB"/>
    <w:rsid w:val="00CC39EC"/>
    <w:rsid w:val="00CC3FCE"/>
    <w:rsid w:val="00CC4886"/>
    <w:rsid w:val="00CC4A9D"/>
    <w:rsid w:val="00CC4CD3"/>
    <w:rsid w:val="00CC5572"/>
    <w:rsid w:val="00CC58D4"/>
    <w:rsid w:val="00CC5D75"/>
    <w:rsid w:val="00CC649D"/>
    <w:rsid w:val="00CC68AC"/>
    <w:rsid w:val="00CC69C2"/>
    <w:rsid w:val="00CC6F60"/>
    <w:rsid w:val="00CC753C"/>
    <w:rsid w:val="00CC775B"/>
    <w:rsid w:val="00CD0628"/>
    <w:rsid w:val="00CD062F"/>
    <w:rsid w:val="00CD0D66"/>
    <w:rsid w:val="00CD0DBF"/>
    <w:rsid w:val="00CD0EFA"/>
    <w:rsid w:val="00CD14C3"/>
    <w:rsid w:val="00CD167E"/>
    <w:rsid w:val="00CD1855"/>
    <w:rsid w:val="00CD1924"/>
    <w:rsid w:val="00CD1B92"/>
    <w:rsid w:val="00CD1DF1"/>
    <w:rsid w:val="00CD24BB"/>
    <w:rsid w:val="00CD3039"/>
    <w:rsid w:val="00CD312E"/>
    <w:rsid w:val="00CD44AE"/>
    <w:rsid w:val="00CD483C"/>
    <w:rsid w:val="00CD5DB5"/>
    <w:rsid w:val="00CD626C"/>
    <w:rsid w:val="00CD6427"/>
    <w:rsid w:val="00CD6504"/>
    <w:rsid w:val="00CD791E"/>
    <w:rsid w:val="00CE0174"/>
    <w:rsid w:val="00CE0263"/>
    <w:rsid w:val="00CE065E"/>
    <w:rsid w:val="00CE0BC4"/>
    <w:rsid w:val="00CE0C3B"/>
    <w:rsid w:val="00CE1994"/>
    <w:rsid w:val="00CE22BC"/>
    <w:rsid w:val="00CE22BE"/>
    <w:rsid w:val="00CE2527"/>
    <w:rsid w:val="00CE27E8"/>
    <w:rsid w:val="00CE2E86"/>
    <w:rsid w:val="00CE35F8"/>
    <w:rsid w:val="00CE37EC"/>
    <w:rsid w:val="00CE3C05"/>
    <w:rsid w:val="00CE53BC"/>
    <w:rsid w:val="00CE5D76"/>
    <w:rsid w:val="00CE6608"/>
    <w:rsid w:val="00CE69C6"/>
    <w:rsid w:val="00CE6B0D"/>
    <w:rsid w:val="00CE6C4C"/>
    <w:rsid w:val="00CE6D20"/>
    <w:rsid w:val="00CE6EBD"/>
    <w:rsid w:val="00CE72F1"/>
    <w:rsid w:val="00CE73D1"/>
    <w:rsid w:val="00CE76D5"/>
    <w:rsid w:val="00CE7886"/>
    <w:rsid w:val="00CE7BED"/>
    <w:rsid w:val="00CF022F"/>
    <w:rsid w:val="00CF0A38"/>
    <w:rsid w:val="00CF0E81"/>
    <w:rsid w:val="00CF1554"/>
    <w:rsid w:val="00CF156F"/>
    <w:rsid w:val="00CF16B0"/>
    <w:rsid w:val="00CF20D4"/>
    <w:rsid w:val="00CF232E"/>
    <w:rsid w:val="00CF339F"/>
    <w:rsid w:val="00CF357C"/>
    <w:rsid w:val="00CF3E85"/>
    <w:rsid w:val="00CF419A"/>
    <w:rsid w:val="00CF475A"/>
    <w:rsid w:val="00CF4A0F"/>
    <w:rsid w:val="00CF5EC9"/>
    <w:rsid w:val="00CF6CAB"/>
    <w:rsid w:val="00CF6D41"/>
    <w:rsid w:val="00CF734D"/>
    <w:rsid w:val="00CF7837"/>
    <w:rsid w:val="00CF7988"/>
    <w:rsid w:val="00CF7AC5"/>
    <w:rsid w:val="00CF7D54"/>
    <w:rsid w:val="00CF7DC8"/>
    <w:rsid w:val="00D00739"/>
    <w:rsid w:val="00D007F6"/>
    <w:rsid w:val="00D00AB4"/>
    <w:rsid w:val="00D01430"/>
    <w:rsid w:val="00D014CB"/>
    <w:rsid w:val="00D01C92"/>
    <w:rsid w:val="00D01F9F"/>
    <w:rsid w:val="00D0280E"/>
    <w:rsid w:val="00D02A28"/>
    <w:rsid w:val="00D03897"/>
    <w:rsid w:val="00D04216"/>
    <w:rsid w:val="00D044F5"/>
    <w:rsid w:val="00D048FB"/>
    <w:rsid w:val="00D0497A"/>
    <w:rsid w:val="00D05403"/>
    <w:rsid w:val="00D060DB"/>
    <w:rsid w:val="00D062FA"/>
    <w:rsid w:val="00D063CF"/>
    <w:rsid w:val="00D06470"/>
    <w:rsid w:val="00D075D7"/>
    <w:rsid w:val="00D07AEF"/>
    <w:rsid w:val="00D07CFE"/>
    <w:rsid w:val="00D07E96"/>
    <w:rsid w:val="00D10702"/>
    <w:rsid w:val="00D10D5C"/>
    <w:rsid w:val="00D10F3C"/>
    <w:rsid w:val="00D11768"/>
    <w:rsid w:val="00D11958"/>
    <w:rsid w:val="00D11BE9"/>
    <w:rsid w:val="00D121D8"/>
    <w:rsid w:val="00D12584"/>
    <w:rsid w:val="00D12D6D"/>
    <w:rsid w:val="00D12F58"/>
    <w:rsid w:val="00D12FDE"/>
    <w:rsid w:val="00D1316D"/>
    <w:rsid w:val="00D13452"/>
    <w:rsid w:val="00D1381C"/>
    <w:rsid w:val="00D13B0A"/>
    <w:rsid w:val="00D13E7A"/>
    <w:rsid w:val="00D141D3"/>
    <w:rsid w:val="00D14AD8"/>
    <w:rsid w:val="00D14E7C"/>
    <w:rsid w:val="00D150DE"/>
    <w:rsid w:val="00D151C5"/>
    <w:rsid w:val="00D159FE"/>
    <w:rsid w:val="00D17801"/>
    <w:rsid w:val="00D179C4"/>
    <w:rsid w:val="00D209C8"/>
    <w:rsid w:val="00D22A3F"/>
    <w:rsid w:val="00D22CF0"/>
    <w:rsid w:val="00D22EB5"/>
    <w:rsid w:val="00D231D6"/>
    <w:rsid w:val="00D2324A"/>
    <w:rsid w:val="00D23265"/>
    <w:rsid w:val="00D235A4"/>
    <w:rsid w:val="00D239BC"/>
    <w:rsid w:val="00D23BA1"/>
    <w:rsid w:val="00D23E25"/>
    <w:rsid w:val="00D23F3A"/>
    <w:rsid w:val="00D24487"/>
    <w:rsid w:val="00D247ED"/>
    <w:rsid w:val="00D24FC5"/>
    <w:rsid w:val="00D2514B"/>
    <w:rsid w:val="00D253CC"/>
    <w:rsid w:val="00D253EF"/>
    <w:rsid w:val="00D25699"/>
    <w:rsid w:val="00D25BB7"/>
    <w:rsid w:val="00D26116"/>
    <w:rsid w:val="00D2647E"/>
    <w:rsid w:val="00D26864"/>
    <w:rsid w:val="00D26EBD"/>
    <w:rsid w:val="00D27165"/>
    <w:rsid w:val="00D2733E"/>
    <w:rsid w:val="00D2762B"/>
    <w:rsid w:val="00D2781D"/>
    <w:rsid w:val="00D3023F"/>
    <w:rsid w:val="00D3069F"/>
    <w:rsid w:val="00D30B02"/>
    <w:rsid w:val="00D30D47"/>
    <w:rsid w:val="00D31407"/>
    <w:rsid w:val="00D31D82"/>
    <w:rsid w:val="00D31F7D"/>
    <w:rsid w:val="00D32006"/>
    <w:rsid w:val="00D32243"/>
    <w:rsid w:val="00D32781"/>
    <w:rsid w:val="00D328BD"/>
    <w:rsid w:val="00D331D0"/>
    <w:rsid w:val="00D332C0"/>
    <w:rsid w:val="00D33EBE"/>
    <w:rsid w:val="00D33ECA"/>
    <w:rsid w:val="00D33EE5"/>
    <w:rsid w:val="00D34F79"/>
    <w:rsid w:val="00D350FA"/>
    <w:rsid w:val="00D35526"/>
    <w:rsid w:val="00D35756"/>
    <w:rsid w:val="00D35E5A"/>
    <w:rsid w:val="00D363F3"/>
    <w:rsid w:val="00D36913"/>
    <w:rsid w:val="00D36A27"/>
    <w:rsid w:val="00D36D98"/>
    <w:rsid w:val="00D37232"/>
    <w:rsid w:val="00D377AD"/>
    <w:rsid w:val="00D37B7C"/>
    <w:rsid w:val="00D37CC8"/>
    <w:rsid w:val="00D37D70"/>
    <w:rsid w:val="00D40445"/>
    <w:rsid w:val="00D40866"/>
    <w:rsid w:val="00D41D79"/>
    <w:rsid w:val="00D41ECD"/>
    <w:rsid w:val="00D427B2"/>
    <w:rsid w:val="00D428C4"/>
    <w:rsid w:val="00D42A5D"/>
    <w:rsid w:val="00D43165"/>
    <w:rsid w:val="00D43C8C"/>
    <w:rsid w:val="00D43F45"/>
    <w:rsid w:val="00D457F8"/>
    <w:rsid w:val="00D459D6"/>
    <w:rsid w:val="00D461ED"/>
    <w:rsid w:val="00D464C1"/>
    <w:rsid w:val="00D46ADF"/>
    <w:rsid w:val="00D47794"/>
    <w:rsid w:val="00D4794B"/>
    <w:rsid w:val="00D50181"/>
    <w:rsid w:val="00D501D5"/>
    <w:rsid w:val="00D50B8B"/>
    <w:rsid w:val="00D515DD"/>
    <w:rsid w:val="00D51BCF"/>
    <w:rsid w:val="00D520AE"/>
    <w:rsid w:val="00D5212C"/>
    <w:rsid w:val="00D522D9"/>
    <w:rsid w:val="00D5276D"/>
    <w:rsid w:val="00D52C0B"/>
    <w:rsid w:val="00D52F53"/>
    <w:rsid w:val="00D534CF"/>
    <w:rsid w:val="00D53BB6"/>
    <w:rsid w:val="00D54C3A"/>
    <w:rsid w:val="00D54E71"/>
    <w:rsid w:val="00D550D8"/>
    <w:rsid w:val="00D551AA"/>
    <w:rsid w:val="00D56676"/>
    <w:rsid w:val="00D56B67"/>
    <w:rsid w:val="00D576F4"/>
    <w:rsid w:val="00D6049D"/>
    <w:rsid w:val="00D608E9"/>
    <w:rsid w:val="00D62330"/>
    <w:rsid w:val="00D62711"/>
    <w:rsid w:val="00D62772"/>
    <w:rsid w:val="00D62799"/>
    <w:rsid w:val="00D63D70"/>
    <w:rsid w:val="00D64267"/>
    <w:rsid w:val="00D6497E"/>
    <w:rsid w:val="00D64A6B"/>
    <w:rsid w:val="00D64E69"/>
    <w:rsid w:val="00D650DF"/>
    <w:rsid w:val="00D65DC2"/>
    <w:rsid w:val="00D65F7D"/>
    <w:rsid w:val="00D6681C"/>
    <w:rsid w:val="00D70985"/>
    <w:rsid w:val="00D711EC"/>
    <w:rsid w:val="00D71322"/>
    <w:rsid w:val="00D71937"/>
    <w:rsid w:val="00D71B86"/>
    <w:rsid w:val="00D71EC1"/>
    <w:rsid w:val="00D72814"/>
    <w:rsid w:val="00D72A80"/>
    <w:rsid w:val="00D72D99"/>
    <w:rsid w:val="00D73093"/>
    <w:rsid w:val="00D730EA"/>
    <w:rsid w:val="00D73B0B"/>
    <w:rsid w:val="00D73FCB"/>
    <w:rsid w:val="00D74271"/>
    <w:rsid w:val="00D7443D"/>
    <w:rsid w:val="00D74852"/>
    <w:rsid w:val="00D74A81"/>
    <w:rsid w:val="00D74C19"/>
    <w:rsid w:val="00D75285"/>
    <w:rsid w:val="00D75B76"/>
    <w:rsid w:val="00D76C18"/>
    <w:rsid w:val="00D77222"/>
    <w:rsid w:val="00D77E44"/>
    <w:rsid w:val="00D801B9"/>
    <w:rsid w:val="00D80C4B"/>
    <w:rsid w:val="00D80DA9"/>
    <w:rsid w:val="00D811CB"/>
    <w:rsid w:val="00D81279"/>
    <w:rsid w:val="00D81365"/>
    <w:rsid w:val="00D8142C"/>
    <w:rsid w:val="00D81D69"/>
    <w:rsid w:val="00D81E6D"/>
    <w:rsid w:val="00D82191"/>
    <w:rsid w:val="00D8227E"/>
    <w:rsid w:val="00D824E7"/>
    <w:rsid w:val="00D83866"/>
    <w:rsid w:val="00D8394E"/>
    <w:rsid w:val="00D8493D"/>
    <w:rsid w:val="00D84F77"/>
    <w:rsid w:val="00D856AB"/>
    <w:rsid w:val="00D8587B"/>
    <w:rsid w:val="00D86AA0"/>
    <w:rsid w:val="00D86DC5"/>
    <w:rsid w:val="00D87BF2"/>
    <w:rsid w:val="00D87E00"/>
    <w:rsid w:val="00D90A50"/>
    <w:rsid w:val="00D90B40"/>
    <w:rsid w:val="00D90C32"/>
    <w:rsid w:val="00D9113C"/>
    <w:rsid w:val="00D9119B"/>
    <w:rsid w:val="00D91247"/>
    <w:rsid w:val="00D913FC"/>
    <w:rsid w:val="00D9144A"/>
    <w:rsid w:val="00D919CC"/>
    <w:rsid w:val="00D91DD5"/>
    <w:rsid w:val="00D91F59"/>
    <w:rsid w:val="00D91FC6"/>
    <w:rsid w:val="00D92A44"/>
    <w:rsid w:val="00D94110"/>
    <w:rsid w:val="00D94969"/>
    <w:rsid w:val="00D95130"/>
    <w:rsid w:val="00D95197"/>
    <w:rsid w:val="00D9547B"/>
    <w:rsid w:val="00D961A8"/>
    <w:rsid w:val="00D961C8"/>
    <w:rsid w:val="00D969EA"/>
    <w:rsid w:val="00D97693"/>
    <w:rsid w:val="00D97D74"/>
    <w:rsid w:val="00DA0947"/>
    <w:rsid w:val="00DA0EB3"/>
    <w:rsid w:val="00DA1093"/>
    <w:rsid w:val="00DA10AF"/>
    <w:rsid w:val="00DA200F"/>
    <w:rsid w:val="00DA296C"/>
    <w:rsid w:val="00DA2A94"/>
    <w:rsid w:val="00DA2E15"/>
    <w:rsid w:val="00DA2E8E"/>
    <w:rsid w:val="00DA376C"/>
    <w:rsid w:val="00DA3B69"/>
    <w:rsid w:val="00DA3B82"/>
    <w:rsid w:val="00DA3D26"/>
    <w:rsid w:val="00DA4226"/>
    <w:rsid w:val="00DA4333"/>
    <w:rsid w:val="00DA44DA"/>
    <w:rsid w:val="00DA4687"/>
    <w:rsid w:val="00DA4D25"/>
    <w:rsid w:val="00DA4EC2"/>
    <w:rsid w:val="00DA5598"/>
    <w:rsid w:val="00DA574D"/>
    <w:rsid w:val="00DA59DE"/>
    <w:rsid w:val="00DA5C0A"/>
    <w:rsid w:val="00DA5EF1"/>
    <w:rsid w:val="00DA6391"/>
    <w:rsid w:val="00DA6A62"/>
    <w:rsid w:val="00DA6E18"/>
    <w:rsid w:val="00DA6F14"/>
    <w:rsid w:val="00DA70D5"/>
    <w:rsid w:val="00DA7101"/>
    <w:rsid w:val="00DA7782"/>
    <w:rsid w:val="00DB0196"/>
    <w:rsid w:val="00DB08E5"/>
    <w:rsid w:val="00DB099F"/>
    <w:rsid w:val="00DB0BE4"/>
    <w:rsid w:val="00DB0E78"/>
    <w:rsid w:val="00DB1161"/>
    <w:rsid w:val="00DB14F1"/>
    <w:rsid w:val="00DB1A5A"/>
    <w:rsid w:val="00DB2288"/>
    <w:rsid w:val="00DB265C"/>
    <w:rsid w:val="00DB28BA"/>
    <w:rsid w:val="00DB2C86"/>
    <w:rsid w:val="00DB31D3"/>
    <w:rsid w:val="00DB3762"/>
    <w:rsid w:val="00DB3828"/>
    <w:rsid w:val="00DB3860"/>
    <w:rsid w:val="00DB3FC4"/>
    <w:rsid w:val="00DB53DE"/>
    <w:rsid w:val="00DB56DD"/>
    <w:rsid w:val="00DB58A0"/>
    <w:rsid w:val="00DB5FE6"/>
    <w:rsid w:val="00DB672D"/>
    <w:rsid w:val="00DB70EE"/>
    <w:rsid w:val="00DB7226"/>
    <w:rsid w:val="00DB732E"/>
    <w:rsid w:val="00DB74E7"/>
    <w:rsid w:val="00DB794F"/>
    <w:rsid w:val="00DC01F4"/>
    <w:rsid w:val="00DC037C"/>
    <w:rsid w:val="00DC0449"/>
    <w:rsid w:val="00DC0A2F"/>
    <w:rsid w:val="00DC124F"/>
    <w:rsid w:val="00DC15C0"/>
    <w:rsid w:val="00DC16BC"/>
    <w:rsid w:val="00DC17A7"/>
    <w:rsid w:val="00DC1D61"/>
    <w:rsid w:val="00DC1EDF"/>
    <w:rsid w:val="00DC21DA"/>
    <w:rsid w:val="00DC2249"/>
    <w:rsid w:val="00DC242F"/>
    <w:rsid w:val="00DC2689"/>
    <w:rsid w:val="00DC34FC"/>
    <w:rsid w:val="00DC4595"/>
    <w:rsid w:val="00DC49C8"/>
    <w:rsid w:val="00DC4ADD"/>
    <w:rsid w:val="00DC4B9E"/>
    <w:rsid w:val="00DC543E"/>
    <w:rsid w:val="00DC5497"/>
    <w:rsid w:val="00DC579E"/>
    <w:rsid w:val="00DC5E88"/>
    <w:rsid w:val="00DC5EC3"/>
    <w:rsid w:val="00DC69F6"/>
    <w:rsid w:val="00DC7183"/>
    <w:rsid w:val="00DC78D3"/>
    <w:rsid w:val="00DC78FE"/>
    <w:rsid w:val="00DC798C"/>
    <w:rsid w:val="00DD050C"/>
    <w:rsid w:val="00DD0C59"/>
    <w:rsid w:val="00DD10F2"/>
    <w:rsid w:val="00DD16E3"/>
    <w:rsid w:val="00DD1B92"/>
    <w:rsid w:val="00DD1CDE"/>
    <w:rsid w:val="00DD206B"/>
    <w:rsid w:val="00DD293F"/>
    <w:rsid w:val="00DD2BA8"/>
    <w:rsid w:val="00DD2EEC"/>
    <w:rsid w:val="00DD3BB2"/>
    <w:rsid w:val="00DD41C0"/>
    <w:rsid w:val="00DD453F"/>
    <w:rsid w:val="00DD47C9"/>
    <w:rsid w:val="00DD4A3D"/>
    <w:rsid w:val="00DD5B13"/>
    <w:rsid w:val="00DD5B91"/>
    <w:rsid w:val="00DD61D7"/>
    <w:rsid w:val="00DD65BD"/>
    <w:rsid w:val="00DD66FD"/>
    <w:rsid w:val="00DD6984"/>
    <w:rsid w:val="00DD753A"/>
    <w:rsid w:val="00DE087E"/>
    <w:rsid w:val="00DE0BE8"/>
    <w:rsid w:val="00DE1029"/>
    <w:rsid w:val="00DE166C"/>
    <w:rsid w:val="00DE195D"/>
    <w:rsid w:val="00DE1BCA"/>
    <w:rsid w:val="00DE22E6"/>
    <w:rsid w:val="00DE2657"/>
    <w:rsid w:val="00DE2D46"/>
    <w:rsid w:val="00DE2EE9"/>
    <w:rsid w:val="00DE301E"/>
    <w:rsid w:val="00DE32F2"/>
    <w:rsid w:val="00DE33E8"/>
    <w:rsid w:val="00DE3BE2"/>
    <w:rsid w:val="00DE41BC"/>
    <w:rsid w:val="00DE421F"/>
    <w:rsid w:val="00DE49ED"/>
    <w:rsid w:val="00DE4AF9"/>
    <w:rsid w:val="00DE4D07"/>
    <w:rsid w:val="00DE4D2C"/>
    <w:rsid w:val="00DE57A0"/>
    <w:rsid w:val="00DE61B6"/>
    <w:rsid w:val="00DE65B1"/>
    <w:rsid w:val="00DE6C5E"/>
    <w:rsid w:val="00DE6ED0"/>
    <w:rsid w:val="00DE701F"/>
    <w:rsid w:val="00DE793A"/>
    <w:rsid w:val="00DF00E1"/>
    <w:rsid w:val="00DF03DC"/>
    <w:rsid w:val="00DF0B24"/>
    <w:rsid w:val="00DF14FD"/>
    <w:rsid w:val="00DF158F"/>
    <w:rsid w:val="00DF16B2"/>
    <w:rsid w:val="00DF22B2"/>
    <w:rsid w:val="00DF2F64"/>
    <w:rsid w:val="00DF31CC"/>
    <w:rsid w:val="00DF33D0"/>
    <w:rsid w:val="00DF3822"/>
    <w:rsid w:val="00DF4B34"/>
    <w:rsid w:val="00DF4B74"/>
    <w:rsid w:val="00DF4BD5"/>
    <w:rsid w:val="00DF5993"/>
    <w:rsid w:val="00DF5C52"/>
    <w:rsid w:val="00DF70A6"/>
    <w:rsid w:val="00DF7578"/>
    <w:rsid w:val="00DF7BA4"/>
    <w:rsid w:val="00DF7C10"/>
    <w:rsid w:val="00E00434"/>
    <w:rsid w:val="00E00506"/>
    <w:rsid w:val="00E0103D"/>
    <w:rsid w:val="00E019F1"/>
    <w:rsid w:val="00E0207D"/>
    <w:rsid w:val="00E02911"/>
    <w:rsid w:val="00E029CE"/>
    <w:rsid w:val="00E033FB"/>
    <w:rsid w:val="00E035CC"/>
    <w:rsid w:val="00E03B3D"/>
    <w:rsid w:val="00E041C8"/>
    <w:rsid w:val="00E0457D"/>
    <w:rsid w:val="00E05136"/>
    <w:rsid w:val="00E05216"/>
    <w:rsid w:val="00E057F5"/>
    <w:rsid w:val="00E05C33"/>
    <w:rsid w:val="00E05E5B"/>
    <w:rsid w:val="00E063D3"/>
    <w:rsid w:val="00E06C34"/>
    <w:rsid w:val="00E06D4B"/>
    <w:rsid w:val="00E07118"/>
    <w:rsid w:val="00E0794B"/>
    <w:rsid w:val="00E07F62"/>
    <w:rsid w:val="00E105EE"/>
    <w:rsid w:val="00E10831"/>
    <w:rsid w:val="00E11560"/>
    <w:rsid w:val="00E11FCB"/>
    <w:rsid w:val="00E1203F"/>
    <w:rsid w:val="00E12697"/>
    <w:rsid w:val="00E1278A"/>
    <w:rsid w:val="00E12C1F"/>
    <w:rsid w:val="00E12EC6"/>
    <w:rsid w:val="00E1372C"/>
    <w:rsid w:val="00E138E2"/>
    <w:rsid w:val="00E1394B"/>
    <w:rsid w:val="00E13AAF"/>
    <w:rsid w:val="00E14043"/>
    <w:rsid w:val="00E1422F"/>
    <w:rsid w:val="00E143D3"/>
    <w:rsid w:val="00E14F38"/>
    <w:rsid w:val="00E152D2"/>
    <w:rsid w:val="00E165D7"/>
    <w:rsid w:val="00E16A21"/>
    <w:rsid w:val="00E16BD6"/>
    <w:rsid w:val="00E16C82"/>
    <w:rsid w:val="00E176B6"/>
    <w:rsid w:val="00E17AE7"/>
    <w:rsid w:val="00E20656"/>
    <w:rsid w:val="00E21391"/>
    <w:rsid w:val="00E21B28"/>
    <w:rsid w:val="00E2353D"/>
    <w:rsid w:val="00E23737"/>
    <w:rsid w:val="00E2380B"/>
    <w:rsid w:val="00E23A05"/>
    <w:rsid w:val="00E23F86"/>
    <w:rsid w:val="00E24236"/>
    <w:rsid w:val="00E2439C"/>
    <w:rsid w:val="00E24CEC"/>
    <w:rsid w:val="00E2517F"/>
    <w:rsid w:val="00E26311"/>
    <w:rsid w:val="00E267B2"/>
    <w:rsid w:val="00E2700F"/>
    <w:rsid w:val="00E27138"/>
    <w:rsid w:val="00E278F0"/>
    <w:rsid w:val="00E2792B"/>
    <w:rsid w:val="00E30049"/>
    <w:rsid w:val="00E3059D"/>
    <w:rsid w:val="00E30829"/>
    <w:rsid w:val="00E30C23"/>
    <w:rsid w:val="00E30F30"/>
    <w:rsid w:val="00E319C9"/>
    <w:rsid w:val="00E32756"/>
    <w:rsid w:val="00E32FE5"/>
    <w:rsid w:val="00E3323C"/>
    <w:rsid w:val="00E33A80"/>
    <w:rsid w:val="00E33DB0"/>
    <w:rsid w:val="00E33EEE"/>
    <w:rsid w:val="00E34E4E"/>
    <w:rsid w:val="00E35089"/>
    <w:rsid w:val="00E352B3"/>
    <w:rsid w:val="00E3570F"/>
    <w:rsid w:val="00E365DD"/>
    <w:rsid w:val="00E366EE"/>
    <w:rsid w:val="00E36C84"/>
    <w:rsid w:val="00E3718B"/>
    <w:rsid w:val="00E3723F"/>
    <w:rsid w:val="00E37C64"/>
    <w:rsid w:val="00E40264"/>
    <w:rsid w:val="00E40587"/>
    <w:rsid w:val="00E407BC"/>
    <w:rsid w:val="00E40D53"/>
    <w:rsid w:val="00E415DC"/>
    <w:rsid w:val="00E42FD1"/>
    <w:rsid w:val="00E4343D"/>
    <w:rsid w:val="00E4345F"/>
    <w:rsid w:val="00E443C4"/>
    <w:rsid w:val="00E447F4"/>
    <w:rsid w:val="00E44CFC"/>
    <w:rsid w:val="00E451B5"/>
    <w:rsid w:val="00E45462"/>
    <w:rsid w:val="00E45796"/>
    <w:rsid w:val="00E459C5"/>
    <w:rsid w:val="00E45D67"/>
    <w:rsid w:val="00E45EE3"/>
    <w:rsid w:val="00E46188"/>
    <w:rsid w:val="00E4655E"/>
    <w:rsid w:val="00E47559"/>
    <w:rsid w:val="00E47781"/>
    <w:rsid w:val="00E47BB2"/>
    <w:rsid w:val="00E50560"/>
    <w:rsid w:val="00E5090F"/>
    <w:rsid w:val="00E50B82"/>
    <w:rsid w:val="00E50BC5"/>
    <w:rsid w:val="00E50E3F"/>
    <w:rsid w:val="00E50EED"/>
    <w:rsid w:val="00E51269"/>
    <w:rsid w:val="00E512FB"/>
    <w:rsid w:val="00E51F23"/>
    <w:rsid w:val="00E51FF2"/>
    <w:rsid w:val="00E52959"/>
    <w:rsid w:val="00E52BBE"/>
    <w:rsid w:val="00E53742"/>
    <w:rsid w:val="00E53CCB"/>
    <w:rsid w:val="00E544F5"/>
    <w:rsid w:val="00E54AD8"/>
    <w:rsid w:val="00E54CAD"/>
    <w:rsid w:val="00E55509"/>
    <w:rsid w:val="00E562F5"/>
    <w:rsid w:val="00E568AE"/>
    <w:rsid w:val="00E56950"/>
    <w:rsid w:val="00E569EA"/>
    <w:rsid w:val="00E57810"/>
    <w:rsid w:val="00E579E2"/>
    <w:rsid w:val="00E57E7B"/>
    <w:rsid w:val="00E57E7D"/>
    <w:rsid w:val="00E604D5"/>
    <w:rsid w:val="00E6252C"/>
    <w:rsid w:val="00E628BF"/>
    <w:rsid w:val="00E636CF"/>
    <w:rsid w:val="00E6397A"/>
    <w:rsid w:val="00E63AA6"/>
    <w:rsid w:val="00E63D42"/>
    <w:rsid w:val="00E63D82"/>
    <w:rsid w:val="00E63FC8"/>
    <w:rsid w:val="00E647AC"/>
    <w:rsid w:val="00E647AF"/>
    <w:rsid w:val="00E653F3"/>
    <w:rsid w:val="00E654A8"/>
    <w:rsid w:val="00E661B3"/>
    <w:rsid w:val="00E66762"/>
    <w:rsid w:val="00E66986"/>
    <w:rsid w:val="00E66E21"/>
    <w:rsid w:val="00E67ABF"/>
    <w:rsid w:val="00E7078E"/>
    <w:rsid w:val="00E707AD"/>
    <w:rsid w:val="00E70A73"/>
    <w:rsid w:val="00E713C8"/>
    <w:rsid w:val="00E715DE"/>
    <w:rsid w:val="00E71FD8"/>
    <w:rsid w:val="00E7252B"/>
    <w:rsid w:val="00E72A9C"/>
    <w:rsid w:val="00E72BA1"/>
    <w:rsid w:val="00E72D41"/>
    <w:rsid w:val="00E733DB"/>
    <w:rsid w:val="00E73C5A"/>
    <w:rsid w:val="00E7402D"/>
    <w:rsid w:val="00E747D9"/>
    <w:rsid w:val="00E74ABE"/>
    <w:rsid w:val="00E75191"/>
    <w:rsid w:val="00E75CE6"/>
    <w:rsid w:val="00E75ED6"/>
    <w:rsid w:val="00E762D4"/>
    <w:rsid w:val="00E766F7"/>
    <w:rsid w:val="00E76A66"/>
    <w:rsid w:val="00E773A5"/>
    <w:rsid w:val="00E77AA1"/>
    <w:rsid w:val="00E77F4A"/>
    <w:rsid w:val="00E8001F"/>
    <w:rsid w:val="00E8037D"/>
    <w:rsid w:val="00E80C1B"/>
    <w:rsid w:val="00E8320D"/>
    <w:rsid w:val="00E83873"/>
    <w:rsid w:val="00E83966"/>
    <w:rsid w:val="00E839E2"/>
    <w:rsid w:val="00E842AC"/>
    <w:rsid w:val="00E84830"/>
    <w:rsid w:val="00E849F8"/>
    <w:rsid w:val="00E84DB8"/>
    <w:rsid w:val="00E85165"/>
    <w:rsid w:val="00E85B7F"/>
    <w:rsid w:val="00E861DC"/>
    <w:rsid w:val="00E867B9"/>
    <w:rsid w:val="00E86F06"/>
    <w:rsid w:val="00E873D8"/>
    <w:rsid w:val="00E876C4"/>
    <w:rsid w:val="00E90596"/>
    <w:rsid w:val="00E91AB2"/>
    <w:rsid w:val="00E91B22"/>
    <w:rsid w:val="00E92790"/>
    <w:rsid w:val="00E928E0"/>
    <w:rsid w:val="00E92CBF"/>
    <w:rsid w:val="00E92F8F"/>
    <w:rsid w:val="00E93ABF"/>
    <w:rsid w:val="00E94426"/>
    <w:rsid w:val="00E945EA"/>
    <w:rsid w:val="00E94822"/>
    <w:rsid w:val="00E9487C"/>
    <w:rsid w:val="00E94CC5"/>
    <w:rsid w:val="00E94DFD"/>
    <w:rsid w:val="00E95592"/>
    <w:rsid w:val="00E956AF"/>
    <w:rsid w:val="00E95CF0"/>
    <w:rsid w:val="00E96B5E"/>
    <w:rsid w:val="00E97991"/>
    <w:rsid w:val="00E97B9D"/>
    <w:rsid w:val="00EA0DA5"/>
    <w:rsid w:val="00EA0DDA"/>
    <w:rsid w:val="00EA13B6"/>
    <w:rsid w:val="00EA1724"/>
    <w:rsid w:val="00EA24DD"/>
    <w:rsid w:val="00EA25EF"/>
    <w:rsid w:val="00EA31A1"/>
    <w:rsid w:val="00EA35A9"/>
    <w:rsid w:val="00EA3755"/>
    <w:rsid w:val="00EA3951"/>
    <w:rsid w:val="00EA3C34"/>
    <w:rsid w:val="00EA3CB9"/>
    <w:rsid w:val="00EA4484"/>
    <w:rsid w:val="00EA47FD"/>
    <w:rsid w:val="00EA4CF0"/>
    <w:rsid w:val="00EA4F24"/>
    <w:rsid w:val="00EA5118"/>
    <w:rsid w:val="00EA514D"/>
    <w:rsid w:val="00EA516B"/>
    <w:rsid w:val="00EA51BC"/>
    <w:rsid w:val="00EA5A59"/>
    <w:rsid w:val="00EA5B08"/>
    <w:rsid w:val="00EA5C4E"/>
    <w:rsid w:val="00EA64DC"/>
    <w:rsid w:val="00EA68D0"/>
    <w:rsid w:val="00EA6B36"/>
    <w:rsid w:val="00EA74D1"/>
    <w:rsid w:val="00EB0EB1"/>
    <w:rsid w:val="00EB10C6"/>
    <w:rsid w:val="00EB1692"/>
    <w:rsid w:val="00EB2009"/>
    <w:rsid w:val="00EB2082"/>
    <w:rsid w:val="00EB2628"/>
    <w:rsid w:val="00EB2D11"/>
    <w:rsid w:val="00EB328E"/>
    <w:rsid w:val="00EB3456"/>
    <w:rsid w:val="00EB396C"/>
    <w:rsid w:val="00EB419E"/>
    <w:rsid w:val="00EB4EEB"/>
    <w:rsid w:val="00EB5245"/>
    <w:rsid w:val="00EB6275"/>
    <w:rsid w:val="00EB6376"/>
    <w:rsid w:val="00EB6422"/>
    <w:rsid w:val="00EB6E16"/>
    <w:rsid w:val="00EB7926"/>
    <w:rsid w:val="00EB798A"/>
    <w:rsid w:val="00EC0C06"/>
    <w:rsid w:val="00EC103F"/>
    <w:rsid w:val="00EC10E2"/>
    <w:rsid w:val="00EC1141"/>
    <w:rsid w:val="00EC1334"/>
    <w:rsid w:val="00EC1E7F"/>
    <w:rsid w:val="00EC1F57"/>
    <w:rsid w:val="00EC2770"/>
    <w:rsid w:val="00EC2A9B"/>
    <w:rsid w:val="00EC2C1D"/>
    <w:rsid w:val="00EC3951"/>
    <w:rsid w:val="00EC3B5D"/>
    <w:rsid w:val="00EC3F0A"/>
    <w:rsid w:val="00EC45FB"/>
    <w:rsid w:val="00EC4D24"/>
    <w:rsid w:val="00EC508F"/>
    <w:rsid w:val="00EC54CA"/>
    <w:rsid w:val="00EC58CD"/>
    <w:rsid w:val="00EC58EB"/>
    <w:rsid w:val="00EC6671"/>
    <w:rsid w:val="00EC6B06"/>
    <w:rsid w:val="00EC6D98"/>
    <w:rsid w:val="00EC7D1C"/>
    <w:rsid w:val="00ED05B8"/>
    <w:rsid w:val="00ED0ACB"/>
    <w:rsid w:val="00ED0BF8"/>
    <w:rsid w:val="00ED2A1E"/>
    <w:rsid w:val="00ED2FC8"/>
    <w:rsid w:val="00ED3A66"/>
    <w:rsid w:val="00ED3AC5"/>
    <w:rsid w:val="00ED3E84"/>
    <w:rsid w:val="00ED4144"/>
    <w:rsid w:val="00ED42A5"/>
    <w:rsid w:val="00ED4DF4"/>
    <w:rsid w:val="00ED6680"/>
    <w:rsid w:val="00ED67F4"/>
    <w:rsid w:val="00ED6A0B"/>
    <w:rsid w:val="00ED6A34"/>
    <w:rsid w:val="00EE0AAA"/>
    <w:rsid w:val="00EE0BA0"/>
    <w:rsid w:val="00EE0C9D"/>
    <w:rsid w:val="00EE10E7"/>
    <w:rsid w:val="00EE11BB"/>
    <w:rsid w:val="00EE17C4"/>
    <w:rsid w:val="00EE26B3"/>
    <w:rsid w:val="00EE277E"/>
    <w:rsid w:val="00EE29ED"/>
    <w:rsid w:val="00EE2BDC"/>
    <w:rsid w:val="00EE37E3"/>
    <w:rsid w:val="00EE4A18"/>
    <w:rsid w:val="00EE4C25"/>
    <w:rsid w:val="00EE4E44"/>
    <w:rsid w:val="00EE4ECF"/>
    <w:rsid w:val="00EE5689"/>
    <w:rsid w:val="00EE68BC"/>
    <w:rsid w:val="00EE750B"/>
    <w:rsid w:val="00EF0400"/>
    <w:rsid w:val="00EF0A70"/>
    <w:rsid w:val="00EF0CAD"/>
    <w:rsid w:val="00EF0E11"/>
    <w:rsid w:val="00EF1574"/>
    <w:rsid w:val="00EF2D30"/>
    <w:rsid w:val="00EF33A2"/>
    <w:rsid w:val="00EF36BC"/>
    <w:rsid w:val="00EF3BCB"/>
    <w:rsid w:val="00EF3CE7"/>
    <w:rsid w:val="00EF3DE5"/>
    <w:rsid w:val="00EF41A2"/>
    <w:rsid w:val="00EF433B"/>
    <w:rsid w:val="00EF441E"/>
    <w:rsid w:val="00EF4B3E"/>
    <w:rsid w:val="00EF4D2C"/>
    <w:rsid w:val="00EF4EBD"/>
    <w:rsid w:val="00EF5560"/>
    <w:rsid w:val="00EF60A2"/>
    <w:rsid w:val="00EF626B"/>
    <w:rsid w:val="00EF6716"/>
    <w:rsid w:val="00EF6F5E"/>
    <w:rsid w:val="00EF7051"/>
    <w:rsid w:val="00EF7158"/>
    <w:rsid w:val="00EF794F"/>
    <w:rsid w:val="00F00A8A"/>
    <w:rsid w:val="00F00FD1"/>
    <w:rsid w:val="00F01457"/>
    <w:rsid w:val="00F015B0"/>
    <w:rsid w:val="00F0161C"/>
    <w:rsid w:val="00F01792"/>
    <w:rsid w:val="00F02005"/>
    <w:rsid w:val="00F027C0"/>
    <w:rsid w:val="00F029C6"/>
    <w:rsid w:val="00F02C02"/>
    <w:rsid w:val="00F038E3"/>
    <w:rsid w:val="00F0458D"/>
    <w:rsid w:val="00F045AB"/>
    <w:rsid w:val="00F056E4"/>
    <w:rsid w:val="00F05810"/>
    <w:rsid w:val="00F062B3"/>
    <w:rsid w:val="00F06561"/>
    <w:rsid w:val="00F06F1A"/>
    <w:rsid w:val="00F07463"/>
    <w:rsid w:val="00F07531"/>
    <w:rsid w:val="00F076A0"/>
    <w:rsid w:val="00F07738"/>
    <w:rsid w:val="00F07A0E"/>
    <w:rsid w:val="00F10426"/>
    <w:rsid w:val="00F1094B"/>
    <w:rsid w:val="00F11797"/>
    <w:rsid w:val="00F1238C"/>
    <w:rsid w:val="00F128A3"/>
    <w:rsid w:val="00F134AC"/>
    <w:rsid w:val="00F13664"/>
    <w:rsid w:val="00F142A2"/>
    <w:rsid w:val="00F15774"/>
    <w:rsid w:val="00F167EA"/>
    <w:rsid w:val="00F1709F"/>
    <w:rsid w:val="00F207E6"/>
    <w:rsid w:val="00F210BE"/>
    <w:rsid w:val="00F210C0"/>
    <w:rsid w:val="00F21704"/>
    <w:rsid w:val="00F217B3"/>
    <w:rsid w:val="00F223DE"/>
    <w:rsid w:val="00F23154"/>
    <w:rsid w:val="00F23224"/>
    <w:rsid w:val="00F232DF"/>
    <w:rsid w:val="00F2376A"/>
    <w:rsid w:val="00F23D56"/>
    <w:rsid w:val="00F243F5"/>
    <w:rsid w:val="00F25567"/>
    <w:rsid w:val="00F25706"/>
    <w:rsid w:val="00F2615A"/>
    <w:rsid w:val="00F2634D"/>
    <w:rsid w:val="00F269F4"/>
    <w:rsid w:val="00F270DB"/>
    <w:rsid w:val="00F27B3D"/>
    <w:rsid w:val="00F27F0E"/>
    <w:rsid w:val="00F300EE"/>
    <w:rsid w:val="00F30FBA"/>
    <w:rsid w:val="00F31218"/>
    <w:rsid w:val="00F31584"/>
    <w:rsid w:val="00F31ED8"/>
    <w:rsid w:val="00F32090"/>
    <w:rsid w:val="00F33C7D"/>
    <w:rsid w:val="00F33CD7"/>
    <w:rsid w:val="00F3401C"/>
    <w:rsid w:val="00F349E1"/>
    <w:rsid w:val="00F353CA"/>
    <w:rsid w:val="00F3542C"/>
    <w:rsid w:val="00F35AE2"/>
    <w:rsid w:val="00F35C4F"/>
    <w:rsid w:val="00F36722"/>
    <w:rsid w:val="00F36818"/>
    <w:rsid w:val="00F36B34"/>
    <w:rsid w:val="00F36F9D"/>
    <w:rsid w:val="00F37591"/>
    <w:rsid w:val="00F378CE"/>
    <w:rsid w:val="00F379A4"/>
    <w:rsid w:val="00F400F8"/>
    <w:rsid w:val="00F40958"/>
    <w:rsid w:val="00F40E84"/>
    <w:rsid w:val="00F40EE8"/>
    <w:rsid w:val="00F4181D"/>
    <w:rsid w:val="00F41BB8"/>
    <w:rsid w:val="00F428F6"/>
    <w:rsid w:val="00F42C86"/>
    <w:rsid w:val="00F42E02"/>
    <w:rsid w:val="00F42E07"/>
    <w:rsid w:val="00F434B9"/>
    <w:rsid w:val="00F43712"/>
    <w:rsid w:val="00F43A50"/>
    <w:rsid w:val="00F442AF"/>
    <w:rsid w:val="00F442D6"/>
    <w:rsid w:val="00F44856"/>
    <w:rsid w:val="00F44B94"/>
    <w:rsid w:val="00F44C5E"/>
    <w:rsid w:val="00F4516E"/>
    <w:rsid w:val="00F46206"/>
    <w:rsid w:val="00F46DE3"/>
    <w:rsid w:val="00F475ED"/>
    <w:rsid w:val="00F47B72"/>
    <w:rsid w:val="00F502C4"/>
    <w:rsid w:val="00F50916"/>
    <w:rsid w:val="00F50E0E"/>
    <w:rsid w:val="00F514D8"/>
    <w:rsid w:val="00F51644"/>
    <w:rsid w:val="00F51B2B"/>
    <w:rsid w:val="00F51F6A"/>
    <w:rsid w:val="00F523A1"/>
    <w:rsid w:val="00F53098"/>
    <w:rsid w:val="00F5345E"/>
    <w:rsid w:val="00F53BC6"/>
    <w:rsid w:val="00F53F78"/>
    <w:rsid w:val="00F54BCF"/>
    <w:rsid w:val="00F55A6F"/>
    <w:rsid w:val="00F5615D"/>
    <w:rsid w:val="00F5650C"/>
    <w:rsid w:val="00F568C0"/>
    <w:rsid w:val="00F570F4"/>
    <w:rsid w:val="00F57158"/>
    <w:rsid w:val="00F57A19"/>
    <w:rsid w:val="00F57D51"/>
    <w:rsid w:val="00F60191"/>
    <w:rsid w:val="00F601C9"/>
    <w:rsid w:val="00F60D38"/>
    <w:rsid w:val="00F60DAC"/>
    <w:rsid w:val="00F61044"/>
    <w:rsid w:val="00F612FA"/>
    <w:rsid w:val="00F61B3E"/>
    <w:rsid w:val="00F61B8B"/>
    <w:rsid w:val="00F61EF5"/>
    <w:rsid w:val="00F62B43"/>
    <w:rsid w:val="00F633D5"/>
    <w:rsid w:val="00F63751"/>
    <w:rsid w:val="00F63C0A"/>
    <w:rsid w:val="00F64675"/>
    <w:rsid w:val="00F6484F"/>
    <w:rsid w:val="00F64E46"/>
    <w:rsid w:val="00F65264"/>
    <w:rsid w:val="00F65CF2"/>
    <w:rsid w:val="00F65F17"/>
    <w:rsid w:val="00F6604A"/>
    <w:rsid w:val="00F66362"/>
    <w:rsid w:val="00F664A3"/>
    <w:rsid w:val="00F66BBC"/>
    <w:rsid w:val="00F66FE6"/>
    <w:rsid w:val="00F6765C"/>
    <w:rsid w:val="00F67BAE"/>
    <w:rsid w:val="00F717A4"/>
    <w:rsid w:val="00F727BB"/>
    <w:rsid w:val="00F73136"/>
    <w:rsid w:val="00F73837"/>
    <w:rsid w:val="00F73AFB"/>
    <w:rsid w:val="00F74317"/>
    <w:rsid w:val="00F75AF3"/>
    <w:rsid w:val="00F75C61"/>
    <w:rsid w:val="00F76A82"/>
    <w:rsid w:val="00F76AD7"/>
    <w:rsid w:val="00F771E8"/>
    <w:rsid w:val="00F7741C"/>
    <w:rsid w:val="00F77869"/>
    <w:rsid w:val="00F778FC"/>
    <w:rsid w:val="00F77FFB"/>
    <w:rsid w:val="00F8014A"/>
    <w:rsid w:val="00F815CA"/>
    <w:rsid w:val="00F81743"/>
    <w:rsid w:val="00F81EBF"/>
    <w:rsid w:val="00F8225D"/>
    <w:rsid w:val="00F84196"/>
    <w:rsid w:val="00F847C2"/>
    <w:rsid w:val="00F84D99"/>
    <w:rsid w:val="00F84DBF"/>
    <w:rsid w:val="00F84E88"/>
    <w:rsid w:val="00F852D6"/>
    <w:rsid w:val="00F85474"/>
    <w:rsid w:val="00F85730"/>
    <w:rsid w:val="00F85C28"/>
    <w:rsid w:val="00F86AE2"/>
    <w:rsid w:val="00F876C2"/>
    <w:rsid w:val="00F87A0B"/>
    <w:rsid w:val="00F901F8"/>
    <w:rsid w:val="00F90532"/>
    <w:rsid w:val="00F90B08"/>
    <w:rsid w:val="00F90B5C"/>
    <w:rsid w:val="00F92EB4"/>
    <w:rsid w:val="00F94453"/>
    <w:rsid w:val="00F9448F"/>
    <w:rsid w:val="00F94A6A"/>
    <w:rsid w:val="00F94E3F"/>
    <w:rsid w:val="00F955A6"/>
    <w:rsid w:val="00F957BA"/>
    <w:rsid w:val="00F960F3"/>
    <w:rsid w:val="00F965EF"/>
    <w:rsid w:val="00F96826"/>
    <w:rsid w:val="00F974FA"/>
    <w:rsid w:val="00F9783E"/>
    <w:rsid w:val="00F97846"/>
    <w:rsid w:val="00F97B92"/>
    <w:rsid w:val="00F97E50"/>
    <w:rsid w:val="00FA0292"/>
    <w:rsid w:val="00FA066F"/>
    <w:rsid w:val="00FA0FCF"/>
    <w:rsid w:val="00FA13C9"/>
    <w:rsid w:val="00FA1DA0"/>
    <w:rsid w:val="00FA1EC1"/>
    <w:rsid w:val="00FA2010"/>
    <w:rsid w:val="00FA2174"/>
    <w:rsid w:val="00FA24EC"/>
    <w:rsid w:val="00FA2503"/>
    <w:rsid w:val="00FA2882"/>
    <w:rsid w:val="00FA2F60"/>
    <w:rsid w:val="00FA3161"/>
    <w:rsid w:val="00FA31BD"/>
    <w:rsid w:val="00FA3A81"/>
    <w:rsid w:val="00FA3CC1"/>
    <w:rsid w:val="00FA422B"/>
    <w:rsid w:val="00FA44E3"/>
    <w:rsid w:val="00FA4A1C"/>
    <w:rsid w:val="00FA5162"/>
    <w:rsid w:val="00FA6515"/>
    <w:rsid w:val="00FA6648"/>
    <w:rsid w:val="00FA6AA0"/>
    <w:rsid w:val="00FA6BCC"/>
    <w:rsid w:val="00FA6D95"/>
    <w:rsid w:val="00FA6EDE"/>
    <w:rsid w:val="00FA7402"/>
    <w:rsid w:val="00FA7A16"/>
    <w:rsid w:val="00FA7B1C"/>
    <w:rsid w:val="00FA7C26"/>
    <w:rsid w:val="00FA7C52"/>
    <w:rsid w:val="00FB064C"/>
    <w:rsid w:val="00FB0C5B"/>
    <w:rsid w:val="00FB0EE1"/>
    <w:rsid w:val="00FB0F5C"/>
    <w:rsid w:val="00FB1686"/>
    <w:rsid w:val="00FB16EF"/>
    <w:rsid w:val="00FB1899"/>
    <w:rsid w:val="00FB1E21"/>
    <w:rsid w:val="00FB2341"/>
    <w:rsid w:val="00FB2B27"/>
    <w:rsid w:val="00FB2B4B"/>
    <w:rsid w:val="00FB30B3"/>
    <w:rsid w:val="00FB37A4"/>
    <w:rsid w:val="00FB3ED9"/>
    <w:rsid w:val="00FB3F1B"/>
    <w:rsid w:val="00FB41CE"/>
    <w:rsid w:val="00FB42B2"/>
    <w:rsid w:val="00FB42ED"/>
    <w:rsid w:val="00FB4940"/>
    <w:rsid w:val="00FB5937"/>
    <w:rsid w:val="00FB5D4A"/>
    <w:rsid w:val="00FB6276"/>
    <w:rsid w:val="00FB6AD8"/>
    <w:rsid w:val="00FB6D8A"/>
    <w:rsid w:val="00FB724B"/>
    <w:rsid w:val="00FB748A"/>
    <w:rsid w:val="00FC0B78"/>
    <w:rsid w:val="00FC0C4E"/>
    <w:rsid w:val="00FC1435"/>
    <w:rsid w:val="00FC14E6"/>
    <w:rsid w:val="00FC1B57"/>
    <w:rsid w:val="00FC2332"/>
    <w:rsid w:val="00FC2D14"/>
    <w:rsid w:val="00FC36FF"/>
    <w:rsid w:val="00FC3A59"/>
    <w:rsid w:val="00FC3C54"/>
    <w:rsid w:val="00FC444E"/>
    <w:rsid w:val="00FC5B2D"/>
    <w:rsid w:val="00FC5CCC"/>
    <w:rsid w:val="00FC61D1"/>
    <w:rsid w:val="00FC6209"/>
    <w:rsid w:val="00FC647A"/>
    <w:rsid w:val="00FC6735"/>
    <w:rsid w:val="00FC688A"/>
    <w:rsid w:val="00FC6D73"/>
    <w:rsid w:val="00FC72C8"/>
    <w:rsid w:val="00FC75B4"/>
    <w:rsid w:val="00FC7DBE"/>
    <w:rsid w:val="00FC7E2B"/>
    <w:rsid w:val="00FD0054"/>
    <w:rsid w:val="00FD0323"/>
    <w:rsid w:val="00FD0424"/>
    <w:rsid w:val="00FD0A4D"/>
    <w:rsid w:val="00FD0C94"/>
    <w:rsid w:val="00FD0DE7"/>
    <w:rsid w:val="00FD0E91"/>
    <w:rsid w:val="00FD197C"/>
    <w:rsid w:val="00FD1C8B"/>
    <w:rsid w:val="00FD2286"/>
    <w:rsid w:val="00FD22FD"/>
    <w:rsid w:val="00FD249B"/>
    <w:rsid w:val="00FD2A3D"/>
    <w:rsid w:val="00FD2B8A"/>
    <w:rsid w:val="00FD2B8C"/>
    <w:rsid w:val="00FD2F38"/>
    <w:rsid w:val="00FD33B3"/>
    <w:rsid w:val="00FD4C0A"/>
    <w:rsid w:val="00FD549E"/>
    <w:rsid w:val="00FD5863"/>
    <w:rsid w:val="00FD591D"/>
    <w:rsid w:val="00FD6EA6"/>
    <w:rsid w:val="00FD7250"/>
    <w:rsid w:val="00FD75D4"/>
    <w:rsid w:val="00FD7E97"/>
    <w:rsid w:val="00FD7FF4"/>
    <w:rsid w:val="00FE01C6"/>
    <w:rsid w:val="00FE05D8"/>
    <w:rsid w:val="00FE07EB"/>
    <w:rsid w:val="00FE0BA3"/>
    <w:rsid w:val="00FE193B"/>
    <w:rsid w:val="00FE334B"/>
    <w:rsid w:val="00FE378A"/>
    <w:rsid w:val="00FE3EF1"/>
    <w:rsid w:val="00FE590D"/>
    <w:rsid w:val="00FE5F08"/>
    <w:rsid w:val="00FE6684"/>
    <w:rsid w:val="00FE68C5"/>
    <w:rsid w:val="00FE7042"/>
    <w:rsid w:val="00FE7F2B"/>
    <w:rsid w:val="00FF0765"/>
    <w:rsid w:val="00FF0E6B"/>
    <w:rsid w:val="00FF1189"/>
    <w:rsid w:val="00FF2403"/>
    <w:rsid w:val="00FF28FF"/>
    <w:rsid w:val="00FF2A8F"/>
    <w:rsid w:val="00FF4825"/>
    <w:rsid w:val="00FF5193"/>
    <w:rsid w:val="00FF53CA"/>
    <w:rsid w:val="00FF5A99"/>
    <w:rsid w:val="00FF5CE9"/>
    <w:rsid w:val="00FF600A"/>
    <w:rsid w:val="00FF64E6"/>
    <w:rsid w:val="00FF6550"/>
    <w:rsid w:val="00FF6E0F"/>
    <w:rsid w:val="00FF7280"/>
    <w:rsid w:val="00FF7929"/>
    <w:rsid w:val="00FF7ABE"/>
    <w:rsid w:val="00FF7D04"/>
    <w:rsid w:val="016C9957"/>
    <w:rsid w:val="01CCFF73"/>
    <w:rsid w:val="0312824D"/>
    <w:rsid w:val="046F0C29"/>
    <w:rsid w:val="0487D141"/>
    <w:rsid w:val="049E341A"/>
    <w:rsid w:val="053A7068"/>
    <w:rsid w:val="06822D16"/>
    <w:rsid w:val="06C95AA8"/>
    <w:rsid w:val="0845AD09"/>
    <w:rsid w:val="0872281E"/>
    <w:rsid w:val="0ABC9E5F"/>
    <w:rsid w:val="0ABEDD6E"/>
    <w:rsid w:val="0C0B4BC8"/>
    <w:rsid w:val="0E93D8AE"/>
    <w:rsid w:val="0F0B5F5D"/>
    <w:rsid w:val="0FEE09C5"/>
    <w:rsid w:val="1061EE3A"/>
    <w:rsid w:val="12D9C964"/>
    <w:rsid w:val="137191E2"/>
    <w:rsid w:val="1412AEE4"/>
    <w:rsid w:val="15B1B2AC"/>
    <w:rsid w:val="15B66CCB"/>
    <w:rsid w:val="15E390A9"/>
    <w:rsid w:val="16227327"/>
    <w:rsid w:val="180F03B1"/>
    <w:rsid w:val="1825F0BD"/>
    <w:rsid w:val="1828770C"/>
    <w:rsid w:val="1C4088A4"/>
    <w:rsid w:val="1D95DBC3"/>
    <w:rsid w:val="1DDFD111"/>
    <w:rsid w:val="1EE9ED65"/>
    <w:rsid w:val="1EF7AE19"/>
    <w:rsid w:val="1F185E5A"/>
    <w:rsid w:val="203C04E4"/>
    <w:rsid w:val="20B779A1"/>
    <w:rsid w:val="20EF0D15"/>
    <w:rsid w:val="21AD8059"/>
    <w:rsid w:val="22E15FC5"/>
    <w:rsid w:val="24293E88"/>
    <w:rsid w:val="24366DA0"/>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96C30C9"/>
    <w:rsid w:val="3A2B3B85"/>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52EFC3DD"/>
    <w:rsid w:val="54272B26"/>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DF5007"/>
  <w15:docId w15:val="{EDE9810D-E0B9-4CB9-B8F9-2D39B3C6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269F4"/>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38"/>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9F0F7C"/>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E40264"/>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511D2D"/>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41"/>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tabs>
        <w:tab w:val="num" w:pos="1209"/>
      </w:tabs>
      <w:spacing w:after="0" w:line="240" w:lineRule="auto"/>
      <w:ind w:left="1209" w:hanging="360"/>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Accentuationlgr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styleId="Mentionnonrsolue">
    <w:name w:val="Unresolved Mention"/>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styleId="Mention">
    <w:name w:val="Mention"/>
    <w:aliases w:val="Texte d'aide"/>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semiHidden/>
    <w:unhideWhenUsed/>
    <w:rsid w:val="001E5B5F"/>
    <w:pPr>
      <w:spacing w:after="120"/>
    </w:pPr>
  </w:style>
  <w:style w:type="character" w:customStyle="1" w:styleId="CorpsdetexteCar">
    <w:name w:val="Corps de texte Car"/>
    <w:basedOn w:val="Policepardfaut"/>
    <w:link w:val="Corpsdetexte"/>
    <w:semiHidden/>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8"/>
      </w:numPr>
      <w:contextualSpacing/>
    </w:pPr>
  </w:style>
  <w:style w:type="paragraph" w:styleId="Listenumros2">
    <w:name w:val="List Number 2"/>
    <w:basedOn w:val="Normal"/>
    <w:semiHidden/>
    <w:unhideWhenUsed/>
    <w:rsid w:val="001E5B5F"/>
    <w:pPr>
      <w:numPr>
        <w:numId w:val="9"/>
      </w:numPr>
      <w:contextualSpacing/>
    </w:pPr>
  </w:style>
  <w:style w:type="paragraph" w:styleId="Listenumros3">
    <w:name w:val="List Number 3"/>
    <w:basedOn w:val="Normal"/>
    <w:semiHidden/>
    <w:unhideWhenUsed/>
    <w:rsid w:val="001E5B5F"/>
    <w:pPr>
      <w:numPr>
        <w:numId w:val="10"/>
      </w:numPr>
      <w:contextualSpacing/>
    </w:pPr>
  </w:style>
  <w:style w:type="paragraph" w:styleId="Listenumros4">
    <w:name w:val="List Number 4"/>
    <w:basedOn w:val="Normal"/>
    <w:semiHidden/>
    <w:unhideWhenUsed/>
    <w:rsid w:val="001E5B5F"/>
    <w:pPr>
      <w:numPr>
        <w:numId w:val="11"/>
      </w:numPr>
      <w:contextualSpacing/>
    </w:pPr>
  </w:style>
  <w:style w:type="paragraph" w:styleId="Listenumros5">
    <w:name w:val="List Number 5"/>
    <w:basedOn w:val="Normal"/>
    <w:semiHidden/>
    <w:unhideWhenUsed/>
    <w:rsid w:val="001E5B5F"/>
    <w:pPr>
      <w:numPr>
        <w:numId w:val="12"/>
      </w:numPr>
      <w:contextualSpacing/>
    </w:pPr>
  </w:style>
  <w:style w:type="paragraph" w:styleId="Listepuces3">
    <w:name w:val="List Bullet 3"/>
    <w:basedOn w:val="Normal"/>
    <w:semiHidden/>
    <w:unhideWhenUsed/>
    <w:rsid w:val="001E5B5F"/>
    <w:pPr>
      <w:numPr>
        <w:numId w:val="13"/>
      </w:numPr>
      <w:contextualSpacing/>
    </w:pPr>
  </w:style>
  <w:style w:type="paragraph" w:styleId="Listepuces4">
    <w:name w:val="List Bullet 4"/>
    <w:basedOn w:val="Normal"/>
    <w:semiHidden/>
    <w:unhideWhenUsed/>
    <w:rsid w:val="001E5B5F"/>
    <w:pPr>
      <w:numPr>
        <w:numId w:val="14"/>
      </w:numPr>
      <w:contextualSpacing/>
    </w:pPr>
  </w:style>
  <w:style w:type="paragraph" w:styleId="Listepuces5">
    <w:name w:val="List Bullet 5"/>
    <w:basedOn w:val="Normal"/>
    <w:semiHidden/>
    <w:unhideWhenUsed/>
    <w:rsid w:val="001E5B5F"/>
    <w:pPr>
      <w:numPr>
        <w:numId w:val="15"/>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as-sante.fr/jcms/p_3274137/fr/acces-precoce-des-medicaments-accompagnement-des-laboratoires-guide" TargetMode="External"/><Relationship Id="rId26" Type="http://schemas.openxmlformats.org/officeDocument/2006/relationships/hyperlink" Target="http://www.signalement-sante.gouv.fr" TargetMode="External"/><Relationship Id="rId39" Type="http://schemas.openxmlformats.org/officeDocument/2006/relationships/image" Target="media/image5.jpg"/><Relationship Id="rId21" Type="http://schemas.openxmlformats.org/officeDocument/2006/relationships/header" Target="header1.xml"/><Relationship Id="rId34" Type="http://schemas.openxmlformats.org/officeDocument/2006/relationships/hyperlink" Target="https://ansm.sante.fr/documents/reference/atu-de-cohorte-en-cours" TargetMode="External"/><Relationship Id="rId42" Type="http://schemas.openxmlformats.org/officeDocument/2006/relationships/hyperlink" Target="https://www.has-sante.fr/jcms/r_1500918/fr/acces-precoce-a-un-medicament" TargetMode="External"/><Relationship Id="rId47" Type="http://schemas.openxmlformats.org/officeDocument/2006/relationships/hyperlink" Target="https://www.has-sante.fr/jcms/r_1500918/fr/acces-precoce-a-un-medicament" TargetMode="External"/><Relationship Id="rId50" Type="http://schemas.openxmlformats.org/officeDocument/2006/relationships/hyperlink" Target="https://www.health-data-hub.fr/projets" TargetMode="External"/><Relationship Id="rId55" Type="http://schemas.openxmlformats.org/officeDocument/2006/relationships/hyperlink" Target="http://www.signalement-sante.gouv.fr"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yperlink" Target="https://ansm.sante.fr" TargetMode="External"/><Relationship Id="rId11" Type="http://schemas.openxmlformats.org/officeDocument/2006/relationships/endnotes" Target="endnotes.xml"/><Relationship Id="rId24" Type="http://schemas.openxmlformats.org/officeDocument/2006/relationships/hyperlink" Target="mailto:xxx@domaine.com" TargetMode="External"/><Relationship Id="rId32" Type="http://schemas.openxmlformats.org/officeDocument/2006/relationships/hyperlink" Target="http://www.signalement-sante.gouv.fr" TargetMode="External"/><Relationship Id="rId37" Type="http://schemas.openxmlformats.org/officeDocument/2006/relationships/hyperlink" Target="https://www.has-sante.fr/jcms/p_3274454/fr/acces-precoces-infographie-de-la-reforme" TargetMode="External"/><Relationship Id="rId40" Type="http://schemas.openxmlformats.org/officeDocument/2006/relationships/hyperlink" Target="https://base-donnees-publique.medicaments.gouv.fr/" TargetMode="External"/><Relationship Id="rId45" Type="http://schemas.openxmlformats.org/officeDocument/2006/relationships/hyperlink" Target="https://www.has-sante.fr/jcms/p_3274137/fr/acces-precoce-des-medicaments-accompagnement-des-laboratoires-guide" TargetMode="External"/><Relationship Id="rId53" Type="http://schemas.openxmlformats.org/officeDocument/2006/relationships/header" Target="header3.xml"/><Relationship Id="rId58"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www.clinicaltrialsregister.eu/" TargetMode="External"/><Relationship Id="rId14" Type="http://schemas.openxmlformats.org/officeDocument/2006/relationships/image" Target="media/image1.jpg"/><Relationship Id="rId22" Type="http://schemas.openxmlformats.org/officeDocument/2006/relationships/footer" Target="footer2.xml"/><Relationship Id="rId27" Type="http://schemas.openxmlformats.org/officeDocument/2006/relationships/hyperlink" Target="http://www.signalement-sante.gouv.fr" TargetMode="External"/><Relationship Id="rId30" Type="http://schemas.openxmlformats.org/officeDocument/2006/relationships/hyperlink" Target="https://ansm.sante.fr" TargetMode="External"/><Relationship Id="rId35" Type="http://schemas.openxmlformats.org/officeDocument/2006/relationships/hyperlink" Target="https://www.has-sante.fr/jcms/r_1500918/fr/acces-precoce-a-un-medicament" TargetMode="External"/><Relationship Id="rId43" Type="http://schemas.openxmlformats.org/officeDocument/2006/relationships/hyperlink" Target="https://signalement.social-sante.gouv.fr/psig_ihm_utilisateurs/index.html" TargetMode="External"/><Relationship Id="rId48" Type="http://schemas.openxmlformats.org/officeDocument/2006/relationships/hyperlink" Target="https://www.has-sante.fr/jcms/p_3274374/fr/traitement-par-un-medicament-en-acces-precoce-ce-qu-il-faut-savoir" TargetMode="External"/><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eur-lex.europa.eu/legal-content/FR/TXT/PDF/?uri=CELEX:32016R0679&amp;from=FR" TargetMode="External"/><Relationship Id="rId3" Type="http://schemas.openxmlformats.org/officeDocument/2006/relationships/customXml" Target="../customXml/item3.xml"/><Relationship Id="rId12" Type="http://schemas.openxmlformats.org/officeDocument/2006/relationships/hyperlink" Target="https://www.has-sante.fr/jcms/p_3274137/fr/acces-precoce-des-medicaments-accompagnement-des-laboratoires-guide" TargetMode="External"/><Relationship Id="rId17" Type="http://schemas.openxmlformats.org/officeDocument/2006/relationships/image" Target="media/image3.jpg"/><Relationship Id="rId25" Type="http://schemas.openxmlformats.org/officeDocument/2006/relationships/hyperlink" Target="http://www.signalement-sante.gouv.fr" TargetMode="External"/><Relationship Id="rId33" Type="http://schemas.openxmlformats.org/officeDocument/2006/relationships/hyperlink" Target="https://www.has-sante.fr/jcms/p_3274137/fr/acces-precoce-des-medicaments-accompagnement-des-laboratoires-guide" TargetMode="External"/><Relationship Id="rId38" Type="http://schemas.openxmlformats.org/officeDocument/2006/relationships/header" Target="header2.xml"/><Relationship Id="rId46" Type="http://schemas.openxmlformats.org/officeDocument/2006/relationships/hyperlink" Target="https://base-donnees-publique.medicaments.gouv.fr/" TargetMode="External"/><Relationship Id="rId59" Type="http://schemas.openxmlformats.org/officeDocument/2006/relationships/fontTable" Target="fontTable.xml"/><Relationship Id="rId20" Type="http://schemas.openxmlformats.org/officeDocument/2006/relationships/hyperlink" Target="https://clinicaltrials.gov/" TargetMode="External"/><Relationship Id="rId41" Type="http://schemas.openxmlformats.org/officeDocument/2006/relationships/hyperlink" Target="https://base-donnees-publique.medicaments.gouv.fr/" TargetMode="External"/><Relationship Id="rId54" Type="http://schemas.openxmlformats.org/officeDocument/2006/relationships/hyperlink" Target="http://www.signalement-sante.gouv.f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has-sante.fr/jcms/r_1500918/fr/acces-precoce-a-un-medicament" TargetMode="External"/><Relationship Id="rId23" Type="http://schemas.openxmlformats.org/officeDocument/2006/relationships/hyperlink" Target="mailto:xxx@domaine.com" TargetMode="External"/><Relationship Id="rId28" Type="http://schemas.openxmlformats.org/officeDocument/2006/relationships/image" Target="media/image4.jpg"/><Relationship Id="rId36" Type="http://schemas.openxmlformats.org/officeDocument/2006/relationships/hyperlink" Target="https://www.has-sante.fr/jcms/p_3274374/fr/traitement-par-un-medicament-en-acces-precoce-ce-qu-il-faut-savoir" TargetMode="External"/><Relationship Id="rId49" Type="http://schemas.openxmlformats.org/officeDocument/2006/relationships/hyperlink" Target="https://www.has-sante.fr/jcms/p_3274454/fr/acces-precoces-infographie-de-la-reforme" TargetMode="External"/><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hyperlink" Target="https://signalement.social-sante.gouv.fr/psig_ihm_utilisateurs/index.html" TargetMode="External"/><Relationship Id="rId44" Type="http://schemas.openxmlformats.org/officeDocument/2006/relationships/hyperlink" Target="http://www.signalement-sante.gouv.fr" TargetMode="External"/><Relationship Id="rId52" Type="http://schemas.openxmlformats.org/officeDocument/2006/relationships/hyperlink" Target="https://www.legifrance.gouv.fr/codes/article_lc/LEGIARTI000041721215/"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17367C56ED4DAABF9E1A2A9929C60C"/>
        <w:category>
          <w:name w:val="Général"/>
          <w:gallery w:val="placeholder"/>
        </w:category>
        <w:types>
          <w:type w:val="bbPlcHdr"/>
        </w:types>
        <w:behaviors>
          <w:behavior w:val="content"/>
        </w:behaviors>
        <w:guid w:val="{779090C6-5207-4596-BF07-4277A1F699BC}"/>
      </w:docPartPr>
      <w:docPartBody>
        <w:p w:rsidR="00B5021A" w:rsidRDefault="006442A8" w:rsidP="00515DE7">
          <w:pPr>
            <w:pStyle w:val="312C7A005D4944298E257A7C6853B2C3"/>
          </w:pPr>
          <w:r>
            <w:t>Nom du médicament</w:t>
          </w:r>
        </w:p>
      </w:docPartBody>
    </w:docPart>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DefaultPlaceholder_-1854013440"/>
        <w:category>
          <w:name w:val="Général"/>
          <w:gallery w:val="placeholder"/>
        </w:category>
        <w:types>
          <w:type w:val="bbPlcHdr"/>
        </w:types>
        <w:behaviors>
          <w:behavior w:val="content"/>
        </w:behaviors>
        <w:guid w:val="{2886DFED-8DF4-438C-9A42-FD7943C2A03A}"/>
      </w:docPartPr>
      <w:docPartBody>
        <w:p w:rsidR="00B5021A" w:rsidRDefault="008A27E5">
          <w:r w:rsidRPr="001D2966">
            <w:rPr>
              <w:rStyle w:val="Textedelespacerserv"/>
            </w:rPr>
            <w:t>Cliquez ou appuyez ici pour entrer du texte.</w:t>
          </w:r>
        </w:p>
      </w:docPartBody>
    </w:docPart>
    <w:docPart>
      <w:docPartPr>
        <w:name w:val="436B2A16EB3F4754BFBE76F283714C16"/>
        <w:category>
          <w:name w:val="Général"/>
          <w:gallery w:val="placeholder"/>
        </w:category>
        <w:types>
          <w:type w:val="bbPlcHdr"/>
        </w:types>
        <w:behaviors>
          <w:behavior w:val="content"/>
        </w:behaviors>
        <w:guid w:val="{2C611AE9-6AB8-4BC7-97BB-CD7FBD4431FC}"/>
      </w:docPartPr>
      <w:docPartBody>
        <w:p w:rsidR="00B5021A" w:rsidRDefault="000A509F" w:rsidP="000A509F">
          <w:pPr>
            <w:pStyle w:val="436B2A16EB3F4754BFBE76F283714C166"/>
          </w:pPr>
          <w:r w:rsidRPr="0093672E">
            <w:rPr>
              <w:rStyle w:val="Mention"/>
            </w:rPr>
            <w:t>Renseigner adresse mail générique + tél </w:t>
          </w:r>
        </w:p>
      </w:docPartBody>
    </w:docPart>
    <w:docPart>
      <w:docPartPr>
        <w:name w:val="312C7A005D4944298E257A7C6853B2C3"/>
        <w:category>
          <w:name w:val="Général"/>
          <w:gallery w:val="placeholder"/>
        </w:category>
        <w:types>
          <w:type w:val="bbPlcHdr"/>
        </w:types>
        <w:behaviors>
          <w:behavior w:val="content"/>
        </w:behaviors>
        <w:guid w:val="{013AEFB6-1763-4A26-A558-F0864811F7F8}"/>
      </w:docPartPr>
      <w:docPartBody>
        <w:p w:rsidR="00B5021A" w:rsidRDefault="006442A8" w:rsidP="006442A8">
          <w:pPr>
            <w:pStyle w:val="436B2A16EB3F4754BFBE76F283714C16"/>
          </w:pPr>
          <w:r w:rsidRPr="00310504">
            <w:rPr>
              <w:rStyle w:val="Mention"/>
            </w:rPr>
            <w:t>Renseigner adresse mail générique + tél </w:t>
          </w:r>
        </w:p>
      </w:docPartBody>
    </w:docPart>
    <w:docPart>
      <w:docPartPr>
        <w:name w:val="26577B7F2E4C4881AF57CA772061E182"/>
        <w:category>
          <w:name w:val="Général"/>
          <w:gallery w:val="placeholder"/>
        </w:category>
        <w:types>
          <w:type w:val="bbPlcHdr"/>
        </w:types>
        <w:behaviors>
          <w:behavior w:val="content"/>
        </w:behaviors>
        <w:guid w:val="{E3D61457-DDD9-431D-B3C9-87064C3F5C21}"/>
      </w:docPartPr>
      <w:docPartBody>
        <w:p w:rsidR="00B5021A" w:rsidRDefault="006442A8" w:rsidP="006442A8">
          <w:r w:rsidRPr="00390F30">
            <w:rPr>
              <w:bCs/>
            </w:rPr>
            <w:t>[Date]</w:t>
          </w:r>
        </w:p>
      </w:docPartBody>
    </w:docPart>
    <w:docPart>
      <w:docPartPr>
        <w:name w:val="965BF966C62944D7870BDD1D7153277B"/>
        <w:category>
          <w:name w:val="Général"/>
          <w:gallery w:val="placeholder"/>
        </w:category>
        <w:types>
          <w:type w:val="bbPlcHdr"/>
        </w:types>
        <w:behaviors>
          <w:behavior w:val="content"/>
        </w:behaviors>
        <w:guid w:val="{52A632D6-C4A9-41ED-86BD-03AB76075789}"/>
      </w:docPartPr>
      <w:docPartBody>
        <w:p w:rsidR="0030760E" w:rsidRDefault="006442A8" w:rsidP="006442A8">
          <w:pPr>
            <w:pStyle w:val="20EB31E87FBB4B2AA489CAB770898104"/>
          </w:pPr>
          <w:r w:rsidRPr="00390F30">
            <w:rPr>
              <w:rStyle w:val="Titredulivre"/>
            </w:rPr>
            <w:t>[</w:t>
          </w:r>
          <w:r w:rsidRPr="00390F30">
            <w:rPr>
              <w:rStyle w:val="Titredulivre"/>
              <w:b/>
            </w:rPr>
            <w:t>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0A509F" w:rsidP="000A509F">
          <w:pPr>
            <w:pStyle w:val="A661F74A4DA244A0BDA3239446DD45DB6"/>
          </w:pPr>
          <w:r w:rsidRPr="0093672E">
            <w:rPr>
              <w:rStyle w:val="Mention"/>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0A509F" w:rsidP="000A509F">
          <w:pPr>
            <w:pStyle w:val="C71D8D11FCA248A4B74746A56C77F2236"/>
          </w:pPr>
          <w:r w:rsidRPr="0093672E">
            <w:rPr>
              <w:rStyle w:val="Mention"/>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0A509F" w:rsidP="000A509F">
          <w:pPr>
            <w:pStyle w:val="DAC3E85A04BF40F98EDFBAC3A27EEBE86"/>
          </w:pPr>
          <w:r w:rsidRPr="0093672E">
            <w:rPr>
              <w:rStyle w:val="Mention"/>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0A509F" w:rsidP="000A509F">
          <w:pPr>
            <w:pStyle w:val="ECBAC56717434E4B9A83FA561E15D9756"/>
          </w:pPr>
          <w:r w:rsidRPr="0093672E">
            <w:rPr>
              <w:rStyle w:val="Mention"/>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0A509F" w:rsidP="000A509F">
          <w:pPr>
            <w:pStyle w:val="D61F39E6FD574BC6B329B336B4046D236"/>
          </w:pPr>
          <w:r w:rsidRPr="0093672E">
            <w:rPr>
              <w:rStyle w:val="Mention"/>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0A509F" w:rsidP="000A509F">
          <w:pPr>
            <w:pStyle w:val="78F828928F3A401F8FF077C3964056FF6"/>
          </w:pPr>
          <w:r w:rsidRPr="0093672E">
            <w:rPr>
              <w:rStyle w:val="Mention"/>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0A509F" w:rsidP="000A509F">
          <w:pPr>
            <w:pStyle w:val="30751BDEE5D744DA852F8BBE418F83095"/>
          </w:pPr>
          <w:r w:rsidRPr="0093672E">
            <w:rPr>
              <w:rStyle w:val="Mention"/>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0A509F" w:rsidP="000A509F">
          <w:pPr>
            <w:pStyle w:val="D2198DC24D5C4185A626BE4B259A587C6"/>
          </w:pPr>
          <w:r w:rsidRPr="0093672E">
            <w:rPr>
              <w:rStyle w:val="Mention"/>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0A509F" w:rsidP="000A509F">
          <w:pPr>
            <w:pStyle w:val="D062FB7CE6E64DC885DE195F68C1549C6"/>
          </w:pPr>
          <w:r w:rsidRPr="0093672E">
            <w:rPr>
              <w:rStyle w:val="Mention"/>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0A509F" w:rsidP="000A509F">
          <w:pPr>
            <w:pStyle w:val="0D675112DE04419BB12DE095D616AB616"/>
          </w:pPr>
          <w:r w:rsidRPr="0093672E">
            <w:rPr>
              <w:rStyle w:val="Mention"/>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0A509F" w:rsidP="000A509F">
          <w:pPr>
            <w:pStyle w:val="F1BFF10338CD48EDB32283AE8DB5B8666"/>
          </w:pPr>
          <w:r w:rsidRPr="0093672E">
            <w:rPr>
              <w:rStyle w:val="Mention"/>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0A509F" w:rsidP="000A509F">
          <w:pPr>
            <w:pStyle w:val="0EF65EF13B414C1C8D011FFF67F6B7106"/>
          </w:pPr>
          <w:r w:rsidRPr="0093672E">
            <w:rPr>
              <w:rStyle w:val="Mention"/>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0A509F" w:rsidP="000A509F">
          <w:pPr>
            <w:pStyle w:val="E8A3A893B66540188E8E4A033A930B726"/>
          </w:pPr>
          <w:r w:rsidRPr="0093672E">
            <w:rPr>
              <w:rStyle w:val="Mention"/>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0A509F" w:rsidP="000A509F">
          <w:pPr>
            <w:pStyle w:val="B26CC972C57C4B69B8C1B85DAA8809726"/>
          </w:pPr>
          <w:r w:rsidRPr="0093672E">
            <w:rPr>
              <w:rStyle w:val="Mention"/>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0A509F" w:rsidP="000A509F">
          <w:pPr>
            <w:pStyle w:val="CE5989E7CC5941A0800688799D80FFD16"/>
          </w:pPr>
          <w:r w:rsidRPr="0093672E">
            <w:rPr>
              <w:rStyle w:val="Mention"/>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0A509F" w:rsidP="000A509F">
          <w:pPr>
            <w:pStyle w:val="91D345707C2E4E419F44507E65F655565"/>
          </w:pPr>
          <w:r w:rsidRPr="0093672E">
            <w:rPr>
              <w:rStyle w:val="Mention"/>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0A509F" w:rsidP="000A509F">
          <w:pPr>
            <w:pStyle w:val="48A3BDCBC64747EEB770A477151B31EC6"/>
          </w:pPr>
          <w:r w:rsidRPr="0093672E">
            <w:rPr>
              <w:rStyle w:val="Mention"/>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0A509F" w:rsidP="000A509F">
          <w:pPr>
            <w:pStyle w:val="C142AE49C4B941169E9A29FCFAD9E9495"/>
          </w:pPr>
          <w:r w:rsidRPr="0093672E">
            <w:rPr>
              <w:rStyle w:val="Mention"/>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0A509F" w:rsidP="000A509F">
          <w:pPr>
            <w:pStyle w:val="8941CAA76BD145F28A77CFA6FE3903BE6"/>
          </w:pPr>
          <w:r w:rsidRPr="0093672E">
            <w:rPr>
              <w:rStyle w:val="Mention"/>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0A509F" w:rsidP="000A509F">
          <w:pPr>
            <w:pStyle w:val="B88F52ED7152451282C13E1F8BB0387E6"/>
          </w:pPr>
          <w:r w:rsidRPr="0093672E">
            <w:rPr>
              <w:rStyle w:val="Mention"/>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0A509F" w:rsidP="000A509F">
          <w:pPr>
            <w:pStyle w:val="0E58A7EC80E04CD3B41153DAE67E657F6"/>
          </w:pPr>
          <w:r w:rsidRPr="0093672E">
            <w:rPr>
              <w:rStyle w:val="Mention"/>
            </w:rPr>
            <w:t>xxx@domaine.com</w:t>
          </w:r>
        </w:p>
      </w:docPartBody>
    </w:docPart>
    <w:docPart>
      <w:docPartPr>
        <w:name w:val="0D1787EB9858428FAFF77C9349E08A59"/>
        <w:category>
          <w:name w:val="Général"/>
          <w:gallery w:val="placeholder"/>
        </w:category>
        <w:types>
          <w:type w:val="bbPlcHdr"/>
        </w:types>
        <w:behaviors>
          <w:behavior w:val="content"/>
        </w:behaviors>
        <w:guid w:val="{6245EA82-73E1-4EB8-BC7D-5188263FD1DA}"/>
      </w:docPartPr>
      <w:docPartBody>
        <w:p w:rsidR="00677B80" w:rsidRDefault="006442A8" w:rsidP="006442A8">
          <w:pPr>
            <w:pStyle w:val="D7E224F372F748799D1BE577B6307628"/>
          </w:pPr>
          <w:r w:rsidRPr="00886AC0">
            <w:t>Nom du médicament</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0A509F" w:rsidP="000A509F">
          <w:pPr>
            <w:pStyle w:val="46E64919AACD42829056DE7D306D362E6"/>
          </w:pPr>
          <w:r w:rsidRPr="0093672E">
            <w:rPr>
              <w:rStyle w:val="Mention"/>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0A509F" w:rsidP="000A509F">
          <w:pPr>
            <w:pStyle w:val="E3DD20B340E84B78A8C44CEDC48944F06"/>
          </w:pPr>
          <w:r w:rsidRPr="0093672E">
            <w:rPr>
              <w:rStyle w:val="Mention"/>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0A509F" w:rsidP="000A509F">
          <w:pPr>
            <w:pStyle w:val="8566105F857548E9B2BCC571410D51906"/>
          </w:pPr>
          <w:r w:rsidRPr="0093672E">
            <w:rPr>
              <w:rStyle w:val="Mention"/>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0A509F" w:rsidP="000A509F">
          <w:pPr>
            <w:pStyle w:val="CD9442AE4C8F447AA83A79B798BDA7D56"/>
          </w:pPr>
          <w:r w:rsidRPr="0093672E">
            <w:rPr>
              <w:rStyle w:val="Mention"/>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0A509F" w:rsidP="000A509F">
          <w:pPr>
            <w:pStyle w:val="96A9FD8BCFC049EBBC9969B4CB8C22046"/>
          </w:pPr>
          <w:r w:rsidRPr="0093672E">
            <w:rPr>
              <w:rStyle w:val="Mention"/>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0A509F" w:rsidP="000A509F">
          <w:pPr>
            <w:pStyle w:val="A57A3290F98C476CA5B7326D8C26A4C76"/>
          </w:pPr>
          <w:r w:rsidRPr="0093672E">
            <w:rPr>
              <w:rStyle w:val="Mention"/>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0A509F" w:rsidP="000A509F">
          <w:pPr>
            <w:pStyle w:val="874F12DC2F1D4EE4B602AAE0323B66615"/>
          </w:pPr>
          <w:r w:rsidRPr="0093672E">
            <w:rPr>
              <w:rStyle w:val="Mention"/>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0A509F" w:rsidP="000A509F">
          <w:pPr>
            <w:pStyle w:val="DAF89BD9BCE94437AA22B7DA22519BA76"/>
          </w:pPr>
          <w:r w:rsidRPr="0093672E">
            <w:rPr>
              <w:rStyle w:val="Mention"/>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0A509F" w:rsidP="000A509F">
          <w:pPr>
            <w:pStyle w:val="B083D3CED23641AA8CD76E1C48E7EFE96"/>
          </w:pPr>
          <w:r w:rsidRPr="0093672E">
            <w:rPr>
              <w:rStyle w:val="Mention"/>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0A509F" w:rsidP="000A509F">
          <w:pPr>
            <w:pStyle w:val="DF4A9032EC06421A9F4656023FA188E16"/>
          </w:pPr>
          <w:r w:rsidRPr="0093672E">
            <w:rPr>
              <w:rStyle w:val="Mention"/>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0A509F" w:rsidP="000A509F">
          <w:pPr>
            <w:pStyle w:val="DDBD184F5F6E4548A6ACB907CA50411A6"/>
          </w:pPr>
          <w:r w:rsidRPr="00BE4C31">
            <w:rPr>
              <w:rStyle w:val="Mention"/>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0A509F" w:rsidP="000A509F">
          <w:pPr>
            <w:pStyle w:val="67AF759A61CB406790D67234FA8844495"/>
          </w:pPr>
          <w:r w:rsidRPr="0093672E">
            <w:rPr>
              <w:rStyle w:val="Mention"/>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0A509F" w:rsidP="000A509F">
          <w:pPr>
            <w:pStyle w:val="6DF03BEB1C984119A8A989D2695ADA2A6"/>
          </w:pPr>
          <w:r w:rsidRPr="0093672E">
            <w:rPr>
              <w:rStyle w:val="Mention"/>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0A509F" w:rsidP="000A509F">
          <w:pPr>
            <w:pStyle w:val="8F164366568F4971BC766D57607419186"/>
          </w:pPr>
          <w:r w:rsidRPr="00B17014">
            <w:t xml:space="preserve">   </w:t>
          </w:r>
          <w:r w:rsidRPr="008E0B25">
            <w:rPr>
              <w:rStyle w:val="Mention"/>
            </w:rPr>
            <w:t xml:space="preserve">  _</w:t>
          </w:r>
          <w:r w:rsidRPr="00B17014">
            <w:rPr>
              <w:rStyle w:val="Mention"/>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0A509F" w:rsidP="000A509F">
          <w:pPr>
            <w:pStyle w:val="9DCA27C97065416FA0E7AE14494C37816"/>
          </w:pPr>
          <w:r w:rsidRPr="008E0B25">
            <w:rPr>
              <w:rStyle w:val="Mention"/>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
            </w:rPr>
            <w:t>| _ | _ |</w:t>
          </w:r>
        </w:p>
      </w:docPartBody>
    </w:docPart>
    <w:docPart>
      <w:docPartPr>
        <w:name w:val="1F8051BF4C4A4154A06C1479F51AC351"/>
        <w:category>
          <w:name w:val="Général"/>
          <w:gallery w:val="placeholder"/>
        </w:category>
        <w:types>
          <w:type w:val="bbPlcHdr"/>
        </w:types>
        <w:behaviors>
          <w:behavior w:val="content"/>
        </w:behaviors>
        <w:guid w:val="{8B37B160-2694-4A77-897D-C1D55AC67717}"/>
      </w:docPartPr>
      <w:docPartBody>
        <w:p w:rsidR="00677B80" w:rsidRDefault="000A509F" w:rsidP="000A509F">
          <w:pPr>
            <w:pStyle w:val="1F8051BF4C4A4154A06C1479F51AC3515"/>
          </w:pPr>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p>
      </w:docPartBody>
    </w:docPart>
    <w:docPart>
      <w:docPartPr>
        <w:name w:val="372EEC6C393E4209A5B9DCA8A64F479E"/>
        <w:category>
          <w:name w:val="Général"/>
          <w:gallery w:val="placeholder"/>
        </w:category>
        <w:types>
          <w:type w:val="bbPlcHdr"/>
        </w:types>
        <w:behaviors>
          <w:behavior w:val="content"/>
        </w:behaviors>
        <w:guid w:val="{D6145224-8967-4CC4-9965-D91D846A5642}"/>
      </w:docPartPr>
      <w:docPartBody>
        <w:p w:rsidR="00677B80" w:rsidRDefault="000A509F" w:rsidP="000A509F">
          <w:pPr>
            <w:pStyle w:val="372EEC6C393E4209A5B9DCA8A64F479E5"/>
          </w:pPr>
          <w:r w:rsidRPr="001D54F1">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0A509F" w:rsidP="000A509F">
          <w:pPr>
            <w:pStyle w:val="A339EE14894646F1A078958E5ECD027D6"/>
          </w:pPr>
          <w:r w:rsidRPr="0093672E">
            <w:rPr>
              <w:rStyle w:val="Mention"/>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0A509F" w:rsidP="000A509F">
          <w:pPr>
            <w:pStyle w:val="99B1763D2FA343BBA13AF6AE02606F426"/>
          </w:pPr>
          <w:r w:rsidRPr="0093672E">
            <w:rPr>
              <w:rStyle w:val="Mention"/>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0A509F" w:rsidP="000A509F">
          <w:pPr>
            <w:pStyle w:val="3A27868AB38A44BF8A08BCD338606C6F6"/>
          </w:pPr>
          <w:r w:rsidRPr="0093672E">
            <w:rPr>
              <w:rStyle w:val="Mention"/>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0A509F" w:rsidP="000A509F">
          <w:pPr>
            <w:pStyle w:val="80D0775CE42C4452B99042B75E223C866"/>
          </w:pPr>
          <w:r w:rsidRPr="0093672E">
            <w:rPr>
              <w:rStyle w:val="Mention"/>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0A509F" w:rsidP="000A509F">
          <w:pPr>
            <w:pStyle w:val="AFAF28B0388B4C1C9C64B926EC5C898B6"/>
          </w:pPr>
          <w:r w:rsidRPr="0093672E">
            <w:rPr>
              <w:rStyle w:val="Mention"/>
            </w:rPr>
            <w:t>| _ | _ |</w:t>
          </w:r>
        </w:p>
      </w:docPartBody>
    </w:docPart>
    <w:docPart>
      <w:docPartPr>
        <w:name w:val="97A0F7B529004F4E812BCF084BEA884E"/>
        <w:category>
          <w:name w:val="Général"/>
          <w:gallery w:val="placeholder"/>
        </w:category>
        <w:types>
          <w:type w:val="bbPlcHdr"/>
        </w:types>
        <w:behaviors>
          <w:behavior w:val="content"/>
        </w:behaviors>
        <w:guid w:val="{CC7C4D17-A063-486F-BB18-EA91338BE2D7}"/>
      </w:docPartPr>
      <w:docPartBody>
        <w:p w:rsidR="00677B80" w:rsidRDefault="000A509F" w:rsidP="000A509F">
          <w:pPr>
            <w:pStyle w:val="97A0F7B529004F4E812BCF084BEA884E6"/>
          </w:pPr>
          <w:r w:rsidRPr="0093672E">
            <w:rPr>
              <w:rStyle w:val="Mention"/>
            </w:rPr>
            <w:t>| _ | _ | _ |</w:t>
          </w:r>
        </w:p>
      </w:docPartBody>
    </w:docPart>
    <w:docPart>
      <w:docPartPr>
        <w:name w:val="F7302CBC93BF4AECA012980CF63198CF"/>
        <w:category>
          <w:name w:val="Général"/>
          <w:gallery w:val="placeholder"/>
        </w:category>
        <w:types>
          <w:type w:val="bbPlcHdr"/>
        </w:types>
        <w:behaviors>
          <w:behavior w:val="content"/>
        </w:behaviors>
        <w:guid w:val="{16CBD62F-67F0-478B-BE12-8682FF49B514}"/>
      </w:docPartPr>
      <w:docPartBody>
        <w:p w:rsidR="00677B80" w:rsidRDefault="000A509F" w:rsidP="000A509F">
          <w:pPr>
            <w:pStyle w:val="F7302CBC93BF4AECA012980CF63198CF6"/>
          </w:pPr>
          <w:r w:rsidRPr="0093672E">
            <w:rPr>
              <w:rStyle w:val="Mention"/>
            </w:rPr>
            <w:t>| _ | _ | _ |</w:t>
          </w:r>
        </w:p>
      </w:docPartBody>
    </w:docPart>
    <w:docPart>
      <w:docPartPr>
        <w:name w:val="E3739E1EC24843DC9BB8871F90C744BA"/>
        <w:category>
          <w:name w:val="Général"/>
          <w:gallery w:val="placeholder"/>
        </w:category>
        <w:types>
          <w:type w:val="bbPlcHdr"/>
        </w:types>
        <w:behaviors>
          <w:behavior w:val="content"/>
        </w:behaviors>
        <w:guid w:val="{9E11BE26-5C96-45B3-AD2C-9873FF98FC1F}"/>
      </w:docPartPr>
      <w:docPartBody>
        <w:p w:rsidR="00677B80" w:rsidRDefault="000A509F" w:rsidP="000A509F">
          <w:pPr>
            <w:pStyle w:val="E3739E1EC24843DC9BB8871F90C744BA6"/>
          </w:pPr>
          <w:r w:rsidRPr="0093672E">
            <w:rPr>
              <w:rStyle w:val="Mention"/>
            </w:rPr>
            <w:t>| _ | _ |</w:t>
          </w:r>
        </w:p>
      </w:docPartBody>
    </w:docPart>
    <w:docPart>
      <w:docPartPr>
        <w:name w:val="58AF316AF7D04411B9CCBB54CD2DCA68"/>
        <w:category>
          <w:name w:val="Général"/>
          <w:gallery w:val="placeholder"/>
        </w:category>
        <w:types>
          <w:type w:val="bbPlcHdr"/>
        </w:types>
        <w:behaviors>
          <w:behavior w:val="content"/>
        </w:behaviors>
        <w:guid w:val="{FD6C378C-30D4-46C4-B2B5-2EDC01367BBB}"/>
      </w:docPartPr>
      <w:docPartBody>
        <w:p w:rsidR="00677B80" w:rsidRDefault="000A509F" w:rsidP="000A509F">
          <w:pPr>
            <w:pStyle w:val="58AF316AF7D04411B9CCBB54CD2DCA686"/>
          </w:pPr>
          <w:r w:rsidRPr="0093672E">
            <w:rPr>
              <w:rStyle w:val="Mention"/>
            </w:rPr>
            <w:t>| _ |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0A509F" w:rsidP="000A509F">
          <w:pPr>
            <w:pStyle w:val="93CDA9E67D44473A90BEE83B73596C5A6"/>
          </w:pPr>
          <w:r w:rsidRPr="0093672E">
            <w:rPr>
              <w:rStyle w:val="Mention"/>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0A509F" w:rsidP="000A509F">
          <w:pPr>
            <w:pStyle w:val="D7E224F372F748799D1BE577B63076286"/>
          </w:pPr>
          <w:r w:rsidRPr="0093672E">
            <w:rPr>
              <w:rStyle w:val="Mention"/>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0A509F" w:rsidP="000A509F">
          <w:pPr>
            <w:pStyle w:val="9241527551EE45D4B38B222DACB914746"/>
          </w:pPr>
          <w:r w:rsidRPr="0093672E">
            <w:rPr>
              <w:rStyle w:val="Mention"/>
            </w:rPr>
            <w:t>________________</w:t>
          </w:r>
        </w:p>
      </w:docPartBody>
    </w:docPart>
    <w:docPart>
      <w:docPartPr>
        <w:name w:val="E959E87345B9452FAF485E1CA4F8043B"/>
        <w:category>
          <w:name w:val="Général"/>
          <w:gallery w:val="placeholder"/>
        </w:category>
        <w:types>
          <w:type w:val="bbPlcHdr"/>
        </w:types>
        <w:behaviors>
          <w:behavior w:val="content"/>
        </w:behaviors>
        <w:guid w:val="{25044B29-4DC1-494F-9EB1-D8065D04D589}"/>
      </w:docPartPr>
      <w:docPartBody>
        <w:p w:rsidR="00677B80" w:rsidRDefault="006442A8" w:rsidP="00515DE7">
          <w:pPr>
            <w:pStyle w:val="C10275B1F49640038F54AE706C9A8C582"/>
          </w:pPr>
          <w:r w:rsidRPr="00A14B2B">
            <w:t>Nom du médicament</w:t>
          </w:r>
        </w:p>
      </w:docPartBody>
    </w:docPart>
    <w:docPart>
      <w:docPartPr>
        <w:name w:val="11074ED22FE341639675C3999ADF0A2E"/>
        <w:category>
          <w:name w:val="Général"/>
          <w:gallery w:val="placeholder"/>
        </w:category>
        <w:types>
          <w:type w:val="bbPlcHdr"/>
        </w:types>
        <w:behaviors>
          <w:behavior w:val="content"/>
        </w:behaviors>
        <w:guid w:val="{6BAC95A8-B819-437F-8D80-0EDFD291578A}"/>
      </w:docPartPr>
      <w:docPartBody>
        <w:p w:rsidR="00677B80" w:rsidRDefault="006442A8" w:rsidP="00515DE7">
          <w:pPr>
            <w:pStyle w:val="7117367C56ED4DAABF9E1A2A9929C60C4"/>
          </w:pPr>
          <w:r w:rsidRPr="00293EBB">
            <w:t>Nom du médicament</w:t>
          </w:r>
        </w:p>
      </w:docPartBody>
    </w:docPart>
    <w:docPart>
      <w:docPartPr>
        <w:name w:val="8E67B2B3F3564DBCA2CDB3F1AE9D869D"/>
        <w:category>
          <w:name w:val="Général"/>
          <w:gallery w:val="placeholder"/>
        </w:category>
        <w:types>
          <w:type w:val="bbPlcHdr"/>
        </w:types>
        <w:behaviors>
          <w:behavior w:val="content"/>
        </w:behaviors>
        <w:guid w:val="{CD755811-75AC-4F6B-B6ED-C138475EDA8C}"/>
      </w:docPartPr>
      <w:docPartBody>
        <w:p w:rsidR="006F61C4" w:rsidRDefault="000A509F" w:rsidP="000A509F">
          <w:pPr>
            <w:pStyle w:val="8E67B2B3F3564DBCA2CDB3F1AE9D869D6"/>
          </w:pPr>
          <w:r w:rsidRPr="0093672E">
            <w:t>________________</w:t>
          </w:r>
        </w:p>
      </w:docPartBody>
    </w:docPart>
    <w:docPart>
      <w:docPartPr>
        <w:name w:val="C4B7E27AB35740979CF8C0BF0570BAD9"/>
        <w:category>
          <w:name w:val="Général"/>
          <w:gallery w:val="placeholder"/>
        </w:category>
        <w:types>
          <w:type w:val="bbPlcHdr"/>
        </w:types>
        <w:behaviors>
          <w:behavior w:val="content"/>
        </w:behaviors>
        <w:guid w:val="{800BE353-831E-4B57-ACF3-22FC2FC4BF59}"/>
      </w:docPartPr>
      <w:docPartBody>
        <w:p w:rsidR="006F61C4" w:rsidRDefault="000A509F" w:rsidP="000A509F">
          <w:pPr>
            <w:pStyle w:val="C4B7E27AB35740979CF8C0BF0570BAD96"/>
          </w:pPr>
          <w:r w:rsidRPr="0093672E">
            <w:t>________________</w:t>
          </w:r>
        </w:p>
      </w:docPartBody>
    </w:docPart>
    <w:docPart>
      <w:docPartPr>
        <w:name w:val="2D481C0FF8CB47378916F5E921E3FBAA"/>
        <w:category>
          <w:name w:val="Général"/>
          <w:gallery w:val="placeholder"/>
        </w:category>
        <w:types>
          <w:type w:val="bbPlcHdr"/>
        </w:types>
        <w:behaviors>
          <w:behavior w:val="content"/>
        </w:behaviors>
        <w:guid w:val="{F86E5BBD-471E-403D-8C7F-802CBA46871E}"/>
      </w:docPartPr>
      <w:docPartBody>
        <w:p w:rsidR="006F61C4" w:rsidRDefault="000A509F" w:rsidP="000A509F">
          <w:pPr>
            <w:pStyle w:val="2D481C0FF8CB47378916F5E921E3FBAA6"/>
          </w:pPr>
          <w:r w:rsidRPr="0093672E">
            <w:t>_ _/_ _/_ _ _ _</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0A509F" w:rsidP="000A509F">
          <w:pPr>
            <w:pStyle w:val="05A388A675CB4FD1A3A4D781721D7E9E6"/>
          </w:pPr>
          <w:r w:rsidRPr="0093672E">
            <w:rPr>
              <w:rStyle w:val="Mention"/>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0A509F" w:rsidP="000A509F">
          <w:pPr>
            <w:pStyle w:val="238E80FCFF5A4E168DDDA55075F0AA8A6"/>
          </w:pPr>
          <w:r w:rsidRPr="0093672E">
            <w:rPr>
              <w:rStyle w:val="Mention"/>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0A509F" w:rsidP="000A509F">
          <w:pPr>
            <w:pStyle w:val="7B3ED47EC79B43FC9001E0BDA592B4BF6"/>
          </w:pPr>
          <w:r w:rsidRPr="0093672E">
            <w:rPr>
              <w:rStyle w:val="Mention"/>
            </w:rPr>
            <w:t>__________________________________________</w:t>
          </w:r>
        </w:p>
      </w:docPartBody>
    </w:docPart>
    <w:docPart>
      <w:docPartPr>
        <w:name w:val="F85DBB33DF4C4250ACD6A63FCA17C821"/>
        <w:category>
          <w:name w:val="Général"/>
          <w:gallery w:val="placeholder"/>
        </w:category>
        <w:types>
          <w:type w:val="bbPlcHdr"/>
        </w:types>
        <w:behaviors>
          <w:behavior w:val="content"/>
        </w:behaviors>
        <w:guid w:val="{03AF4F94-5042-4C8B-AEEC-13696753B827}"/>
      </w:docPartPr>
      <w:docPartBody>
        <w:p w:rsidR="006F61C4" w:rsidRDefault="006442A8" w:rsidP="006442A8">
          <w:pPr>
            <w:pStyle w:val="206F15843E1C47239BAAAE494EC59040"/>
          </w:pPr>
          <w:r>
            <w:rPr>
              <w:rStyle w:val="Titredulivre"/>
            </w:rPr>
            <w:t>nom du médicament</w:t>
          </w:r>
        </w:p>
      </w:docPartBody>
    </w:docPart>
    <w:docPart>
      <w:docPartPr>
        <w:name w:val="6162A7F2511F4DCFB37C14F3C5A4B94B"/>
        <w:category>
          <w:name w:val="Général"/>
          <w:gallery w:val="placeholder"/>
        </w:category>
        <w:types>
          <w:type w:val="bbPlcHdr"/>
        </w:types>
        <w:behaviors>
          <w:behavior w:val="content"/>
        </w:behaviors>
        <w:guid w:val="{169BAFCE-8502-49F7-83CB-BF926D408795}"/>
      </w:docPartPr>
      <w:docPartBody>
        <w:p w:rsidR="006F61C4" w:rsidRDefault="006442A8" w:rsidP="006442A8">
          <w:pPr>
            <w:pStyle w:val="71CDE27224AB4A868CC6EC2A5DCB9D07"/>
          </w:pPr>
          <w:r w:rsidRPr="0020220A">
            <w:rPr>
              <w:rStyle w:val="Mention"/>
            </w:rPr>
            <w:t>nom du médicament</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0A509F" w:rsidP="000A509F">
          <w:pPr>
            <w:pStyle w:val="6D242F50B31243A8B250FAA3D0CD8F256"/>
          </w:pPr>
          <w:r w:rsidRPr="00C84C08">
            <w:rPr>
              <w:rFonts w:ascii="Arial Nova Cond" w:hAnsi="Arial Nova Cond"/>
              <w:b/>
              <w:color w:val="auto"/>
              <w:shd w:val="clear" w:color="auto" w:fill="F2F2F2" w:themeFill="background1" w:themeFillShade="F2"/>
            </w:rPr>
            <w:t>Indiquer le nom exact du laboratoire</w:t>
          </w:r>
        </w:p>
      </w:docPartBody>
    </w:docPart>
    <w:docPart>
      <w:docPartPr>
        <w:name w:val="32412DF863054B978E6F5E327FB7EB33"/>
        <w:category>
          <w:name w:val="Général"/>
          <w:gallery w:val="placeholder"/>
        </w:category>
        <w:types>
          <w:type w:val="bbPlcHdr"/>
        </w:types>
        <w:behaviors>
          <w:behavior w:val="content"/>
        </w:behaviors>
        <w:guid w:val="{10FDD78F-637C-4C3C-9B16-B551A6D27ED7}"/>
      </w:docPartPr>
      <w:docPartBody>
        <w:p w:rsidR="006F61C4" w:rsidRDefault="000A509F" w:rsidP="000A509F">
          <w:pPr>
            <w:pStyle w:val="32412DF863054B978E6F5E327FB7EB335"/>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C10275B1F49640038F54AE706C9A8C58"/>
        <w:category>
          <w:name w:val="Général"/>
          <w:gallery w:val="placeholder"/>
        </w:category>
        <w:types>
          <w:type w:val="bbPlcHdr"/>
        </w:types>
        <w:behaviors>
          <w:behavior w:val="content"/>
        </w:behaviors>
        <w:guid w:val="{F7851A21-EEC4-4FE3-867D-BC0A58F92D11}"/>
      </w:docPartPr>
      <w:docPartBody>
        <w:p w:rsidR="006F61C4" w:rsidRDefault="006442A8" w:rsidP="00515DE7">
          <w:pPr>
            <w:pStyle w:val="11074ED22FE341639675C3999ADF0A2E3"/>
          </w:pPr>
          <w:r w:rsidRPr="00E713C8">
            <w:t>Nom du médicament</w:t>
          </w:r>
        </w:p>
      </w:docPartBody>
    </w:docPart>
    <w:docPart>
      <w:docPartPr>
        <w:name w:val="DFC2FF6B069D4034AF0280A6650F2648"/>
        <w:category>
          <w:name w:val="Général"/>
          <w:gallery w:val="placeholder"/>
        </w:category>
        <w:types>
          <w:type w:val="bbPlcHdr"/>
        </w:types>
        <w:behaviors>
          <w:behavior w:val="content"/>
        </w:behaviors>
        <w:guid w:val="{349E6DAE-A7BC-41E7-AC4E-A4A2FF1466A3}"/>
      </w:docPartPr>
      <w:docPartBody>
        <w:p w:rsidR="002E2C8F" w:rsidRDefault="000A509F" w:rsidP="000A509F">
          <w:pPr>
            <w:pStyle w:val="DFC2FF6B069D4034AF0280A6650F26486"/>
          </w:pPr>
          <w:r w:rsidRPr="0093672E">
            <w:rPr>
              <w:rStyle w:val="Mention"/>
            </w:rPr>
            <w:t>__________________</w:t>
          </w:r>
        </w:p>
      </w:docPartBody>
    </w:docPart>
    <w:docPart>
      <w:docPartPr>
        <w:name w:val="3D9C07BFB178470EAC8C879C2995C632"/>
        <w:category>
          <w:name w:val="Général"/>
          <w:gallery w:val="placeholder"/>
        </w:category>
        <w:types>
          <w:type w:val="bbPlcHdr"/>
        </w:types>
        <w:behaviors>
          <w:behavior w:val="content"/>
        </w:behaviors>
        <w:guid w:val="{7F9B2414-CE50-4D50-AA93-FE2AA63172FC}"/>
      </w:docPartPr>
      <w:docPartBody>
        <w:p w:rsidR="002E2C8F" w:rsidRDefault="000A509F" w:rsidP="000A509F">
          <w:pPr>
            <w:pStyle w:val="3D9C07BFB178470EAC8C879C2995C6326"/>
          </w:pPr>
          <w:r w:rsidRPr="0093672E">
            <w:rPr>
              <w:rStyle w:val="Mention"/>
            </w:rPr>
            <w:t>Indiquer la ou les forme(s) pharmaceutique(s) complète(s). Si la DCI n’est pas encore établie, indiquer le nom de code</w:t>
          </w:r>
        </w:p>
      </w:docPartBody>
    </w:docPart>
    <w:docPart>
      <w:docPartPr>
        <w:name w:val="209500BEA7C645CE8B8F480A08A65F30"/>
        <w:category>
          <w:name w:val="Général"/>
          <w:gallery w:val="placeholder"/>
        </w:category>
        <w:types>
          <w:type w:val="bbPlcHdr"/>
        </w:types>
        <w:behaviors>
          <w:behavior w:val="content"/>
        </w:behaviors>
        <w:guid w:val="{C96315A0-EFB8-4F16-A7E9-2B773C3CA47A}"/>
      </w:docPartPr>
      <w:docPartBody>
        <w:p w:rsidR="002E2C8F" w:rsidRDefault="000A509F" w:rsidP="000A509F">
          <w:pPr>
            <w:pStyle w:val="209500BEA7C645CE8B8F480A08A65F305"/>
          </w:pPr>
          <w:r w:rsidRPr="0093672E">
            <w:rPr>
              <w:rStyle w:val="Mention"/>
            </w:rPr>
            <w:t>Indiquer la dose, la voie d’administration, la durée de traitement si définie et la fréquence d’administration </w:t>
          </w:r>
          <w:r w:rsidRPr="0093672E">
            <w:rPr>
              <w:rStyle w:val="Textedelespacerserv"/>
            </w:rPr>
            <w:t>.</w:t>
          </w:r>
        </w:p>
      </w:docPartBody>
    </w:docPart>
    <w:docPart>
      <w:docPartPr>
        <w:name w:val="7A8B51E0B8594331B62294143F32D477"/>
        <w:category>
          <w:name w:val="Général"/>
          <w:gallery w:val="placeholder"/>
        </w:category>
        <w:types>
          <w:type w:val="bbPlcHdr"/>
        </w:types>
        <w:behaviors>
          <w:behavior w:val="content"/>
        </w:behaviors>
        <w:guid w:val="{59BBC328-0744-456B-8D9B-168F09F0C1B3}"/>
      </w:docPartPr>
      <w:docPartBody>
        <w:p w:rsidR="002E2C8F" w:rsidRDefault="000A509F" w:rsidP="000A509F">
          <w:pPr>
            <w:pStyle w:val="7A8B51E0B8594331B62294143F32D4776"/>
          </w:pPr>
          <w:r w:rsidRPr="0093672E">
            <w:rPr>
              <w:rStyle w:val="Mention"/>
            </w:rPr>
            <w:t>Proposer des phrases types résumant les traitements antérieurs (nombre et type de ligne antérieure exigés pour être éligible à l’accès précoce).</w:t>
          </w:r>
        </w:p>
      </w:docPartBody>
    </w:docPart>
    <w:docPart>
      <w:docPartPr>
        <w:name w:val="39C799347C534B4D8CA6312F8A79C26E"/>
        <w:category>
          <w:name w:val="Général"/>
          <w:gallery w:val="placeholder"/>
        </w:category>
        <w:types>
          <w:type w:val="bbPlcHdr"/>
        </w:types>
        <w:behaviors>
          <w:behavior w:val="content"/>
        </w:behaviors>
        <w:guid w:val="{8D2C2F8F-CE48-440E-81B3-607F987CA0BC}"/>
      </w:docPartPr>
      <w:docPartBody>
        <w:p w:rsidR="002E2C8F" w:rsidRDefault="002E2C8F" w:rsidP="002E2C8F">
          <w:pPr>
            <w:pStyle w:val="39C799347C534B4D8CA6312F8A79C26E"/>
          </w:pPr>
          <w:r w:rsidRPr="009E4995">
            <w:rPr>
              <w:rStyle w:val="Mention"/>
            </w:rPr>
            <w:t>Proposer une liste de critères de non éligibilité</w:t>
          </w:r>
        </w:p>
      </w:docPartBody>
    </w:docPart>
    <w:docPart>
      <w:docPartPr>
        <w:name w:val="4B367CFACD9645DAAEA26D8A9360F3E4"/>
        <w:category>
          <w:name w:val="Général"/>
          <w:gallery w:val="placeholder"/>
        </w:category>
        <w:types>
          <w:type w:val="bbPlcHdr"/>
        </w:types>
        <w:behaviors>
          <w:behavior w:val="content"/>
        </w:behaviors>
        <w:guid w:val="{0C25FD5B-EC86-4298-BE26-4B7BBD0BFBCC}"/>
      </w:docPartPr>
      <w:docPartBody>
        <w:p w:rsidR="002E2C8F" w:rsidRDefault="000A509F" w:rsidP="000A509F">
          <w:pPr>
            <w:pStyle w:val="4B367CFACD9645DAAEA26D8A9360F3E46"/>
          </w:pPr>
          <w:r w:rsidRPr="0093672E">
            <w:rPr>
              <w:rStyle w:val="Mention"/>
            </w:rPr>
            <w:t>Proposer des phrases types résumant les modifications majeures de la maladie et/ou des bilans biologiques depuis la demande d’accès précoce susceptibles d’impacter les critères d’éligibilité ou de non-éligibilité à l’AP</w:t>
          </w:r>
          <w:r>
            <w:rPr>
              <w:rStyle w:val="Mention"/>
            </w:rPr>
            <w:t xml:space="preserve">. </w:t>
          </w:r>
        </w:p>
      </w:docPartBody>
    </w:docPart>
    <w:docPart>
      <w:docPartPr>
        <w:name w:val="B2EC6A2EDADD4FA6AAE07EB005ABECAF"/>
        <w:category>
          <w:name w:val="Général"/>
          <w:gallery w:val="placeholder"/>
        </w:category>
        <w:types>
          <w:type w:val="bbPlcHdr"/>
        </w:types>
        <w:behaviors>
          <w:behavior w:val="content"/>
        </w:behaviors>
        <w:guid w:val="{52D0B13D-4EBD-4833-A86D-AC889756CA01}"/>
      </w:docPartPr>
      <w:docPartBody>
        <w:p w:rsidR="002E2C8F" w:rsidRDefault="000A509F" w:rsidP="000A509F">
          <w:pPr>
            <w:pStyle w:val="B2EC6A2EDADD4FA6AAE07EB005ABECAF6"/>
          </w:pPr>
          <w:r w:rsidRPr="0093672E">
            <w:rPr>
              <w:rStyle w:val="Mention"/>
            </w:rPr>
            <w:t>Préciser la posologie complète envisagée avec dose, la voie d’administration, la durée de traitement (si pertinent) et la fréquence d’administration.</w:t>
          </w:r>
        </w:p>
      </w:docPartBody>
    </w:docPart>
    <w:docPart>
      <w:docPartPr>
        <w:name w:val="3A6EDCA3C7A24BA7B62414731C1609B1"/>
        <w:category>
          <w:name w:val="Général"/>
          <w:gallery w:val="placeholder"/>
        </w:category>
        <w:types>
          <w:type w:val="bbPlcHdr"/>
        </w:types>
        <w:behaviors>
          <w:behavior w:val="content"/>
        </w:behaviors>
        <w:guid w:val="{365C2759-C45A-48E2-87D6-6946F6B6FCB6}"/>
      </w:docPartPr>
      <w:docPartBody>
        <w:p w:rsidR="002E2C8F" w:rsidRDefault="000A509F" w:rsidP="000A509F">
          <w:pPr>
            <w:pStyle w:val="3A6EDCA3C7A24BA7B62414731C1609B15"/>
          </w:pPr>
          <w:r w:rsidRPr="0093672E">
            <w:rPr>
              <w:rStyle w:val="Mention"/>
            </w:rPr>
            <w:t>Proposer des phrases types permettant de standardiser la collecte du ou des critères d’efficacité (si une évaluation à baseline est pertinente).</w:t>
          </w:r>
          <w:r w:rsidRPr="0093672E">
            <w:t xml:space="preserve"> </w:t>
          </w:r>
        </w:p>
      </w:docPartBody>
    </w:docPart>
    <w:docPart>
      <w:docPartPr>
        <w:name w:val="04D71ECD236942DC932E25770F3ED630"/>
        <w:category>
          <w:name w:val="Général"/>
          <w:gallery w:val="placeholder"/>
        </w:category>
        <w:types>
          <w:type w:val="bbPlcHdr"/>
        </w:types>
        <w:behaviors>
          <w:behavior w:val="content"/>
        </w:behaviors>
        <w:guid w:val="{CE44130A-376F-4E96-A0A5-D91A05E2FF92}"/>
      </w:docPartPr>
      <w:docPartBody>
        <w:p w:rsidR="002E2C8F" w:rsidRDefault="000A509F" w:rsidP="000A509F">
          <w:pPr>
            <w:pStyle w:val="04D71ECD236942DC932E25770F3ED6306"/>
          </w:pPr>
          <w:r w:rsidRPr="0093672E">
            <w:rPr>
              <w:rStyle w:val="Mention"/>
            </w:rPr>
            <w:t xml:space="preserve">Proposer des phrases types permettant de standardiser la collecte du questionnaire de qualité de vie (si une évaluation à baseline est pertinente). </w:t>
          </w:r>
        </w:p>
      </w:docPartBody>
    </w:docPart>
    <w:docPart>
      <w:docPartPr>
        <w:name w:val="49D34BFA935A426BB941CE243203704E"/>
        <w:category>
          <w:name w:val="Général"/>
          <w:gallery w:val="placeholder"/>
        </w:category>
        <w:types>
          <w:type w:val="bbPlcHdr"/>
        </w:types>
        <w:behaviors>
          <w:behavior w:val="content"/>
        </w:behaviors>
        <w:guid w:val="{8EB2E12A-DF56-44B7-B310-8E76396D1CEE}"/>
      </w:docPartPr>
      <w:docPartBody>
        <w:p w:rsidR="002E2C8F" w:rsidRDefault="000A509F" w:rsidP="000A509F">
          <w:pPr>
            <w:pStyle w:val="49D34BFA935A426BB941CE243203704E5"/>
          </w:pPr>
          <w:r w:rsidRPr="0093672E">
            <w:rPr>
              <w:rStyle w:val="Mention"/>
            </w:rPr>
            <w:t>Proposer des phrases types résumant la posologie envisagée avec dose, la voie d’administration, la durée de traitement (si pertinent) et la fréquence d’administration.</w:t>
          </w:r>
        </w:p>
      </w:docPartBody>
    </w:docPart>
    <w:docPart>
      <w:docPartPr>
        <w:name w:val="4DCD1B6E29CA44A299BE7CBD1A5EBC46"/>
        <w:category>
          <w:name w:val="Général"/>
          <w:gallery w:val="placeholder"/>
        </w:category>
        <w:types>
          <w:type w:val="bbPlcHdr"/>
        </w:types>
        <w:behaviors>
          <w:behavior w:val="content"/>
        </w:behaviors>
        <w:guid w:val="{FBF71A15-3DAF-4668-AE9C-A65C05049875}"/>
      </w:docPartPr>
      <w:docPartBody>
        <w:p w:rsidR="000A509F" w:rsidRPr="0093672E" w:rsidRDefault="000A509F" w:rsidP="001F1F86">
          <w:pPr>
            <w:rPr>
              <w:rStyle w:val="Textedelespacerserv"/>
            </w:rPr>
          </w:pPr>
          <w:r w:rsidRPr="0093672E">
            <w:rPr>
              <w:rStyle w:val="Textedelespacerserv"/>
            </w:rPr>
            <w:t>Cliquez ou appuyez ici pour entrer du texte.</w:t>
          </w:r>
        </w:p>
        <w:p w:rsidR="000A509F" w:rsidRPr="0093672E" w:rsidRDefault="000A509F" w:rsidP="001F1F86">
          <w:pPr>
            <w:rPr>
              <w:rStyle w:val="Textedelespacerserv"/>
            </w:rPr>
          </w:pPr>
        </w:p>
        <w:p w:rsidR="000A509F" w:rsidRPr="0093672E" w:rsidRDefault="000A509F" w:rsidP="001F1F86">
          <w:pPr>
            <w:rPr>
              <w:rStyle w:val="Textedelespacerserv"/>
            </w:rPr>
          </w:pPr>
        </w:p>
        <w:p w:rsidR="002E2C8F" w:rsidRDefault="002E2C8F"/>
      </w:docPartBody>
    </w:docPart>
    <w:docPart>
      <w:docPartPr>
        <w:name w:val="2393E14189FD48F7897D2E0FAE0ADF2A"/>
        <w:category>
          <w:name w:val="Général"/>
          <w:gallery w:val="placeholder"/>
        </w:category>
        <w:types>
          <w:type w:val="bbPlcHdr"/>
        </w:types>
        <w:behaviors>
          <w:behavior w:val="content"/>
        </w:behaviors>
        <w:guid w:val="{C26EEC15-AA6B-4C97-9167-6EE802E50C17}"/>
      </w:docPartPr>
      <w:docPartBody>
        <w:p w:rsidR="000A509F" w:rsidRPr="0093672E" w:rsidRDefault="000A509F" w:rsidP="00EC0C06">
          <w:pPr>
            <w:rPr>
              <w:rStyle w:val="Textedelespacerserv"/>
            </w:rPr>
          </w:pPr>
          <w:r w:rsidRPr="0093672E">
            <w:rPr>
              <w:rStyle w:val="Textedelespacerserv"/>
            </w:rPr>
            <w:t>Cliquez ou appuyez ici pour entrer du texte.</w:t>
          </w:r>
        </w:p>
        <w:p w:rsidR="000A509F" w:rsidRPr="0093672E" w:rsidRDefault="000A509F" w:rsidP="00EC0C06">
          <w:pPr>
            <w:rPr>
              <w:rStyle w:val="Textedelespacerserv"/>
            </w:rPr>
          </w:pPr>
        </w:p>
        <w:p w:rsidR="000A509F" w:rsidRPr="0093672E" w:rsidRDefault="000A509F" w:rsidP="00EC0C06">
          <w:pPr>
            <w:rPr>
              <w:rStyle w:val="Textedelespacerserv"/>
            </w:rPr>
          </w:pPr>
        </w:p>
        <w:p w:rsidR="000A509F" w:rsidRPr="0093672E" w:rsidRDefault="000A509F" w:rsidP="00EC0C06">
          <w:pPr>
            <w:rPr>
              <w:rStyle w:val="Textedelespacerserv"/>
            </w:rPr>
          </w:pPr>
        </w:p>
        <w:p w:rsidR="000A509F" w:rsidRPr="0093672E" w:rsidRDefault="000A509F" w:rsidP="00EC0C06">
          <w:pPr>
            <w:rPr>
              <w:rStyle w:val="Textedelespacerserv"/>
            </w:rPr>
          </w:pPr>
        </w:p>
        <w:p w:rsidR="002E2C8F" w:rsidRDefault="002E2C8F"/>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0A509F" w:rsidP="000A509F">
          <w:pPr>
            <w:pStyle w:val="19F2960378A24F0680A559602B1B11126"/>
          </w:pPr>
          <w:r w:rsidRPr="0093672E">
            <w:rPr>
              <w:rStyle w:val="Mention"/>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0A509F" w:rsidP="000A509F">
          <w:pPr>
            <w:pStyle w:val="0D6DC59ABA6F42818A185B3DCA5020076"/>
          </w:pPr>
          <w:r w:rsidRPr="0042297B">
            <w:rPr>
              <w:rStyle w:val="Mention"/>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0A509F" w:rsidP="000A509F">
          <w:pPr>
            <w:pStyle w:val="83219A8884E44FA39B2CAD7AC5E60B9D6"/>
          </w:pPr>
          <w:r w:rsidRPr="0093672E">
            <w:rPr>
              <w:rStyle w:val="Mention"/>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0A509F" w:rsidP="000A509F">
          <w:pPr>
            <w:pStyle w:val="D7E2FB8A44B247259BFC191F587BC46F6"/>
          </w:pPr>
          <w:r w:rsidRPr="0093672E">
            <w:rPr>
              <w:rStyle w:val="Mention"/>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0A509F" w:rsidP="000A509F">
          <w:pPr>
            <w:pStyle w:val="EE9FEA0BDD53440FB56E8972DE8BDF3A6"/>
          </w:pPr>
          <w:r w:rsidRPr="0093672E">
            <w:rPr>
              <w:rStyle w:val="Mention"/>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
            </w:rPr>
            <w:t>xxx@do</w:t>
          </w:r>
          <w:r>
            <w:rPr>
              <w:rStyle w:val="Mention"/>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0A509F" w:rsidP="000A509F">
          <w:pPr>
            <w:pStyle w:val="F3870D4D03CD4759A6EEBEBDF2DEA0026"/>
          </w:pPr>
          <w:r w:rsidRPr="0093672E">
            <w:rPr>
              <w:rStyle w:val="Mention"/>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0A509F" w:rsidP="000A509F">
          <w:pPr>
            <w:pStyle w:val="BBCFDBAD78E749B39DAD0033408AB83D6"/>
          </w:pPr>
          <w:r w:rsidRPr="0093672E">
            <w:rPr>
              <w:rStyle w:val="Mention"/>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0A509F" w:rsidP="000A509F">
          <w:pPr>
            <w:pStyle w:val="1659A0A26D6548BB8590226DA19386486"/>
          </w:pPr>
          <w:r w:rsidRPr="0093672E">
            <w:rPr>
              <w:rStyle w:val="Mention"/>
            </w:rPr>
            <w:t>________________</w:t>
          </w:r>
        </w:p>
      </w:docPartBody>
    </w:docPart>
    <w:docPart>
      <w:docPartPr>
        <w:name w:val="AAF62F7A665D42B28A3AA378809EE408"/>
        <w:category>
          <w:name w:val="Général"/>
          <w:gallery w:val="placeholder"/>
        </w:category>
        <w:types>
          <w:type w:val="bbPlcHdr"/>
        </w:types>
        <w:behaviors>
          <w:behavior w:val="content"/>
        </w:behaviors>
        <w:guid w:val="{7E2E6DAA-3B91-4F0E-9CE1-BD2411231E57}"/>
      </w:docPartPr>
      <w:docPartBody>
        <w:p w:rsidR="00F72880" w:rsidRDefault="000A509F" w:rsidP="000A509F">
          <w:pPr>
            <w:pStyle w:val="AAF62F7A665D42B28A3AA378809EE4086"/>
          </w:pPr>
          <w:r w:rsidRPr="0093672E">
            <w:rPr>
              <w:rStyle w:val="Mention"/>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0A509F" w:rsidP="000A509F">
          <w:pPr>
            <w:pStyle w:val="43B38CF90B9B4B8FBFEE35901BB659BE6"/>
          </w:pPr>
          <w:r w:rsidRPr="0093672E">
            <w:rPr>
              <w:rStyle w:val="Mention"/>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
            </w:rPr>
            <w:t>xxx@do</w:t>
          </w:r>
          <w:r>
            <w:rPr>
              <w:rStyle w:val="Mention"/>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0A509F" w:rsidP="000A509F">
          <w:pPr>
            <w:pStyle w:val="871E5F0A26EF4C00AC0FEF526E3FA7D56"/>
          </w:pPr>
          <w:r w:rsidRPr="0093672E">
            <w:rPr>
              <w:rStyle w:val="Mention"/>
            </w:rPr>
            <w:t>_ _/_ _/_ _ _ _</w:t>
          </w:r>
        </w:p>
      </w:docPartBody>
    </w:docPart>
    <w:docPart>
      <w:docPartPr>
        <w:name w:val="20BF18435AB74E158C1C0D4B84EC15C8"/>
        <w:category>
          <w:name w:val="Général"/>
          <w:gallery w:val="placeholder"/>
        </w:category>
        <w:types>
          <w:type w:val="bbPlcHdr"/>
        </w:types>
        <w:behaviors>
          <w:behavior w:val="content"/>
        </w:behaviors>
        <w:guid w:val="{FB432F9F-5760-4A82-AF0E-F1C5E03DF134}"/>
      </w:docPartPr>
      <w:docPartBody>
        <w:p w:rsidR="00A626EB" w:rsidRDefault="000A509F" w:rsidP="000A509F">
          <w:pPr>
            <w:pStyle w:val="20BF18435AB74E158C1C0D4B84EC15C85"/>
          </w:pPr>
          <w:r w:rsidRPr="0093672E">
            <w:rPr>
              <w:rStyle w:val="Mention"/>
            </w:rPr>
            <w:t>Insérer le lien vers le RCP</w:t>
          </w:r>
        </w:p>
      </w:docPartBody>
    </w:docPart>
    <w:docPart>
      <w:docPartPr>
        <w:name w:val="A59445D26A4145EE8A48F9FAC6ABEABE"/>
        <w:category>
          <w:name w:val="Général"/>
          <w:gallery w:val="placeholder"/>
        </w:category>
        <w:types>
          <w:type w:val="bbPlcHdr"/>
        </w:types>
        <w:behaviors>
          <w:behavior w:val="content"/>
        </w:behaviors>
        <w:guid w:val="{C6FE6C64-2833-44C1-97C3-F0EA4A18FD0F}"/>
      </w:docPartPr>
      <w:docPartBody>
        <w:p w:rsidR="00A626EB" w:rsidRDefault="000A509F">
          <w:pPr>
            <w:pStyle w:val="A59445D26A4145EE8A48F9FAC6ABEABE"/>
          </w:pPr>
          <w:r w:rsidRPr="0093672E">
            <w:t>Choisissez un élément.</w:t>
          </w:r>
        </w:p>
      </w:docPartBody>
    </w:docPart>
    <w:docPart>
      <w:docPartPr>
        <w:name w:val="6296A68CA6524211BAC639321C5EBCF7"/>
        <w:category>
          <w:name w:val="Général"/>
          <w:gallery w:val="placeholder"/>
        </w:category>
        <w:types>
          <w:type w:val="bbPlcHdr"/>
        </w:types>
        <w:behaviors>
          <w:behavior w:val="content"/>
        </w:behaviors>
        <w:guid w:val="{81E162DE-E835-4F8A-AA10-E442EF27B1D4}"/>
      </w:docPartPr>
      <w:docPartBody>
        <w:p w:rsidR="00A626EB" w:rsidRDefault="000A509F" w:rsidP="000A509F">
          <w:pPr>
            <w:pStyle w:val="6296A68CA6524211BAC639321C5EBCF75"/>
          </w:pPr>
          <w:r w:rsidRPr="0093672E">
            <w:rPr>
              <w:rStyle w:val="Mention"/>
            </w:rPr>
            <w:t>Insérer lien vers le RCP</w:t>
          </w:r>
        </w:p>
      </w:docPartBody>
    </w:docPart>
    <w:docPart>
      <w:docPartPr>
        <w:name w:val="F54F381F767048E184CF88504C3CA2C8"/>
        <w:category>
          <w:name w:val="Général"/>
          <w:gallery w:val="placeholder"/>
        </w:category>
        <w:types>
          <w:type w:val="bbPlcHdr"/>
        </w:types>
        <w:behaviors>
          <w:behavior w:val="content"/>
        </w:behaviors>
        <w:guid w:val="{32EF10EC-F223-4506-99AD-23123D0CA6F8}"/>
      </w:docPartPr>
      <w:docPartBody>
        <w:p w:rsidR="00A626EB" w:rsidRDefault="000A509F">
          <w:pPr>
            <w:pStyle w:val="F54F381F767048E184CF88504C3CA2C8"/>
          </w:pPr>
          <w:r w:rsidRPr="0093672E">
            <w:t>Préciser dans cet encadré le mode de collecte de données (web-plateforme, format papier, hybride…). Pour plus d’informations sur les recommandations pour la collecte de données, se référer au guide pratique pour le dépôt d’une demande d’accès précoce.</w:t>
          </w:r>
        </w:p>
      </w:docPartBody>
    </w:docPart>
    <w:docPart>
      <w:docPartPr>
        <w:name w:val="52D42E09A24545DABA4AC7E02CBC59B1"/>
        <w:category>
          <w:name w:val="Général"/>
          <w:gallery w:val="placeholder"/>
        </w:category>
        <w:types>
          <w:type w:val="bbPlcHdr"/>
        </w:types>
        <w:behaviors>
          <w:behavior w:val="content"/>
        </w:behaviors>
        <w:guid w:val="{32FF5E47-BF52-494B-9AC0-3C29E3171E57}"/>
      </w:docPartPr>
      <w:docPartBody>
        <w:p w:rsidR="00D6681C" w:rsidRDefault="000A509F">
          <w:pPr>
            <w:pStyle w:val="52D42E09A24545DABA4AC7E02CBC59B1"/>
          </w:pPr>
          <w:r w:rsidRPr="0093672E">
            <w:t>Phrase à sélectionner</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0A509F">
          <w:pPr>
            <w:pStyle w:val="0B9C69022015406F883F58009D4EDF90"/>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0A509F">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0A509F">
          <w:pPr>
            <w:pStyle w:val="70AEBD300ABE44B1ACD57662E56C9AB6"/>
          </w:pPr>
          <w:r w:rsidRPr="0093672E">
            <w:t>Phrase à sélectionner</w:t>
          </w:r>
        </w:p>
      </w:docPartBody>
    </w:docPart>
    <w:docPart>
      <w:docPartPr>
        <w:name w:val="F37456F5BB364BFCB70AAD66F6BA181A"/>
        <w:category>
          <w:name w:val="Général"/>
          <w:gallery w:val="placeholder"/>
        </w:category>
        <w:types>
          <w:type w:val="bbPlcHdr"/>
        </w:types>
        <w:behaviors>
          <w:behavior w:val="content"/>
        </w:behaviors>
        <w:guid w:val="{D6F8DF44-8C78-43AF-86A8-0992108DB6AB}"/>
      </w:docPartPr>
      <w:docPartBody>
        <w:p w:rsidR="00D6681C" w:rsidRDefault="000A509F" w:rsidP="000A509F">
          <w:pPr>
            <w:pStyle w:val="F37456F5BB364BFCB70AAD66F6BA181A6"/>
          </w:pPr>
          <w:r w:rsidRPr="0093672E">
            <w:rPr>
              <w:rStyle w:val="Mention"/>
            </w:rPr>
            <w:t>Insérer lien vers RCP/notice</w:t>
          </w:r>
        </w:p>
      </w:docPartBody>
    </w:docPart>
    <w:docPart>
      <w:docPartPr>
        <w:name w:val="6E6871D6C1A64ECFA7940D914C468E60"/>
        <w:category>
          <w:name w:val="Général"/>
          <w:gallery w:val="placeholder"/>
        </w:category>
        <w:types>
          <w:type w:val="bbPlcHdr"/>
        </w:types>
        <w:behaviors>
          <w:behavior w:val="content"/>
        </w:behaviors>
        <w:guid w:val="{14B71E14-05E1-493B-9E3A-06BB8DB54226}"/>
      </w:docPartPr>
      <w:docPartBody>
        <w:p w:rsidR="00D6681C" w:rsidRDefault="000A509F" w:rsidP="000A509F">
          <w:pPr>
            <w:pStyle w:val="6E6871D6C1A64ECFA7940D914C468E605"/>
          </w:pPr>
          <w:r w:rsidRPr="00C45A65">
            <w:rPr>
              <w:rStyle w:val="Mention"/>
              <w:rFonts w:cs="Arial"/>
              <w:color w:val="404040" w:themeColor="text1" w:themeTint="BF"/>
            </w:rPr>
            <w:t>Choisissez une phrase.</w:t>
          </w:r>
        </w:p>
      </w:docPartBody>
    </w:docPart>
    <w:docPart>
      <w:docPartPr>
        <w:name w:val="9FDFE8BCDF2D4573BC4E7260B2AE2DA6"/>
        <w:category>
          <w:name w:val="Général"/>
          <w:gallery w:val="placeholder"/>
        </w:category>
        <w:types>
          <w:type w:val="bbPlcHdr"/>
        </w:types>
        <w:behaviors>
          <w:behavior w:val="content"/>
        </w:behaviors>
        <w:guid w:val="{FD20C8FA-ECC6-4EE4-BDDE-5DA05B7D4F58}"/>
      </w:docPartPr>
      <w:docPartBody>
        <w:p w:rsidR="00D6681C" w:rsidRDefault="000A509F" w:rsidP="000A509F">
          <w:pPr>
            <w:pStyle w:val="9FDFE8BCDF2D4573BC4E7260B2AE2DA65"/>
          </w:pPr>
          <w:r w:rsidRPr="0093672E">
            <w:rPr>
              <w:rStyle w:val="Mention"/>
            </w:rPr>
            <w:t> insérer lien vers RCP.</w:t>
          </w:r>
        </w:p>
      </w:docPartBody>
    </w:docPart>
    <w:docPart>
      <w:docPartPr>
        <w:name w:val="A2EB9ABD222B42D7AC276930343C5E2F"/>
        <w:category>
          <w:name w:val="Général"/>
          <w:gallery w:val="placeholder"/>
        </w:category>
        <w:types>
          <w:type w:val="bbPlcHdr"/>
        </w:types>
        <w:behaviors>
          <w:behavior w:val="content"/>
        </w:behaviors>
        <w:guid w:val="{29441CFD-59DF-48F1-8342-84F64EA7FD68}"/>
      </w:docPartPr>
      <w:docPartBody>
        <w:p w:rsidR="00D6681C" w:rsidRDefault="000A509F" w:rsidP="000A509F">
          <w:pPr>
            <w:pStyle w:val="A2EB9ABD222B42D7AC276930343C5E2F6"/>
          </w:pPr>
          <w:r w:rsidRPr="0093672E">
            <w:rPr>
              <w:rStyle w:val="Mention"/>
            </w:rPr>
            <w:t>à compléter</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0A509F" w:rsidP="000A509F">
          <w:pPr>
            <w:pStyle w:val="8C5C8A17DC534C7BB4EF81F28EF87CBC6"/>
          </w:pPr>
          <w:r w:rsidRPr="0093672E">
            <w:rPr>
              <w:rStyle w:val="Mention"/>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0A509F" w:rsidP="000A509F">
          <w:pPr>
            <w:pStyle w:val="BDBE90F55B984548BE2F9839631A48E16"/>
          </w:pPr>
          <w:r w:rsidRPr="0093672E">
            <w:rPr>
              <w:rStyle w:val="Mention"/>
            </w:rPr>
            <w:t>________________</w:t>
          </w:r>
        </w:p>
      </w:docPartBody>
    </w:docPart>
    <w:docPart>
      <w:docPartPr>
        <w:name w:val="6342A7BC511C4ADAA62A6D3239534012"/>
        <w:category>
          <w:name w:val="Général"/>
          <w:gallery w:val="placeholder"/>
        </w:category>
        <w:types>
          <w:type w:val="bbPlcHdr"/>
        </w:types>
        <w:behaviors>
          <w:behavior w:val="content"/>
        </w:behaviors>
        <w:guid w:val="{6E3B8099-3BF4-4DB1-BAF2-728E0537382F}"/>
      </w:docPartPr>
      <w:docPartBody>
        <w:p w:rsidR="00157E40" w:rsidRDefault="000A509F" w:rsidP="000A509F">
          <w:pPr>
            <w:pStyle w:val="6342A7BC511C4ADAA62A6D32395340126"/>
          </w:pPr>
          <w:r w:rsidRPr="0093672E">
            <w:rPr>
              <w:rStyle w:val="Mention"/>
            </w:rPr>
            <w:t>Proposer des phrases types permettant de standardiser la collecte du ou des critères d’efficacité (si une évaluation à baseline est pertinente).</w:t>
          </w:r>
          <w:r w:rsidRPr="0093672E">
            <w:t xml:space="preserve"> </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0A509F" w:rsidP="000A509F">
          <w:pPr>
            <w:pStyle w:val="D43659D07EF54642A1B86B68848CC7436"/>
          </w:pPr>
          <w:r w:rsidRPr="0093672E">
            <w:rPr>
              <w:rStyle w:val="Mention"/>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0A509F" w:rsidP="000A509F">
          <w:pPr>
            <w:pStyle w:val="1888E7983CC64005886F814DD2C622886"/>
          </w:pPr>
          <w:r w:rsidRPr="0093672E">
            <w:rPr>
              <w:rStyle w:val="Mention"/>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0A509F" w:rsidP="000A509F">
          <w:pPr>
            <w:pStyle w:val="1C320FD8C38247A69D5BE2ECEC3FA6506"/>
          </w:pPr>
          <w:r w:rsidRPr="00BE4C31">
            <w:rPr>
              <w:rStyle w:val="Mention"/>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0A509F" w:rsidP="000A509F">
          <w:pPr>
            <w:pStyle w:val="1C2CC62BD3B641DBB35BB322F0BF49F06"/>
          </w:pPr>
          <w:r w:rsidRPr="0093672E">
            <w:rPr>
              <w:rStyle w:val="Mention"/>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A509F" w:rsidP="000A509F">
          <w:pPr>
            <w:pStyle w:val="75A72D75C5544C91BCCD36754A766B4B6"/>
          </w:pPr>
          <w:r w:rsidRPr="0093672E">
            <w:rPr>
              <w:rStyle w:val="Mention"/>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0A509F"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0A509F" w:rsidP="000A509F">
          <w:pPr>
            <w:pStyle w:val="9893A593977E4DC39392A955BCF6E4C26"/>
          </w:pPr>
          <w:r w:rsidRPr="0093672E">
            <w:rPr>
              <w:rStyle w:val="Mention"/>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0A509F" w:rsidP="000A509F">
          <w:pPr>
            <w:pStyle w:val="2D16F74B4C934AB4B482AD17B4FF50206"/>
          </w:pPr>
          <w:r w:rsidRPr="0093672E">
            <w:rPr>
              <w:rStyle w:val="Mention"/>
            </w:rPr>
            <w:t>________________</w:t>
          </w:r>
        </w:p>
      </w:docPartBody>
    </w:docPart>
    <w:docPart>
      <w:docPartPr>
        <w:name w:val="24468F1DBB9641179DD155A678A33E43"/>
        <w:category>
          <w:name w:val="Général"/>
          <w:gallery w:val="placeholder"/>
        </w:category>
        <w:types>
          <w:type w:val="bbPlcHdr"/>
        </w:types>
        <w:behaviors>
          <w:behavior w:val="content"/>
        </w:behaviors>
        <w:guid w:val="{CA326EE8-500D-4CA1-90D0-23F2943C8459}"/>
      </w:docPartPr>
      <w:docPartBody>
        <w:p w:rsidR="00897984" w:rsidRDefault="000A509F" w:rsidP="000A509F">
          <w:pPr>
            <w:pStyle w:val="24468F1DBB9641179DD155A678A33E436"/>
          </w:pPr>
          <w:r w:rsidRPr="00700685">
            <w:rPr>
              <w:rFonts w:ascii="Arial Nova Cond" w:hAnsi="Arial Nova Cond"/>
              <w:color w:val="595959" w:themeColor="text1" w:themeTint="A6"/>
              <w:shd w:val="clear" w:color="auto" w:fill="F2F2F2" w:themeFill="background1" w:themeFillShade="F2"/>
            </w:rPr>
            <w:t>Mettre ici les caractéristiques du médicament, son conditionnement, les précautions d’emploi, etc.</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0A509F" w:rsidP="000A509F">
          <w:pPr>
            <w:pStyle w:val="F4C69ED583084899B13332BA7ABAB7865"/>
          </w:pPr>
          <w:r w:rsidRPr="00FE334B">
            <w:rPr>
              <w:rStyle w:val="Mention"/>
            </w:rPr>
            <w:t>_ _/_ _/_ _ _ _</w:t>
          </w:r>
        </w:p>
      </w:docPartBody>
    </w:docPart>
    <w:docPart>
      <w:docPartPr>
        <w:name w:val="34F3AC90ECEA4CE69EB36D60B7197F12"/>
        <w:category>
          <w:name w:val="Général"/>
          <w:gallery w:val="placeholder"/>
        </w:category>
        <w:types>
          <w:type w:val="bbPlcHdr"/>
        </w:types>
        <w:behaviors>
          <w:behavior w:val="content"/>
        </w:behaviors>
        <w:guid w:val="{B90894E3-21FE-4369-A21C-884F313680D1}"/>
      </w:docPartPr>
      <w:docPartBody>
        <w:p w:rsidR="004E612C" w:rsidRDefault="000A509F" w:rsidP="000A509F">
          <w:pPr>
            <w:pStyle w:val="34F3AC90ECEA4CE69EB36D60B7197F125"/>
          </w:pPr>
          <w:r w:rsidRPr="00B12F8A">
            <w:rPr>
              <w:rStyle w:val="Mention"/>
            </w:rPr>
            <w:t>Choisissez un élément.</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0A509F" w:rsidP="000A509F">
          <w:pPr>
            <w:pStyle w:val="D84CA082E7984FF6B4C8B74796EB845C5"/>
          </w:pPr>
          <w:r w:rsidRPr="00A62BF5">
            <w:rPr>
              <w:rStyle w:val="Mention"/>
            </w:rPr>
            <w:t>Renseigner le nom de spécialité si déjà déterminé</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0A509F" w:rsidP="000A509F">
          <w:pPr>
            <w:pStyle w:val="5ADE8E6BC3A849888BA1D4D9456BB0485"/>
          </w:pPr>
          <w:r w:rsidRPr="00F40EE8">
            <w:rPr>
              <w:rStyle w:val="Mention"/>
            </w:rPr>
            <w:t>Si la DCI n’est pas disponible, renseigner la dénomination provisoire du médicament</w:t>
          </w:r>
        </w:p>
      </w:docPartBody>
    </w:docPart>
    <w:docPart>
      <w:docPartPr>
        <w:name w:val="EF833C6948F9435B9032278ED8CAAE0F"/>
        <w:category>
          <w:name w:val="Général"/>
          <w:gallery w:val="placeholder"/>
        </w:category>
        <w:types>
          <w:type w:val="bbPlcHdr"/>
        </w:types>
        <w:behaviors>
          <w:behavior w:val="content"/>
        </w:behaviors>
        <w:guid w:val="{FD86604C-A79D-4E03-8144-B12EE336FB48}"/>
      </w:docPartPr>
      <w:docPartBody>
        <w:p w:rsidR="004E612C" w:rsidRDefault="000A509F" w:rsidP="000A509F">
          <w:pPr>
            <w:pStyle w:val="EF833C6948F9435B9032278ED8CAAE0F5"/>
          </w:pPr>
          <w:r w:rsidRPr="0031788C">
            <w:rPr>
              <w:rStyle w:val="Mention"/>
            </w:rPr>
            <w:t>Indication simplifiée revendiquée</w:t>
          </w:r>
        </w:p>
      </w:docPartBody>
    </w:docPart>
    <w:docPart>
      <w:docPartPr>
        <w:name w:val="64744EC730D84D41BA8D5AE98194C28C"/>
        <w:category>
          <w:name w:val="Général"/>
          <w:gallery w:val="placeholder"/>
        </w:category>
        <w:types>
          <w:type w:val="bbPlcHdr"/>
        </w:types>
        <w:behaviors>
          <w:behavior w:val="content"/>
        </w:behaviors>
        <w:guid w:val="{A694AAAF-4608-41B2-8EC4-BE69BA821601}"/>
      </w:docPartPr>
      <w:docPartBody>
        <w:p w:rsidR="004E612C" w:rsidRDefault="000A509F" w:rsidP="000A509F">
          <w:pPr>
            <w:pStyle w:val="64744EC730D84D41BA8D5AE98194C28C5"/>
          </w:pPr>
          <w:r w:rsidRPr="00310504">
            <w:rPr>
              <w:rStyle w:val="Mention"/>
            </w:rPr>
            <w:t>Renseigner adresse mail générique + tél </w:t>
          </w:r>
        </w:p>
      </w:docPartBody>
    </w:docPart>
    <w:docPart>
      <w:docPartPr>
        <w:name w:val="16D7F10AF4CA4CF68758F448B4A24AFE"/>
        <w:category>
          <w:name w:val="Général"/>
          <w:gallery w:val="placeholder"/>
        </w:category>
        <w:types>
          <w:type w:val="bbPlcHdr"/>
        </w:types>
        <w:behaviors>
          <w:behavior w:val="content"/>
        </w:behaviors>
        <w:guid w:val="{E686A7FA-2463-41E1-AC98-98076BE3B100}"/>
      </w:docPartPr>
      <w:docPartBody>
        <w:p w:rsidR="000A509F" w:rsidRPr="0093672E" w:rsidRDefault="000A509F" w:rsidP="00BB7169">
          <w:pPr>
            <w:rPr>
              <w:rStyle w:val="Textedelespacerserv"/>
            </w:rPr>
          </w:pPr>
          <w:r w:rsidRPr="0093672E">
            <w:rPr>
              <w:rStyle w:val="Textedelespacerserv"/>
            </w:rPr>
            <w:t>Cliquez ou appuyez ici pour entrer du texte.</w:t>
          </w:r>
        </w:p>
        <w:p w:rsidR="000A509F" w:rsidRPr="0093672E" w:rsidRDefault="000A509F" w:rsidP="00BB7169">
          <w:pPr>
            <w:rPr>
              <w:rStyle w:val="Textedelespacerserv"/>
            </w:rPr>
          </w:pPr>
        </w:p>
        <w:p w:rsidR="000A509F" w:rsidRPr="0093672E" w:rsidRDefault="000A509F" w:rsidP="00BB7169">
          <w:pPr>
            <w:rPr>
              <w:rStyle w:val="Textedelespacerserv"/>
            </w:rPr>
          </w:pPr>
        </w:p>
        <w:p w:rsidR="000A509F" w:rsidRPr="0093672E" w:rsidRDefault="000A509F" w:rsidP="00BB7169">
          <w:pPr>
            <w:rPr>
              <w:rStyle w:val="Textedelespacerserv"/>
            </w:rPr>
          </w:pPr>
        </w:p>
        <w:p w:rsidR="000A509F" w:rsidRPr="0093672E" w:rsidRDefault="000A509F" w:rsidP="00BB7169">
          <w:pPr>
            <w:rPr>
              <w:rStyle w:val="Textedelespacerserv"/>
            </w:rPr>
          </w:pPr>
        </w:p>
        <w:p w:rsidR="00CE186D" w:rsidRDefault="00CE186D"/>
      </w:docPartBody>
    </w:docPart>
    <w:docPart>
      <w:docPartPr>
        <w:name w:val="A459B39A83C64BA89412D586EC7511F1"/>
        <w:category>
          <w:name w:val="Général"/>
          <w:gallery w:val="placeholder"/>
        </w:category>
        <w:types>
          <w:type w:val="bbPlcHdr"/>
        </w:types>
        <w:behaviors>
          <w:behavior w:val="content"/>
        </w:behaviors>
        <w:guid w:val="{D1F5FE5E-07E5-4B0F-AD99-00BD9851C548}"/>
      </w:docPartPr>
      <w:docPartBody>
        <w:p w:rsidR="00696A65" w:rsidRDefault="000A509F" w:rsidP="000A509F">
          <w:pPr>
            <w:pStyle w:val="A459B39A83C64BA89412D586EC7511F16"/>
          </w:pPr>
          <w:r w:rsidRPr="0093672E">
            <w:rPr>
              <w:rStyle w:val="Mention"/>
            </w:rPr>
            <w:t>_ _/_ _/_ _ _ _</w:t>
          </w:r>
        </w:p>
      </w:docPartBody>
    </w:docPart>
    <w:docPart>
      <w:docPartPr>
        <w:name w:val="346EB37EC5D4481ABE26C606571D4F47"/>
        <w:category>
          <w:name w:val="Général"/>
          <w:gallery w:val="placeholder"/>
        </w:category>
        <w:types>
          <w:type w:val="bbPlcHdr"/>
        </w:types>
        <w:behaviors>
          <w:behavior w:val="content"/>
        </w:behaviors>
        <w:guid w:val="{3035D16A-4F7B-4C2D-81EE-251751071F06}"/>
      </w:docPartPr>
      <w:docPartBody>
        <w:p w:rsidR="00621FE7" w:rsidRDefault="000A509F" w:rsidP="000A509F">
          <w:pPr>
            <w:pStyle w:val="346EB37EC5D4481ABE26C606571D4F475"/>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8A078B778E414F16AA4920A5CC44FBBA"/>
        <w:category>
          <w:name w:val="Général"/>
          <w:gallery w:val="placeholder"/>
        </w:category>
        <w:types>
          <w:type w:val="bbPlcHdr"/>
        </w:types>
        <w:behaviors>
          <w:behavior w:val="content"/>
        </w:behaviors>
        <w:guid w:val="{4A7BCF55-DF97-40B4-9E8E-24717A727E06}"/>
      </w:docPartPr>
      <w:docPartBody>
        <w:p w:rsidR="00621FE7" w:rsidRDefault="009F2C6E">
          <w:r w:rsidRPr="0020220A">
            <w:rPr>
              <w:rStyle w:val="Mention"/>
            </w:rPr>
            <w:t>nom du médicament</w:t>
          </w:r>
        </w:p>
      </w:docPartBody>
    </w:docPart>
    <w:docPart>
      <w:docPartPr>
        <w:name w:val="243D3E739A65473480BF31D3CDAB7EA9"/>
        <w:category>
          <w:name w:val="Général"/>
          <w:gallery w:val="placeholder"/>
        </w:category>
        <w:types>
          <w:type w:val="bbPlcHdr"/>
        </w:types>
        <w:behaviors>
          <w:behavior w:val="content"/>
        </w:behaviors>
        <w:guid w:val="{71C21866-BA4B-4669-A10A-D378866C1E9A}"/>
      </w:docPartPr>
      <w:docPartBody>
        <w:p w:rsidR="00621FE7" w:rsidRDefault="000A509F" w:rsidP="000A509F">
          <w:pPr>
            <w:pStyle w:val="243D3E739A65473480BF31D3CDAB7EA95"/>
          </w:pPr>
          <w:r w:rsidRPr="00C84C08">
            <w:rPr>
              <w:rFonts w:ascii="Arial Nova Cond" w:hAnsi="Arial Nova Cond"/>
              <w:b/>
              <w:color w:val="auto"/>
              <w:shd w:val="clear" w:color="auto" w:fill="F2F2F2" w:themeFill="background1" w:themeFillShade="F2"/>
            </w:rPr>
            <w:t>Indiquer le nom exact du laboratoire</w:t>
          </w:r>
        </w:p>
      </w:docPartBody>
    </w:docPart>
    <w:docPart>
      <w:docPartPr>
        <w:name w:val="8E5AECC10F3D4299A0C10D6D610CBCE3"/>
        <w:category>
          <w:name w:val="Général"/>
          <w:gallery w:val="placeholder"/>
        </w:category>
        <w:types>
          <w:type w:val="bbPlcHdr"/>
        </w:types>
        <w:behaviors>
          <w:behavior w:val="content"/>
        </w:behaviors>
        <w:guid w:val="{8DDB89E1-6A73-4879-A4F4-EB984A2BAF42}"/>
      </w:docPartPr>
      <w:docPartBody>
        <w:p w:rsidR="00621FE7" w:rsidRDefault="000A509F" w:rsidP="000A509F">
          <w:pPr>
            <w:pStyle w:val="8E5AECC10F3D4299A0C10D6D610CBCE35"/>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0687079AD61842239B0BA24CEC1F87ED"/>
        <w:category>
          <w:name w:val="Général"/>
          <w:gallery w:val="placeholder"/>
        </w:category>
        <w:types>
          <w:type w:val="bbPlcHdr"/>
        </w:types>
        <w:behaviors>
          <w:behavior w:val="content"/>
        </w:behaviors>
        <w:guid w:val="{8B0A68D3-5B1C-49CB-B3B7-495171FD222F}"/>
      </w:docPartPr>
      <w:docPartBody>
        <w:p w:rsidR="00621FE7" w:rsidRDefault="000A509F" w:rsidP="000A509F">
          <w:pPr>
            <w:pStyle w:val="0687079AD61842239B0BA24CEC1F87ED5"/>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0ED842E521004188945DE8DFB2921F23"/>
        <w:category>
          <w:name w:val="Général"/>
          <w:gallery w:val="placeholder"/>
        </w:category>
        <w:types>
          <w:type w:val="bbPlcHdr"/>
        </w:types>
        <w:behaviors>
          <w:behavior w:val="content"/>
        </w:behaviors>
        <w:guid w:val="{4C13A0CB-D927-4989-B34B-2E8549D04A61}"/>
      </w:docPartPr>
      <w:docPartBody>
        <w:p w:rsidR="00621FE7" w:rsidRDefault="000A509F" w:rsidP="000A509F">
          <w:pPr>
            <w:pStyle w:val="0ED842E521004188945DE8DFB2921F236"/>
          </w:pPr>
          <w:r w:rsidRPr="00700685">
            <w:rPr>
              <w:rFonts w:ascii="Arial Nova Cond" w:hAnsi="Arial Nova Cond"/>
              <w:color w:val="595959" w:themeColor="text1" w:themeTint="A6"/>
              <w:shd w:val="clear" w:color="auto" w:fill="F2F2F2" w:themeFill="background1" w:themeFillShade="F2"/>
            </w:rPr>
            <w:t>Détailler les mesures de protection</w:t>
          </w:r>
          <w:r w:rsidRPr="00700685">
            <w:rPr>
              <w:rFonts w:ascii="Arial Nova Cond" w:hAnsi="Arial Nova Cond"/>
              <w:color w:val="595959" w:themeColor="text1" w:themeTint="A6"/>
              <w:shd w:val="clear" w:color="auto" w:fill="F2F2F2" w:themeFill="background1" w:themeFillShade="F2"/>
            </w:rPr>
            <w:br/>
          </w:r>
        </w:p>
      </w:docPartBody>
    </w:docPart>
    <w:docPart>
      <w:docPartPr>
        <w:name w:val="089F4D508AB54E7F8316AB5411B98D76"/>
        <w:category>
          <w:name w:val="Général"/>
          <w:gallery w:val="placeholder"/>
        </w:category>
        <w:types>
          <w:type w:val="bbPlcHdr"/>
        </w:types>
        <w:behaviors>
          <w:behavior w:val="content"/>
        </w:behaviors>
        <w:guid w:val="{0FEE89EC-D9A7-487F-8CCD-79B0A4E5B801}"/>
      </w:docPartPr>
      <w:docPartBody>
        <w:p w:rsidR="00621FE7" w:rsidRDefault="000A509F" w:rsidP="000A509F">
          <w:pPr>
            <w:pStyle w:val="089F4D508AB54E7F8316AB5411B98D766"/>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4E6BE00BA7634D66A4809B8A16D8330A"/>
        <w:category>
          <w:name w:val="Général"/>
          <w:gallery w:val="placeholder"/>
        </w:category>
        <w:types>
          <w:type w:val="bbPlcHdr"/>
        </w:types>
        <w:behaviors>
          <w:behavior w:val="content"/>
        </w:behaviors>
        <w:guid w:val="{C71D098F-8982-4A48-90C1-F85E5F4134A3}"/>
      </w:docPartPr>
      <w:docPartBody>
        <w:p w:rsidR="00621FE7" w:rsidRDefault="000A509F" w:rsidP="000A509F">
          <w:pPr>
            <w:pStyle w:val="4E6BE00BA7634D66A4809B8A16D8330A5"/>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AE06E6396334468898922B9B7840A1CB"/>
        <w:category>
          <w:name w:val="Général"/>
          <w:gallery w:val="placeholder"/>
        </w:category>
        <w:types>
          <w:type w:val="bbPlcHdr"/>
        </w:types>
        <w:behaviors>
          <w:behavior w:val="content"/>
        </w:behaviors>
        <w:guid w:val="{6BCFB0B3-05EB-46C0-92F8-BED99C626079}"/>
      </w:docPartPr>
      <w:docPartBody>
        <w:p w:rsidR="00621FE7" w:rsidRDefault="000A509F" w:rsidP="000A509F">
          <w:pPr>
            <w:pStyle w:val="AE06E6396334468898922B9B7840A1CB6"/>
          </w:pPr>
          <w:r w:rsidRPr="0093672E">
            <w:rPr>
              <w:rStyle w:val="Mention"/>
            </w:rPr>
            <w:t>Indiquer le nom exact de votre laboratoire</w:t>
          </w:r>
        </w:p>
      </w:docPartBody>
    </w:docPart>
    <w:docPart>
      <w:docPartPr>
        <w:name w:val="26D9DF6D96D444AAB6A41E8838744B7E"/>
        <w:category>
          <w:name w:val="Général"/>
          <w:gallery w:val="placeholder"/>
        </w:category>
        <w:types>
          <w:type w:val="bbPlcHdr"/>
        </w:types>
        <w:behaviors>
          <w:behavior w:val="content"/>
        </w:behaviors>
        <w:guid w:val="{2BC23115-09E5-4EE6-9592-804A6112E196}"/>
      </w:docPartPr>
      <w:docPartBody>
        <w:p w:rsidR="00621FE7" w:rsidRDefault="000A509F" w:rsidP="000A509F">
          <w:pPr>
            <w:pStyle w:val="26D9DF6D96D444AAB6A41E8838744B7E6"/>
          </w:pPr>
          <w:r w:rsidRPr="00510973">
            <w:rPr>
              <w:rStyle w:val="Mention"/>
              <w:szCs w:val="22"/>
            </w:rPr>
            <w:t>Indiquer le nom exact de votre laboratoire</w:t>
          </w:r>
        </w:p>
      </w:docPartBody>
    </w:docPart>
    <w:docPart>
      <w:docPartPr>
        <w:name w:val="D8E570A2164C40158797FDAC990BDE29"/>
        <w:category>
          <w:name w:val="Général"/>
          <w:gallery w:val="placeholder"/>
        </w:category>
        <w:types>
          <w:type w:val="bbPlcHdr"/>
        </w:types>
        <w:behaviors>
          <w:behavior w:val="content"/>
        </w:behaviors>
        <w:guid w:val="{0ABC8E35-A260-4149-B812-7852DB21419D}"/>
      </w:docPartPr>
      <w:docPartBody>
        <w:p w:rsidR="00621FE7" w:rsidRDefault="000A509F" w:rsidP="000A509F">
          <w:pPr>
            <w:pStyle w:val="D8E570A2164C40158797FDAC990BDE296"/>
          </w:pPr>
          <w:r w:rsidRPr="0093672E">
            <w:rPr>
              <w:rStyle w:val="Mention"/>
            </w:rPr>
            <w:t>Indiquer le nom exact de votre laboratoire</w:t>
          </w:r>
        </w:p>
      </w:docPartBody>
    </w:docPart>
    <w:docPart>
      <w:docPartPr>
        <w:name w:val="F105426E619A4B20B89E409C791E40DA"/>
        <w:category>
          <w:name w:val="Général"/>
          <w:gallery w:val="placeholder"/>
        </w:category>
        <w:types>
          <w:type w:val="bbPlcHdr"/>
        </w:types>
        <w:behaviors>
          <w:behavior w:val="content"/>
        </w:behaviors>
        <w:guid w:val="{7B493D67-4E18-4C38-8667-5573E4F30F23}"/>
      </w:docPartPr>
      <w:docPartBody>
        <w:p w:rsidR="00621FE7" w:rsidRDefault="006442A8">
          <w:r w:rsidRPr="000C4267">
            <w:rPr>
              <w:rStyle w:val="Mention"/>
            </w:rPr>
            <w:t>Choisissez un élément</w:t>
          </w:r>
          <w:r w:rsidRPr="002436A5">
            <w:rPr>
              <w:rStyle w:val="Textedelespacerserv"/>
            </w:rPr>
            <w:t>.</w:t>
          </w:r>
        </w:p>
      </w:docPartBody>
    </w:docPart>
    <w:docPart>
      <w:docPartPr>
        <w:name w:val="7450727E32AA4327997EE3D4C4AFD5D3"/>
        <w:category>
          <w:name w:val="Général"/>
          <w:gallery w:val="placeholder"/>
        </w:category>
        <w:types>
          <w:type w:val="bbPlcHdr"/>
        </w:types>
        <w:behaviors>
          <w:behavior w:val="content"/>
        </w:behaviors>
        <w:guid w:val="{F28D71BD-F630-4CA1-8229-3740F6584639}"/>
      </w:docPartPr>
      <w:docPartBody>
        <w:p w:rsidR="002B654C" w:rsidRDefault="000A509F" w:rsidP="000A509F">
          <w:pPr>
            <w:pStyle w:val="7450727E32AA4327997EE3D4C4AFD5D36"/>
          </w:pPr>
          <w:r w:rsidRPr="0093672E">
            <w:rPr>
              <w:rStyle w:val="Mention"/>
            </w:rPr>
            <w:t>Indiquer le nom exact de votre laboratoire</w:t>
          </w:r>
        </w:p>
      </w:docPartBody>
    </w:docPart>
    <w:docPart>
      <w:docPartPr>
        <w:name w:val="82535ED4BFB7442687F5C943CFDFA5F4"/>
        <w:category>
          <w:name w:val="Général"/>
          <w:gallery w:val="placeholder"/>
        </w:category>
        <w:types>
          <w:type w:val="bbPlcHdr"/>
        </w:types>
        <w:behaviors>
          <w:behavior w:val="content"/>
        </w:behaviors>
        <w:guid w:val="{5FB3D8CB-726D-4CCF-9E36-761AF205A568}"/>
      </w:docPartPr>
      <w:docPartBody>
        <w:p w:rsidR="002B654C" w:rsidRDefault="002B654C">
          <w:pPr>
            <w:pStyle w:val="089F4D508AB54E7F8316AB5411B98D76"/>
          </w:pPr>
          <w:r w:rsidRPr="00666120">
            <w:rPr>
              <w:rStyle w:val="Mention"/>
            </w:rPr>
            <w:t>Phrase à sélectionner uniquement pour les accès précoce pré-AMM</w:t>
          </w:r>
          <w:r w:rsidRPr="0018726A">
            <w:rPr>
              <w:rStyle w:val="Mention"/>
            </w:rPr>
            <w:t>.</w:t>
          </w:r>
        </w:p>
      </w:docPartBody>
    </w:docPart>
    <w:docPart>
      <w:docPartPr>
        <w:name w:val="546F6DF08A2D4AB3A1249C92150ECDB2"/>
        <w:category>
          <w:name w:val="Général"/>
          <w:gallery w:val="placeholder"/>
        </w:category>
        <w:types>
          <w:type w:val="bbPlcHdr"/>
        </w:types>
        <w:behaviors>
          <w:behavior w:val="content"/>
        </w:behaviors>
        <w:guid w:val="{B0EAECDF-4323-447C-A26E-388AA4F7980B}"/>
      </w:docPartPr>
      <w:docPartBody>
        <w:p w:rsidR="002B654C" w:rsidRDefault="000A509F" w:rsidP="000A509F">
          <w:pPr>
            <w:pStyle w:val="546F6DF08A2D4AB3A1249C92150ECDB26"/>
          </w:pPr>
          <w:r w:rsidRPr="00C46989">
            <w:rPr>
              <w:rStyle w:val="Mention"/>
            </w:rPr>
            <w:t>[à préciser]</w:t>
          </w:r>
        </w:p>
      </w:docPartBody>
    </w:docPart>
    <w:docPart>
      <w:docPartPr>
        <w:name w:val="5D5CCD9CE0FF427DA60DBF41D51D78E7"/>
        <w:category>
          <w:name w:val="Général"/>
          <w:gallery w:val="placeholder"/>
        </w:category>
        <w:types>
          <w:type w:val="bbPlcHdr"/>
        </w:types>
        <w:behaviors>
          <w:behavior w:val="content"/>
        </w:behaviors>
        <w:guid w:val="{AB10A533-248D-4BC4-A386-8B80C45F162E}"/>
      </w:docPartPr>
      <w:docPartBody>
        <w:p w:rsidR="002B654C" w:rsidRDefault="000A509F" w:rsidP="000A509F">
          <w:pPr>
            <w:pStyle w:val="5D5CCD9CE0FF427DA60DBF41D51D78E76"/>
          </w:pPr>
          <w:r w:rsidRPr="00812634">
            <w:rPr>
              <w:rStyle w:val="Mention"/>
            </w:rPr>
            <w:t>À compléter si votre laboratoire dispose d’un portail de transparence</w:t>
          </w:r>
        </w:p>
      </w:docPartBody>
    </w:docPart>
    <w:docPart>
      <w:docPartPr>
        <w:name w:val="71CDE27224AB4A868CC6EC2A5DCB9D07"/>
        <w:category>
          <w:name w:val="Général"/>
          <w:gallery w:val="placeholder"/>
        </w:category>
        <w:types>
          <w:type w:val="bbPlcHdr"/>
        </w:types>
        <w:behaviors>
          <w:behavior w:val="content"/>
        </w:behaviors>
        <w:guid w:val="{2C9C8CFE-F40C-4A5D-B593-719246DBDE2C}"/>
      </w:docPartPr>
      <w:docPartBody>
        <w:p w:rsidR="002B654C" w:rsidRDefault="000A509F" w:rsidP="000A509F">
          <w:pPr>
            <w:pStyle w:val="71CDE27224AB4A868CC6EC2A5DCB9D076"/>
          </w:pPr>
          <w:r w:rsidRPr="00C46989">
            <w:rPr>
              <w:rStyle w:val="Mention"/>
            </w:rPr>
            <w:t>[à préciser]</w:t>
          </w:r>
        </w:p>
      </w:docPartBody>
    </w:docPart>
    <w:docPart>
      <w:docPartPr>
        <w:name w:val="ABB0C66491744B4893B99762B6DACCEE"/>
        <w:category>
          <w:name w:val="Général"/>
          <w:gallery w:val="placeholder"/>
        </w:category>
        <w:types>
          <w:type w:val="bbPlcHdr"/>
        </w:types>
        <w:behaviors>
          <w:behavior w:val="content"/>
        </w:behaviors>
        <w:guid w:val="{27835A10-141D-4213-9CF2-3D758ED5AEF1}"/>
      </w:docPartPr>
      <w:docPartBody>
        <w:p w:rsidR="002B654C" w:rsidRDefault="000A509F" w:rsidP="000A509F">
          <w:pPr>
            <w:pStyle w:val="ABB0C66491744B4893B99762B6DACCEE6"/>
          </w:pPr>
          <w:r w:rsidRPr="00DC40E8">
            <w:rPr>
              <w:rStyle w:val="Mention"/>
            </w:rPr>
            <w:t>[à préciser]</w:t>
          </w:r>
        </w:p>
      </w:docPartBody>
    </w:docPart>
    <w:docPart>
      <w:docPartPr>
        <w:name w:val="94E1D31963EF4A67944250686A44A692"/>
        <w:category>
          <w:name w:val="Général"/>
          <w:gallery w:val="placeholder"/>
        </w:category>
        <w:types>
          <w:type w:val="bbPlcHdr"/>
        </w:types>
        <w:behaviors>
          <w:behavior w:val="content"/>
        </w:behaviors>
        <w:guid w:val="{402349E2-50D1-4C89-B22F-756E273E71AA}"/>
      </w:docPartPr>
      <w:docPartBody>
        <w:p w:rsidR="002B654C" w:rsidRDefault="009F2C6E">
          <w:pPr>
            <w:pStyle w:val="94E1D31963EF4A67944250686A44A692"/>
          </w:pPr>
          <w:r w:rsidRPr="00435915">
            <w:rPr>
              <w:rStyle w:val="Mention"/>
            </w:rPr>
            <w:t>Choisissez un élément.</w:t>
          </w:r>
        </w:p>
      </w:docPartBody>
    </w:docPart>
    <w:docPart>
      <w:docPartPr>
        <w:name w:val="326F89917DCE4058BD2AD130172F7A46"/>
        <w:category>
          <w:name w:val="Général"/>
          <w:gallery w:val="placeholder"/>
        </w:category>
        <w:types>
          <w:type w:val="bbPlcHdr"/>
        </w:types>
        <w:behaviors>
          <w:behavior w:val="content"/>
        </w:behaviors>
        <w:guid w:val="{DD60C95F-9A24-4FAB-91C5-40170644AE82}"/>
      </w:docPartPr>
      <w:docPartBody>
        <w:p w:rsidR="00D279DE" w:rsidRDefault="000A509F" w:rsidP="000A509F">
          <w:pPr>
            <w:pStyle w:val="326F89917DCE4058BD2AD130172F7A466"/>
          </w:pPr>
          <w:r w:rsidRPr="0093672E">
            <w:rPr>
              <w:rStyle w:val="Mention"/>
            </w:rPr>
            <w:t>Rappeler l’indication complète revendiquée</w:t>
          </w:r>
          <w:r w:rsidRPr="0093672E">
            <w:rPr>
              <w:rStyle w:val="Textedelespacerserv"/>
            </w:rPr>
            <w:t>.</w:t>
          </w:r>
        </w:p>
      </w:docPartBody>
    </w:docPart>
    <w:docPart>
      <w:docPartPr>
        <w:name w:val="29A99CB7C7A447B283F46DB9CB9DFE81"/>
        <w:category>
          <w:name w:val="Général"/>
          <w:gallery w:val="placeholder"/>
        </w:category>
        <w:types>
          <w:type w:val="bbPlcHdr"/>
        </w:types>
        <w:behaviors>
          <w:behavior w:val="content"/>
        </w:behaviors>
        <w:guid w:val="{6856F95E-76EC-4674-A9EA-7081BB804C52}"/>
      </w:docPartPr>
      <w:docPartBody>
        <w:p w:rsidR="00D279DE" w:rsidRDefault="000A509F" w:rsidP="000A509F">
          <w:pPr>
            <w:pStyle w:val="29A99CB7C7A447B283F46DB9CB9DFE816"/>
          </w:pPr>
          <w:r w:rsidRPr="0093672E">
            <w:rPr>
              <w:rStyle w:val="Mention"/>
            </w:rPr>
            <w:t>Mentionner les éventuelles conditions de prescription et de délivrance particulières.</w:t>
          </w:r>
        </w:p>
      </w:docPartBody>
    </w:docPart>
    <w:docPart>
      <w:docPartPr>
        <w:name w:val="C026697BBFB54837A3EEC263526EECF2"/>
        <w:category>
          <w:name w:val="Général"/>
          <w:gallery w:val="placeholder"/>
        </w:category>
        <w:types>
          <w:type w:val="bbPlcHdr"/>
        </w:types>
        <w:behaviors>
          <w:behavior w:val="content"/>
        </w:behaviors>
        <w:guid w:val="{8C3947C4-0AB7-4339-972D-1E987840D244}"/>
      </w:docPartPr>
      <w:docPartBody>
        <w:p w:rsidR="00D279DE" w:rsidRDefault="000A509F" w:rsidP="000A509F">
          <w:pPr>
            <w:pStyle w:val="C026697BBFB54837A3EEC263526EECF26"/>
          </w:pPr>
          <w:r>
            <w:rPr>
              <w:rStyle w:val="normaltextrun"/>
              <w:rFonts w:ascii="Arial Nova Cond" w:eastAsiaTheme="majorEastAsia" w:hAnsi="Arial Nova Cond" w:cs="Segoe UI"/>
              <w:color w:val="595959"/>
              <w:sz w:val="22"/>
              <w:szCs w:val="22"/>
              <w:shd w:val="clear" w:color="auto" w:fill="F2F2F2"/>
            </w:rPr>
            <w:t>Proposer des phrases types résumant le stade, l’histologie, le diagnostic complet en lien avec l’indication de l’accès précoce et le contexte clinique.</w:t>
          </w:r>
        </w:p>
      </w:docPartBody>
    </w:docPart>
    <w:docPart>
      <w:docPartPr>
        <w:name w:val="20616EDC692F4F61B033146FFEA08C8D"/>
        <w:category>
          <w:name w:val="Général"/>
          <w:gallery w:val="placeholder"/>
        </w:category>
        <w:types>
          <w:type w:val="bbPlcHdr"/>
        </w:types>
        <w:behaviors>
          <w:behavior w:val="content"/>
        </w:behaviors>
        <w:guid w:val="{33381D9C-B61E-48BD-B742-8F1B027FC05E}"/>
      </w:docPartPr>
      <w:docPartBody>
        <w:p w:rsidR="00D279DE" w:rsidRDefault="000A509F" w:rsidP="000A509F">
          <w:pPr>
            <w:pStyle w:val="20616EDC692F4F61B033146FFEA08C8D6"/>
          </w:pPr>
          <w:r w:rsidRPr="0093672E">
            <w:rPr>
              <w:rStyle w:val="Mention"/>
            </w:rPr>
            <w:t>Préciser les comorbidités significatives du patient</w:t>
          </w:r>
          <w:r w:rsidRPr="001D2966">
            <w:rPr>
              <w:rStyle w:val="Textedelespacerserv"/>
            </w:rPr>
            <w:t>.</w:t>
          </w:r>
        </w:p>
      </w:docPartBody>
    </w:docPart>
    <w:docPart>
      <w:docPartPr>
        <w:name w:val="82F6CD303F59429DACB55A13D27DFABB"/>
        <w:category>
          <w:name w:val="Général"/>
          <w:gallery w:val="placeholder"/>
        </w:category>
        <w:types>
          <w:type w:val="bbPlcHdr"/>
        </w:types>
        <w:behaviors>
          <w:behavior w:val="content"/>
        </w:behaviors>
        <w:guid w:val="{A2237B8C-D7C5-45B3-9C8C-2DDCD9E197F0}"/>
      </w:docPartPr>
      <w:docPartBody>
        <w:p w:rsidR="00D279DE" w:rsidRDefault="000A509F" w:rsidP="000A509F">
          <w:pPr>
            <w:pStyle w:val="82F6CD303F59429DACB55A13D27DFABB6"/>
          </w:pPr>
          <w:r w:rsidRPr="0093672E">
            <w:rPr>
              <w:rStyle w:val="Mention"/>
            </w:rPr>
            <w:t xml:space="preserve">Proposer des phrases types pour rapporter les résultats des examens biologiques indispensables à l’éligibilité à </w:t>
          </w:r>
          <w:r>
            <w:rPr>
              <w:rStyle w:val="Mention"/>
            </w:rPr>
            <w:t>l’accès précoce</w:t>
          </w:r>
          <w:r w:rsidRPr="0093672E">
            <w:rPr>
              <w:rStyle w:val="Mention"/>
            </w:rPr>
            <w:t xml:space="preserve"> ou pour le suivi des patients. Cette section peut être supprimée si non pertinente</w:t>
          </w:r>
          <w:r w:rsidRPr="0093672E">
            <w:rPr>
              <w:rStyle w:val="Textedelespacerserv"/>
            </w:rPr>
            <w:t>.</w:t>
          </w:r>
        </w:p>
      </w:docPartBody>
    </w:docPart>
    <w:docPart>
      <w:docPartPr>
        <w:name w:val="11F39CA7EB584CEEAFAFBB4539FEB209"/>
        <w:category>
          <w:name w:val="Général"/>
          <w:gallery w:val="placeholder"/>
        </w:category>
        <w:types>
          <w:type w:val="bbPlcHdr"/>
        </w:types>
        <w:behaviors>
          <w:behavior w:val="content"/>
        </w:behaviors>
        <w:guid w:val="{627AA61D-5AF5-4B93-B66B-F4F6B5C90DAE}"/>
      </w:docPartPr>
      <w:docPartBody>
        <w:p w:rsidR="00D279DE" w:rsidRDefault="000A509F" w:rsidP="000A509F">
          <w:pPr>
            <w:pStyle w:val="11F39CA7EB584CEEAFAFBB4539FEB2096"/>
          </w:pPr>
          <w:r w:rsidRPr="0093672E">
            <w:rPr>
              <w:rStyle w:val="Mention"/>
            </w:rPr>
            <w:t>Proposer des phrases types résumant la posologie envisagée avec la dose, la voie d’administration, la durée de traitement (si pertinent) et la fréquence d’administration. Si des écarts sont effectués par rapport à la posologie recommandée, demander des justifications au prescripteur.</w:t>
          </w:r>
        </w:p>
      </w:docPartBody>
    </w:docPart>
    <w:docPart>
      <w:docPartPr>
        <w:name w:val="876FC97079B04B318B1B39DF1544F28F"/>
        <w:category>
          <w:name w:val="Général"/>
          <w:gallery w:val="placeholder"/>
        </w:category>
        <w:types>
          <w:type w:val="bbPlcHdr"/>
        </w:types>
        <w:behaviors>
          <w:behavior w:val="content"/>
        </w:behaviors>
        <w:guid w:val="{4932ED45-ED8B-4597-B6BA-A0312F2BE580}"/>
      </w:docPartPr>
      <w:docPartBody>
        <w:p w:rsidR="00D279DE" w:rsidRDefault="000A509F" w:rsidP="000A509F">
          <w:pPr>
            <w:pStyle w:val="876FC97079B04B318B1B39DF1544F28F6"/>
          </w:pPr>
          <w:r w:rsidRPr="0093672E">
            <w:rPr>
              <w:rStyle w:val="Mention"/>
            </w:rPr>
            <w:t>Proposer des phrases types résumant les traitements concomitants (y compris les soins de support) indispensables à l’éligibilité à l’</w:t>
          </w:r>
          <w:r>
            <w:rPr>
              <w:rStyle w:val="Mention"/>
            </w:rPr>
            <w:t>accès précoce si pertinent</w:t>
          </w:r>
          <w:r w:rsidRPr="0093672E">
            <w:rPr>
              <w:rStyle w:val="Mention"/>
            </w:rPr>
            <w:t>. Préciser également tous les traitements associés et/ou soins de support qui pourraient impacter le médicament d</w:t>
          </w:r>
          <w:r>
            <w:rPr>
              <w:rStyle w:val="Mention"/>
            </w:rPr>
            <w:t>isposant d’une autorisation</w:t>
          </w:r>
          <w:r w:rsidRPr="0093672E">
            <w:rPr>
              <w:rStyle w:val="Mention"/>
            </w:rPr>
            <w:t xml:space="preserve"> </w:t>
          </w:r>
          <w:r>
            <w:rPr>
              <w:rStyle w:val="Mention"/>
            </w:rPr>
            <w:t>d</w:t>
          </w:r>
          <w:r w:rsidRPr="0093672E">
            <w:rPr>
              <w:rStyle w:val="Mention"/>
            </w:rPr>
            <w:t>’</w:t>
          </w:r>
          <w:r>
            <w:rPr>
              <w:rStyle w:val="Mention"/>
            </w:rPr>
            <w:t>accès précoce</w:t>
          </w:r>
          <w:r w:rsidRPr="0093672E">
            <w:rPr>
              <w:rStyle w:val="Mention"/>
            </w:rPr>
            <w:t> : même indication, même cible thérapeutique, activité synergique, interaction médicamenteuse...</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D279DE" w:rsidRDefault="000A509F" w:rsidP="000A509F">
          <w:pPr>
            <w:pStyle w:val="D587CAF4B88745C08F9E8949474591256"/>
          </w:pPr>
          <w:r w:rsidRPr="0093672E">
            <w:rPr>
              <w:rStyle w:val="Mention"/>
            </w:rPr>
            <w:t>Proposer une liste de critères d’éligibilité</w:t>
          </w:r>
          <w:r w:rsidRPr="001D2966">
            <w:rPr>
              <w:rStyle w:val="Textedelespacerserv"/>
            </w:rPr>
            <w:t>.</w:t>
          </w:r>
        </w:p>
      </w:docPartBody>
    </w:docPart>
    <w:docPart>
      <w:docPartPr>
        <w:name w:val="7697FFC7FAA945A8A1D2AD3CEDC21372"/>
        <w:category>
          <w:name w:val="Général"/>
          <w:gallery w:val="placeholder"/>
        </w:category>
        <w:types>
          <w:type w:val="bbPlcHdr"/>
        </w:types>
        <w:behaviors>
          <w:behavior w:val="content"/>
        </w:behaviors>
        <w:guid w:val="{BC9F829D-A9C7-42D7-95E2-EC579A86CA42}"/>
      </w:docPartPr>
      <w:docPartBody>
        <w:p w:rsidR="00D279DE" w:rsidRDefault="000A509F" w:rsidP="000A509F">
          <w:pPr>
            <w:pStyle w:val="7697FFC7FAA945A8A1D2AD3CEDC213726"/>
          </w:pPr>
          <w:r w:rsidRPr="0093672E">
            <w:rPr>
              <w:rStyle w:val="Mention"/>
              <w:szCs w:val="24"/>
            </w:rPr>
            <w:t>Insérer la mention d’information RGPD précisant notamment la finalité de ce traitement et les modalités d’exercice des droits des médecins prescripteur et pharmaciens</w:t>
          </w:r>
          <w:r w:rsidRPr="001D2966">
            <w:rPr>
              <w:rStyle w:val="Textedelespacerserv"/>
            </w:rPr>
            <w:t>.</w:t>
          </w:r>
        </w:p>
      </w:docPartBody>
    </w:docPart>
    <w:docPart>
      <w:docPartPr>
        <w:name w:val="FDF31BAC2C334F079E6616A59D8132D3"/>
        <w:category>
          <w:name w:val="Général"/>
          <w:gallery w:val="placeholder"/>
        </w:category>
        <w:types>
          <w:type w:val="bbPlcHdr"/>
        </w:types>
        <w:behaviors>
          <w:behavior w:val="content"/>
        </w:behaviors>
        <w:guid w:val="{685DEEFA-189D-41C2-9B68-8411B8E68A6F}"/>
      </w:docPartPr>
      <w:docPartBody>
        <w:p w:rsidR="00D279DE" w:rsidRDefault="000A509F" w:rsidP="000A509F">
          <w:pPr>
            <w:pStyle w:val="FDF31BAC2C334F079E6616A59D8132D36"/>
          </w:pPr>
          <w:r w:rsidRPr="0093672E">
            <w:rPr>
              <w:rStyle w:val="Mention"/>
            </w:rPr>
            <w:t>À compléter si des traitements et/ou soins de support sont indispensables pour l’éligibilité à l’</w:t>
          </w:r>
          <w:r>
            <w:rPr>
              <w:rStyle w:val="Mention"/>
            </w:rPr>
            <w:t>accès précoce</w:t>
          </w:r>
          <w:r w:rsidRPr="0093672E">
            <w:rPr>
              <w:rStyle w:val="Mention"/>
            </w:rPr>
            <w:t xml:space="preserve">. Préciser également tous les traitements associés et/ou soins de support qui peuvent impacter le médicament </w:t>
          </w:r>
          <w:r>
            <w:rPr>
              <w:rStyle w:val="Mention"/>
            </w:rPr>
            <w:t xml:space="preserve">disposant d’une autorisation d’accès précoce </w:t>
          </w:r>
          <w:r w:rsidRPr="0093672E">
            <w:rPr>
              <w:rStyle w:val="Mention"/>
            </w:rPr>
            <w:t>: même indication, même cible thérapeutique, activité synergique, interaction médicamenteuse, autres raisons</w:t>
          </w:r>
          <w:r w:rsidRPr="001D2966">
            <w:rPr>
              <w:rStyle w:val="Textedelespacerserv"/>
            </w:rPr>
            <w:t>.</w:t>
          </w:r>
        </w:p>
      </w:docPartBody>
    </w:docPart>
    <w:docPart>
      <w:docPartPr>
        <w:name w:val="0CE6AC0D3C064E38A86799852A8EA119"/>
        <w:category>
          <w:name w:val="Général"/>
          <w:gallery w:val="placeholder"/>
        </w:category>
        <w:types>
          <w:type w:val="bbPlcHdr"/>
        </w:types>
        <w:behaviors>
          <w:behavior w:val="content"/>
        </w:behaviors>
        <w:guid w:val="{09DD3880-6423-4B41-A8FC-82329C5332F1}"/>
      </w:docPartPr>
      <w:docPartBody>
        <w:p w:rsidR="00D279DE" w:rsidRDefault="000A509F" w:rsidP="000A509F">
          <w:pPr>
            <w:pStyle w:val="0CE6AC0D3C064E38A86799852A8EA1196"/>
          </w:pPr>
          <w:r w:rsidRPr="0093672E">
            <w:rPr>
              <w:rStyle w:val="Mention"/>
            </w:rPr>
            <w:t xml:space="preserve">Proposer des phrases types résumant les traitements concomitants (y compris les soins de support) indispensables à l’éligibilité à </w:t>
          </w:r>
          <w:r>
            <w:rPr>
              <w:rStyle w:val="Mention"/>
            </w:rPr>
            <w:t>l’accès précoce si pertinent</w:t>
          </w:r>
          <w:r w:rsidRPr="0093672E">
            <w:rPr>
              <w:rStyle w:val="Mention"/>
            </w:rPr>
            <w:t xml:space="preserve">. Préciser également tous les traitements associés et/ou soins de support qui peuvent impacter le médicament </w:t>
          </w:r>
          <w:r>
            <w:rPr>
              <w:rStyle w:val="Mention"/>
            </w:rPr>
            <w:t>disponible dans le cadre d’une autorisation d’accès précoce</w:t>
          </w:r>
          <w:r w:rsidRPr="0093672E">
            <w:rPr>
              <w:rStyle w:val="Mention"/>
            </w:rPr>
            <w:t> : même indication, même cible thérapeutique, activité synergique, interaction médicamenteuse...</w:t>
          </w:r>
        </w:p>
      </w:docPartBody>
    </w:docPart>
    <w:docPart>
      <w:docPartPr>
        <w:name w:val="0E6C9AA2B5B84B70B21F7ED672CCF622"/>
        <w:category>
          <w:name w:val="Général"/>
          <w:gallery w:val="placeholder"/>
        </w:category>
        <w:types>
          <w:type w:val="bbPlcHdr"/>
        </w:types>
        <w:behaviors>
          <w:behavior w:val="content"/>
        </w:behaviors>
        <w:guid w:val="{FEB912C4-65A9-452A-92EB-97C302438E1E}"/>
      </w:docPartPr>
      <w:docPartBody>
        <w:p w:rsidR="000A509F" w:rsidRPr="0093672E" w:rsidRDefault="000A509F" w:rsidP="00216893">
          <w:pPr>
            <w:rPr>
              <w:rStyle w:val="Mention"/>
            </w:rPr>
          </w:pPr>
          <w:r w:rsidRPr="0093672E">
            <w:rPr>
              <w:rStyle w:val="Mention"/>
            </w:rPr>
            <w:t>Proposition de phrases types pour rapporter les motifs et dates des éventuelles interruptions de traitement ou modifications de posologie.</w:t>
          </w:r>
        </w:p>
        <w:p w:rsidR="000A509F" w:rsidRPr="0093672E" w:rsidRDefault="000A509F" w:rsidP="00182A16">
          <w:pPr>
            <w:rPr>
              <w:rStyle w:val="Mention"/>
            </w:rPr>
          </w:pPr>
          <w:r w:rsidRPr="0093672E">
            <w:rPr>
              <w:rStyle w:val="Mention"/>
            </w:rPr>
            <w:t xml:space="preserve">Si un arrêt définitif du traitement a eu lieu, faire un renvoi vers la fiche d’arrêt de traitement </w:t>
          </w:r>
        </w:p>
        <w:p w:rsidR="00D279DE" w:rsidRDefault="000A509F" w:rsidP="000A509F">
          <w:pPr>
            <w:pStyle w:val="0E6C9AA2B5B84B70B21F7ED672CCF6226"/>
          </w:pPr>
          <w:r w:rsidRPr="0093672E">
            <w:rPr>
              <w:rFonts w:ascii="Arial Nova Cond" w:hAnsi="Arial Nova Cond"/>
              <w:color w:val="808080" w:themeColor="background1" w:themeShade="80"/>
            </w:rPr>
            <w:t>Faire un renvoi à la fiche de déclaration des effets indésirables</w:t>
          </w:r>
          <w:r w:rsidRPr="001D2966">
            <w:rPr>
              <w:rStyle w:val="Textedelespacerserv"/>
            </w:rPr>
            <w:t>.</w:t>
          </w:r>
        </w:p>
      </w:docPartBody>
    </w:docPart>
    <w:docPart>
      <w:docPartPr>
        <w:name w:val="73364637B58E43CD9330BA6DA7728C30"/>
        <w:category>
          <w:name w:val="Général"/>
          <w:gallery w:val="placeholder"/>
        </w:category>
        <w:types>
          <w:type w:val="bbPlcHdr"/>
        </w:types>
        <w:behaviors>
          <w:behavior w:val="content"/>
        </w:behaviors>
        <w:guid w:val="{6928D6C9-FCB6-4B61-BFC1-4E83D9496ECB}"/>
      </w:docPartPr>
      <w:docPartBody>
        <w:p w:rsidR="00D279DE" w:rsidRDefault="000A509F" w:rsidP="000A509F">
          <w:pPr>
            <w:pStyle w:val="73364637B58E43CD9330BA6DA7728C306"/>
          </w:pPr>
          <w:r w:rsidRPr="0093672E">
            <w:rPr>
              <w:rStyle w:val="Mention"/>
            </w:rPr>
            <w:t>Proposer des phrases types permettant de standardiser la collecte du ou des critères d’efficacité.</w:t>
          </w:r>
        </w:p>
      </w:docPartBody>
    </w:docPart>
    <w:docPart>
      <w:docPartPr>
        <w:name w:val="D1AD002F59134502A2C768FEB7AA1CF9"/>
        <w:category>
          <w:name w:val="Général"/>
          <w:gallery w:val="placeholder"/>
        </w:category>
        <w:types>
          <w:type w:val="bbPlcHdr"/>
        </w:types>
        <w:behaviors>
          <w:behavior w:val="content"/>
        </w:behaviors>
        <w:guid w:val="{02738859-A740-4177-B885-DB0341437B55}"/>
      </w:docPartPr>
      <w:docPartBody>
        <w:p w:rsidR="00D279DE" w:rsidRDefault="000A509F" w:rsidP="000A509F">
          <w:pPr>
            <w:pStyle w:val="D1AD002F59134502A2C768FEB7AA1CF96"/>
          </w:pPr>
          <w:r w:rsidRPr="0093672E">
            <w:rPr>
              <w:rStyle w:val="Mention"/>
            </w:rPr>
            <w:t>Proposer des phrases types permettant de standardiser la collecte du ou des critères d’efficacité</w:t>
          </w:r>
          <w:r w:rsidRPr="001D2966">
            <w:rPr>
              <w:rStyle w:val="Textedelespacerserv"/>
            </w:rPr>
            <w:t>.</w:t>
          </w:r>
        </w:p>
      </w:docPartBody>
    </w:docPart>
    <w:docPart>
      <w:docPartPr>
        <w:name w:val="ABEA5764B640463F8890C8C0F2D66C1D"/>
        <w:category>
          <w:name w:val="Général"/>
          <w:gallery w:val="placeholder"/>
        </w:category>
        <w:types>
          <w:type w:val="bbPlcHdr"/>
        </w:types>
        <w:behaviors>
          <w:behavior w:val="content"/>
        </w:behaviors>
        <w:guid w:val="{43C4B8A7-0255-4603-BF58-F99C2C588EBB}"/>
      </w:docPartPr>
      <w:docPartBody>
        <w:p w:rsidR="00D279DE" w:rsidRDefault="000A509F" w:rsidP="000A509F">
          <w:pPr>
            <w:pStyle w:val="ABEA5764B640463F8890C8C0F2D66C1D6"/>
          </w:pPr>
          <w:r w:rsidRPr="0093672E">
            <w:rPr>
              <w:rStyle w:val="Mention"/>
            </w:rPr>
            <w:t>Proposer des phrases types permettant de standardiser la collecte du questionnaire de qualité de vie.</w:t>
          </w:r>
          <w:r w:rsidRPr="001D2966">
            <w:rPr>
              <w:rStyle w:val="Textedelespacerserv"/>
            </w:rPr>
            <w:t>.</w:t>
          </w:r>
        </w:p>
      </w:docPartBody>
    </w:docPart>
    <w:docPart>
      <w:docPartPr>
        <w:name w:val="1266E98A45424E999C6688CD519D1DAA"/>
        <w:category>
          <w:name w:val="Général"/>
          <w:gallery w:val="placeholder"/>
        </w:category>
        <w:types>
          <w:type w:val="bbPlcHdr"/>
        </w:types>
        <w:behaviors>
          <w:behavior w:val="content"/>
        </w:behaviors>
        <w:guid w:val="{2A9C9C47-0719-4CAE-A20D-7DDAE3924672}"/>
      </w:docPartPr>
      <w:docPartBody>
        <w:p w:rsidR="004F5EC5" w:rsidRDefault="000A509F" w:rsidP="000A509F">
          <w:pPr>
            <w:pStyle w:val="1266E98A45424E999C6688CD519D1DAA"/>
          </w:pPr>
          <w:r w:rsidRPr="001D2966">
            <w:rPr>
              <w:rStyle w:val="Textedelespacerserv"/>
            </w:rPr>
            <w:t>Cliquez ou appuyez ici pour entrer une date.</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4F5EC5" w:rsidRDefault="000A509F" w:rsidP="000A509F">
          <w:pPr>
            <w:pStyle w:val="0FD776AAB661416786BE3C0ADD9CC0D1"/>
          </w:pPr>
          <w:r w:rsidRPr="001D2966">
            <w:rPr>
              <w:rStyle w:val="Textedelespacerserv"/>
            </w:rPr>
            <w:t>Cliquez ou appuyez ici pour entrer une date.</w:t>
          </w:r>
        </w:p>
      </w:docPartBody>
    </w:docPart>
    <w:docPart>
      <w:docPartPr>
        <w:name w:val="5789E3E6376143B68DD1590E0EEEFE11"/>
        <w:category>
          <w:name w:val="Général"/>
          <w:gallery w:val="placeholder"/>
        </w:category>
        <w:types>
          <w:type w:val="bbPlcHdr"/>
        </w:types>
        <w:behaviors>
          <w:behavior w:val="content"/>
        </w:behaviors>
        <w:guid w:val="{C777D2C3-8BDA-4FD1-92FE-58E5C78D49E8}"/>
      </w:docPartPr>
      <w:docPartBody>
        <w:p w:rsidR="004F5EC5" w:rsidRDefault="000A509F" w:rsidP="000A509F">
          <w:pPr>
            <w:pStyle w:val="5789E3E6376143B68DD1590E0EEEFE111"/>
          </w:pPr>
          <w:r w:rsidRPr="00E544F5">
            <w:rPr>
              <w:rStyle w:val="Mention"/>
            </w:rPr>
            <w:t>Proposer une description synthétique de la classe thérapeutique, du mode d’action, des objectifs du traitement (symptomatique, curatif, palliatif…) et des potentielles nouveautés apportées par ce médicament. Une référence aux essais cliniques en cours ou finalisés peut être apportée. Cette description doit être similaire au premier paragraphe de la section 5.1 du RCP.</w:t>
          </w:r>
        </w:p>
      </w:docPartBody>
    </w:docPart>
    <w:docPart>
      <w:docPartPr>
        <w:name w:val="A79B8DC99EAC4D0E8627B9E2197E349F"/>
        <w:category>
          <w:name w:val="Général"/>
          <w:gallery w:val="placeholder"/>
        </w:category>
        <w:types>
          <w:type w:val="bbPlcHdr"/>
        </w:types>
        <w:behaviors>
          <w:behavior w:val="content"/>
        </w:behaviors>
        <w:guid w:val="{E7CBF22B-F041-4AB2-B836-0EDBA626BE72}"/>
      </w:docPartPr>
      <w:docPartBody>
        <w:p w:rsidR="00000000" w:rsidRDefault="004F5EC5" w:rsidP="004F5EC5">
          <w:pPr>
            <w:pStyle w:val="A79B8DC99EAC4D0E8627B9E2197E349F"/>
          </w:pPr>
          <w:r w:rsidRPr="001D2966">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20B070402020202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HelveticaNeueLT Std Lt">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0B6"/>
    <w:rsid w:val="000010A5"/>
    <w:rsid w:val="000A509F"/>
    <w:rsid w:val="000F2955"/>
    <w:rsid w:val="00116712"/>
    <w:rsid w:val="00154286"/>
    <w:rsid w:val="00157E40"/>
    <w:rsid w:val="001E0A25"/>
    <w:rsid w:val="001F509C"/>
    <w:rsid w:val="002B654C"/>
    <w:rsid w:val="002E2C8F"/>
    <w:rsid w:val="0030760E"/>
    <w:rsid w:val="003B430D"/>
    <w:rsid w:val="004172C7"/>
    <w:rsid w:val="004900B6"/>
    <w:rsid w:val="00497B23"/>
    <w:rsid w:val="004E612C"/>
    <w:rsid w:val="004F494F"/>
    <w:rsid w:val="004F5EC5"/>
    <w:rsid w:val="00515DE7"/>
    <w:rsid w:val="005230AA"/>
    <w:rsid w:val="0058678F"/>
    <w:rsid w:val="005C5984"/>
    <w:rsid w:val="00621FE7"/>
    <w:rsid w:val="006442A8"/>
    <w:rsid w:val="00677B80"/>
    <w:rsid w:val="00696A65"/>
    <w:rsid w:val="006D72A2"/>
    <w:rsid w:val="006F61C4"/>
    <w:rsid w:val="00710677"/>
    <w:rsid w:val="007277B7"/>
    <w:rsid w:val="008058FE"/>
    <w:rsid w:val="00825A41"/>
    <w:rsid w:val="00897984"/>
    <w:rsid w:val="008A27E5"/>
    <w:rsid w:val="008E4338"/>
    <w:rsid w:val="00901E9B"/>
    <w:rsid w:val="00903C15"/>
    <w:rsid w:val="009639FF"/>
    <w:rsid w:val="009F2C6E"/>
    <w:rsid w:val="00A33D99"/>
    <w:rsid w:val="00A6170E"/>
    <w:rsid w:val="00A626EB"/>
    <w:rsid w:val="00B5021A"/>
    <w:rsid w:val="00BF11FD"/>
    <w:rsid w:val="00CE186D"/>
    <w:rsid w:val="00D279DE"/>
    <w:rsid w:val="00D6681C"/>
    <w:rsid w:val="00DB674F"/>
    <w:rsid w:val="00E0045A"/>
    <w:rsid w:val="00E42FD1"/>
    <w:rsid w:val="00F36CD0"/>
    <w:rsid w:val="00F72880"/>
    <w:rsid w:val="00FA7C5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F5EC5"/>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styleId="Mention">
    <w:name w:val="Mention"/>
    <w:aliases w:val="Texte d'aide"/>
    <w:uiPriority w:val="99"/>
    <w:unhideWhenUsed/>
    <w:rsid w:val="000A509F"/>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44546A"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semiHidden/>
    <w:rsid w:val="00515DE7"/>
    <w:rPr>
      <w:sz w:val="16"/>
      <w:szCs w:val="16"/>
    </w:rPr>
  </w:style>
  <w:style w:type="paragraph" w:customStyle="1" w:styleId="94E1D31963EF4A67944250686A44A692">
    <w:name w:val="94E1D31963EF4A67944250686A44A692"/>
  </w:style>
  <w:style w:type="paragraph" w:customStyle="1" w:styleId="39C799347C534B4D8CA6312F8A79C26E">
    <w:name w:val="39C799347C534B4D8CA6312F8A79C26E"/>
    <w:rsid w:val="002E2C8F"/>
  </w:style>
  <w:style w:type="paragraph" w:customStyle="1" w:styleId="A59445D26A4145EE8A48F9FAC6ABEABE">
    <w:name w:val="A59445D26A4145EE8A48F9FAC6ABEABE"/>
  </w:style>
  <w:style w:type="paragraph" w:customStyle="1" w:styleId="F54F381F767048E184CF88504C3CA2C8">
    <w:name w:val="F54F381F767048E184CF88504C3CA2C8"/>
  </w:style>
  <w:style w:type="paragraph" w:customStyle="1" w:styleId="52D42E09A24545DABA4AC7E02CBC59B1">
    <w:name w:val="52D42E09A24545DABA4AC7E02CBC59B1"/>
  </w:style>
  <w:style w:type="paragraph" w:customStyle="1" w:styleId="0B9C69022015406F883F58009D4EDF90">
    <w:name w:val="0B9C69022015406F883F58009D4EDF90"/>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semiHidden/>
    <w:unhideWhenUsed/>
    <w:rsid w:val="006442A8"/>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semiHidden/>
    <w:rsid w:val="006442A8"/>
    <w:rPr>
      <w:rFonts w:ascii="Arial" w:hAnsi="Arial"/>
      <w:color w:val="404040" w:themeColor="text1" w:themeTint="BF"/>
      <w:sz w:val="20"/>
      <w:szCs w:val="20"/>
    </w:rPr>
  </w:style>
  <w:style w:type="paragraph" w:styleId="Notedefin">
    <w:name w:val="endnote text"/>
    <w:basedOn w:val="Normal"/>
    <w:link w:val="NotedefinCar"/>
    <w:semiHidden/>
    <w:unhideWhenUsed/>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C10275B1F49640038F54AE706C9A8C582">
    <w:name w:val="C10275B1F49640038F54AE706C9A8C582"/>
    <w:rsid w:val="00515DE7"/>
    <w:pPr>
      <w:tabs>
        <w:tab w:val="num" w:pos="720"/>
        <w:tab w:val="left" w:pos="1843"/>
      </w:tabs>
      <w:spacing w:after="200" w:line="276" w:lineRule="auto"/>
      <w:ind w:left="1701" w:hanging="1701"/>
    </w:pPr>
    <w:rPr>
      <w:rFonts w:ascii="Arial Narrow" w:hAnsi="Arial Narrow"/>
      <w:bCs/>
      <w:sz w:val="42"/>
      <w:szCs w:val="42"/>
    </w:rPr>
  </w:style>
  <w:style w:type="paragraph" w:customStyle="1" w:styleId="11074ED22FE341639675C3999ADF0A2E3">
    <w:name w:val="11074ED22FE341639675C3999ADF0A2E3"/>
    <w:rsid w:val="00515DE7"/>
    <w:pPr>
      <w:keepNext/>
      <w:keepLines/>
      <w:tabs>
        <w:tab w:val="num" w:pos="720"/>
      </w:tabs>
      <w:suppressAutoHyphens/>
      <w:spacing w:after="60" w:line="240" w:lineRule="auto"/>
      <w:ind w:left="357" w:hanging="357"/>
      <w:outlineLvl w:val="1"/>
    </w:pPr>
    <w:rPr>
      <w:rFonts w:ascii="Arial Narrow" w:eastAsiaTheme="majorEastAsia" w:hAnsi="Arial Narrow" w:cstheme="majorBidi"/>
      <w:bCs/>
      <w:color w:val="000000" w:themeColor="text1"/>
      <w:sz w:val="36"/>
      <w:szCs w:val="26"/>
    </w:rPr>
  </w:style>
  <w:style w:type="paragraph" w:customStyle="1" w:styleId="7117367C56ED4DAABF9E1A2A9929C60C4">
    <w:name w:val="7117367C56ED4DAABF9E1A2A9929C60C4"/>
    <w:rsid w:val="00515DE7"/>
    <w:pPr>
      <w:spacing w:before="100" w:after="40" w:line="288" w:lineRule="auto"/>
      <w:jc w:val="both"/>
    </w:pPr>
    <w:rPr>
      <w:rFonts w:ascii="Arial" w:hAnsi="Arial"/>
      <w:color w:val="808080" w:themeColor="background1" w:themeShade="80"/>
      <w:sz w:val="32"/>
      <w:szCs w:val="32"/>
    </w:rPr>
  </w:style>
  <w:style w:type="paragraph" w:customStyle="1" w:styleId="312C7A005D4944298E257A7C6853B2C3">
    <w:name w:val="312C7A005D4944298E257A7C6853B2C3"/>
    <w:rsid w:val="006442A8"/>
    <w:pPr>
      <w:spacing w:before="100" w:after="40" w:line="288" w:lineRule="auto"/>
      <w:jc w:val="both"/>
    </w:pPr>
    <w:rPr>
      <w:rFonts w:ascii="Arial" w:hAnsi="Arial"/>
      <w:color w:val="404040" w:themeColor="text1" w:themeTint="BF"/>
    </w:rPr>
  </w:style>
  <w:style w:type="paragraph" w:customStyle="1" w:styleId="436B2A16EB3F4754BFBE76F283714C16">
    <w:name w:val="436B2A16EB3F4754BFBE76F283714C16"/>
    <w:rsid w:val="006442A8"/>
    <w:pPr>
      <w:spacing w:before="100" w:after="40" w:line="288" w:lineRule="auto"/>
      <w:jc w:val="both"/>
    </w:pPr>
    <w:rPr>
      <w:rFonts w:ascii="Arial" w:hAnsi="Arial"/>
      <w:color w:val="404040" w:themeColor="text1" w:themeTint="BF"/>
    </w:rPr>
  </w:style>
  <w:style w:type="paragraph" w:customStyle="1" w:styleId="A79B8DC99EAC4D0E8627B9E2197E349F">
    <w:name w:val="A79B8DC99EAC4D0E8627B9E2197E349F"/>
    <w:rsid w:val="004F5EC5"/>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4F494F"/>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4F494F"/>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D7E224F372F748799D1BE577B6307628">
    <w:name w:val="D7E224F372F748799D1BE577B6307628"/>
    <w:rsid w:val="006442A8"/>
    <w:pPr>
      <w:spacing w:before="100" w:after="40" w:line="288" w:lineRule="auto"/>
      <w:jc w:val="both"/>
    </w:pPr>
    <w:rPr>
      <w:rFonts w:ascii="Arial" w:hAnsi="Arial"/>
      <w:color w:val="404040" w:themeColor="text1" w:themeTint="BF"/>
    </w:rPr>
  </w:style>
  <w:style w:type="paragraph" w:styleId="Liste5">
    <w:name w:val="List 5"/>
    <w:basedOn w:val="Normal"/>
    <w:semiHidden/>
    <w:unhideWhenUsed/>
    <w:rsid w:val="006442A8"/>
    <w:pPr>
      <w:spacing w:before="100" w:after="40" w:line="288" w:lineRule="auto"/>
      <w:ind w:left="1415" w:hanging="283"/>
      <w:contextualSpacing/>
      <w:jc w:val="both"/>
    </w:pPr>
    <w:rPr>
      <w:rFonts w:ascii="Arial" w:hAnsi="Arial"/>
      <w:color w:val="404040" w:themeColor="text1" w:themeTint="BF"/>
    </w:rPr>
  </w:style>
  <w:style w:type="paragraph" w:customStyle="1" w:styleId="71CDE27224AB4A868CC6EC2A5DCB9D07">
    <w:name w:val="71CDE27224AB4A868CC6EC2A5DCB9D07"/>
  </w:style>
  <w:style w:type="paragraph" w:customStyle="1" w:styleId="089F4D508AB54E7F8316AB5411B98D76">
    <w:name w:val="089F4D508AB54E7F8316AB5411B98D76"/>
  </w:style>
  <w:style w:type="paragraph" w:customStyle="1" w:styleId="20EB31E87FBB4B2AA489CAB770898104">
    <w:name w:val="20EB31E87FBB4B2AA489CAB770898104"/>
  </w:style>
  <w:style w:type="paragraph" w:customStyle="1" w:styleId="206F15843E1C47239BAAAE494EC59040">
    <w:name w:val="206F15843E1C47239BAAAE494EC59040"/>
  </w:style>
  <w:style w:type="character" w:customStyle="1" w:styleId="normaltextrun">
    <w:name w:val="normaltextrun"/>
    <w:basedOn w:val="Policepardfaut"/>
    <w:rsid w:val="000A509F"/>
  </w:style>
  <w:style w:type="paragraph" w:customStyle="1" w:styleId="1266E98A45424E999C6688CD519D1DAA">
    <w:name w:val="1266E98A45424E999C6688CD519D1DAA"/>
    <w:rsid w:val="000A509F"/>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customStyle="1" w:styleId="D84CA082E7984FF6B4C8B74796EB845C5">
    <w:name w:val="D84CA082E7984FF6B4C8B74796EB845C5"/>
    <w:rsid w:val="000A509F"/>
    <w:pPr>
      <w:spacing w:before="100" w:after="40" w:line="288" w:lineRule="auto"/>
      <w:jc w:val="both"/>
    </w:pPr>
    <w:rPr>
      <w:rFonts w:ascii="Arial" w:hAnsi="Arial"/>
      <w:color w:val="404040" w:themeColor="text1" w:themeTint="BF"/>
    </w:rPr>
  </w:style>
  <w:style w:type="paragraph" w:customStyle="1" w:styleId="5ADE8E6BC3A849888BA1D4D9456BB0485">
    <w:name w:val="5ADE8E6BC3A849888BA1D4D9456BB0485"/>
    <w:rsid w:val="000A509F"/>
    <w:pPr>
      <w:spacing w:before="100" w:after="40" w:line="288" w:lineRule="auto"/>
      <w:jc w:val="both"/>
    </w:pPr>
    <w:rPr>
      <w:rFonts w:ascii="Arial" w:hAnsi="Arial"/>
      <w:color w:val="404040" w:themeColor="text1" w:themeTint="BF"/>
    </w:rPr>
  </w:style>
  <w:style w:type="paragraph" w:customStyle="1" w:styleId="EF833C6948F9435B9032278ED8CAAE0F5">
    <w:name w:val="EF833C6948F9435B9032278ED8CAAE0F5"/>
    <w:rsid w:val="000A509F"/>
    <w:pPr>
      <w:spacing w:before="100" w:after="40" w:line="288" w:lineRule="auto"/>
      <w:jc w:val="both"/>
    </w:pPr>
    <w:rPr>
      <w:rFonts w:ascii="Arial" w:hAnsi="Arial"/>
      <w:color w:val="404040" w:themeColor="text1" w:themeTint="BF"/>
    </w:rPr>
  </w:style>
  <w:style w:type="paragraph" w:customStyle="1" w:styleId="64744EC730D84D41BA8D5AE98194C28C5">
    <w:name w:val="64744EC730D84D41BA8D5AE98194C28C5"/>
    <w:rsid w:val="000A509F"/>
    <w:pPr>
      <w:spacing w:before="100" w:after="40" w:line="288" w:lineRule="auto"/>
      <w:jc w:val="both"/>
    </w:pPr>
    <w:rPr>
      <w:rFonts w:ascii="Arial" w:hAnsi="Arial"/>
      <w:color w:val="404040" w:themeColor="text1" w:themeTint="BF"/>
    </w:rPr>
  </w:style>
  <w:style w:type="paragraph" w:customStyle="1" w:styleId="436B2A16EB3F4754BFBE76F283714C166">
    <w:name w:val="436B2A16EB3F4754BFBE76F283714C166"/>
    <w:rsid w:val="000A509F"/>
    <w:pPr>
      <w:spacing w:before="100" w:after="40" w:line="288" w:lineRule="auto"/>
      <w:jc w:val="both"/>
    </w:pPr>
    <w:rPr>
      <w:rFonts w:ascii="Arial" w:hAnsi="Arial"/>
      <w:color w:val="404040" w:themeColor="text1" w:themeTint="BF"/>
    </w:rPr>
  </w:style>
  <w:style w:type="paragraph" w:customStyle="1" w:styleId="F37456F5BB364BFCB70AAD66F6BA181A6">
    <w:name w:val="F37456F5BB364BFCB70AAD66F6BA181A6"/>
    <w:rsid w:val="000A509F"/>
    <w:pPr>
      <w:spacing w:before="100" w:after="40" w:line="288" w:lineRule="auto"/>
      <w:jc w:val="both"/>
    </w:pPr>
    <w:rPr>
      <w:rFonts w:ascii="Arial" w:hAnsi="Arial"/>
      <w:color w:val="404040" w:themeColor="text1" w:themeTint="BF"/>
    </w:rPr>
  </w:style>
  <w:style w:type="paragraph" w:customStyle="1" w:styleId="6E6871D6C1A64ECFA7940D914C468E605">
    <w:name w:val="6E6871D6C1A64ECFA7940D914C468E605"/>
    <w:rsid w:val="000A509F"/>
    <w:pPr>
      <w:spacing w:before="100" w:after="40" w:line="288" w:lineRule="auto"/>
      <w:jc w:val="both"/>
    </w:pPr>
    <w:rPr>
      <w:rFonts w:ascii="Arial" w:hAnsi="Arial"/>
      <w:color w:val="404040" w:themeColor="text1" w:themeTint="BF"/>
    </w:rPr>
  </w:style>
  <w:style w:type="paragraph" w:customStyle="1" w:styleId="20BF18435AB74E158C1C0D4B84EC15C85">
    <w:name w:val="20BF18435AB74E158C1C0D4B84EC15C85"/>
    <w:rsid w:val="000A509F"/>
    <w:pPr>
      <w:spacing w:before="40" w:after="20" w:line="288" w:lineRule="auto"/>
      <w:ind w:left="680" w:hanging="362"/>
      <w:jc w:val="both"/>
    </w:pPr>
    <w:rPr>
      <w:rFonts w:ascii="Arial" w:hAnsi="Arial"/>
      <w:color w:val="404040" w:themeColor="text1" w:themeTint="BF"/>
    </w:rPr>
  </w:style>
  <w:style w:type="paragraph" w:customStyle="1" w:styleId="34F3AC90ECEA4CE69EB36D60B7197F125">
    <w:name w:val="34F3AC90ECEA4CE69EB36D60B7197F125"/>
    <w:rsid w:val="000A509F"/>
    <w:pPr>
      <w:spacing w:before="40" w:after="20" w:line="288" w:lineRule="auto"/>
      <w:ind w:left="680" w:hanging="362"/>
      <w:jc w:val="both"/>
    </w:pPr>
    <w:rPr>
      <w:rFonts w:ascii="Arial" w:hAnsi="Arial"/>
      <w:color w:val="404040" w:themeColor="text1" w:themeTint="BF"/>
    </w:rPr>
  </w:style>
  <w:style w:type="paragraph" w:customStyle="1" w:styleId="6296A68CA6524211BAC639321C5EBCF75">
    <w:name w:val="6296A68CA6524211BAC639321C5EBCF75"/>
    <w:rsid w:val="000A509F"/>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3D9C07BFB178470EAC8C879C2995C6326">
    <w:name w:val="3D9C07BFB178470EAC8C879C2995C6326"/>
    <w:rsid w:val="000A509F"/>
    <w:pPr>
      <w:spacing w:before="100" w:after="40" w:line="288" w:lineRule="auto"/>
      <w:jc w:val="both"/>
    </w:pPr>
    <w:rPr>
      <w:rFonts w:ascii="Arial" w:hAnsi="Arial"/>
      <w:color w:val="404040" w:themeColor="text1" w:themeTint="BF"/>
    </w:rPr>
  </w:style>
  <w:style w:type="paragraph" w:customStyle="1" w:styleId="5789E3E6376143B68DD1590E0EEEFE111">
    <w:name w:val="5789E3E6376143B68DD1590E0EEEFE111"/>
    <w:rsid w:val="000A509F"/>
    <w:pPr>
      <w:spacing w:before="100" w:after="40" w:line="288" w:lineRule="auto"/>
      <w:jc w:val="both"/>
    </w:pPr>
    <w:rPr>
      <w:rFonts w:ascii="Arial" w:hAnsi="Arial"/>
      <w:color w:val="404040" w:themeColor="text1" w:themeTint="BF"/>
    </w:rPr>
  </w:style>
  <w:style w:type="paragraph" w:customStyle="1" w:styleId="326F89917DCE4058BD2AD130172F7A466">
    <w:name w:val="326F89917DCE4058BD2AD130172F7A466"/>
    <w:rsid w:val="000A509F"/>
    <w:pPr>
      <w:spacing w:before="100" w:after="40" w:line="288" w:lineRule="auto"/>
      <w:jc w:val="both"/>
    </w:pPr>
    <w:rPr>
      <w:rFonts w:ascii="Arial" w:hAnsi="Arial"/>
      <w:color w:val="404040" w:themeColor="text1" w:themeTint="BF"/>
    </w:rPr>
  </w:style>
  <w:style w:type="paragraph" w:customStyle="1" w:styleId="209500BEA7C645CE8B8F480A08A65F305">
    <w:name w:val="209500BEA7C645CE8B8F480A08A65F305"/>
    <w:rsid w:val="000A509F"/>
    <w:pPr>
      <w:spacing w:before="100" w:after="40" w:line="288" w:lineRule="auto"/>
      <w:jc w:val="both"/>
    </w:pPr>
    <w:rPr>
      <w:rFonts w:ascii="Arial" w:hAnsi="Arial"/>
      <w:color w:val="404040" w:themeColor="text1" w:themeTint="BF"/>
    </w:rPr>
  </w:style>
  <w:style w:type="paragraph" w:customStyle="1" w:styleId="29A99CB7C7A447B283F46DB9CB9DFE816">
    <w:name w:val="29A99CB7C7A447B283F46DB9CB9DFE816"/>
    <w:rsid w:val="000A509F"/>
    <w:pPr>
      <w:spacing w:before="100" w:after="40" w:line="288" w:lineRule="auto"/>
      <w:jc w:val="both"/>
    </w:pPr>
    <w:rPr>
      <w:rFonts w:ascii="Arial" w:hAnsi="Arial"/>
      <w:color w:val="404040" w:themeColor="text1" w:themeTint="BF"/>
    </w:rPr>
  </w:style>
  <w:style w:type="paragraph" w:customStyle="1" w:styleId="F4C69ED583084899B13332BA7ABAB7865">
    <w:name w:val="F4C69ED583084899B13332BA7ABAB7865"/>
    <w:rsid w:val="000A509F"/>
    <w:pPr>
      <w:spacing w:before="100" w:after="40" w:line="288" w:lineRule="auto"/>
      <w:jc w:val="both"/>
    </w:pPr>
    <w:rPr>
      <w:rFonts w:ascii="Arial" w:hAnsi="Arial"/>
      <w:color w:val="404040" w:themeColor="text1" w:themeTint="BF"/>
    </w:rPr>
  </w:style>
  <w:style w:type="paragraph" w:customStyle="1" w:styleId="9DCA27C97065416FA0E7AE14494C37816">
    <w:name w:val="9DCA27C97065416FA0E7AE14494C37816"/>
    <w:rsid w:val="000A509F"/>
    <w:pPr>
      <w:spacing w:before="100" w:after="40" w:line="288" w:lineRule="auto"/>
      <w:jc w:val="both"/>
    </w:pPr>
    <w:rPr>
      <w:rFonts w:ascii="Arial" w:hAnsi="Arial"/>
      <w:color w:val="404040" w:themeColor="text1" w:themeTint="BF"/>
    </w:rPr>
  </w:style>
  <w:style w:type="paragraph" w:customStyle="1" w:styleId="8F164366568F4971BC766D57607419186">
    <w:name w:val="8F164366568F4971BC766D57607419186"/>
    <w:rsid w:val="000A509F"/>
    <w:pPr>
      <w:spacing w:before="100" w:after="40" w:line="288" w:lineRule="auto"/>
      <w:jc w:val="both"/>
    </w:pPr>
    <w:rPr>
      <w:rFonts w:ascii="Arial" w:hAnsi="Arial"/>
      <w:color w:val="404040" w:themeColor="text1" w:themeTint="BF"/>
    </w:rPr>
  </w:style>
  <w:style w:type="paragraph" w:customStyle="1" w:styleId="1F8051BF4C4A4154A06C1479F51AC3515">
    <w:name w:val="1F8051BF4C4A4154A06C1479F51AC3515"/>
    <w:rsid w:val="000A509F"/>
    <w:pPr>
      <w:spacing w:before="100" w:after="40" w:line="288" w:lineRule="auto"/>
      <w:jc w:val="both"/>
    </w:pPr>
    <w:rPr>
      <w:rFonts w:ascii="Arial" w:hAnsi="Arial"/>
      <w:color w:val="404040" w:themeColor="text1" w:themeTint="BF"/>
    </w:rPr>
  </w:style>
  <w:style w:type="paragraph" w:customStyle="1" w:styleId="372EEC6C393E4209A5B9DCA8A64F479E5">
    <w:name w:val="372EEC6C393E4209A5B9DCA8A64F479E5"/>
    <w:rsid w:val="000A509F"/>
    <w:pPr>
      <w:spacing w:before="100" w:after="40" w:line="288" w:lineRule="auto"/>
      <w:jc w:val="both"/>
    </w:pPr>
    <w:rPr>
      <w:rFonts w:ascii="Arial" w:hAnsi="Arial"/>
      <w:color w:val="404040" w:themeColor="text1" w:themeTint="BF"/>
    </w:rPr>
  </w:style>
  <w:style w:type="paragraph" w:customStyle="1" w:styleId="DFC2FF6B069D4034AF0280A6650F26486">
    <w:name w:val="DFC2FF6B069D4034AF0280A6650F26486"/>
    <w:rsid w:val="000A509F"/>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C026697BBFB54837A3EEC263526EECF26">
    <w:name w:val="C026697BBFB54837A3EEC263526EECF26"/>
    <w:rsid w:val="000A50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8B51E0B8594331B62294143F32D4776">
    <w:name w:val="7A8B51E0B8594331B62294143F32D4776"/>
    <w:rsid w:val="000A509F"/>
    <w:pPr>
      <w:spacing w:before="100" w:after="40" w:line="288" w:lineRule="auto"/>
      <w:jc w:val="both"/>
    </w:pPr>
    <w:rPr>
      <w:rFonts w:ascii="Arial" w:hAnsi="Arial"/>
      <w:color w:val="404040" w:themeColor="text1" w:themeTint="BF"/>
    </w:rPr>
  </w:style>
  <w:style w:type="paragraph" w:customStyle="1" w:styleId="20616EDC692F4F61B033146FFEA08C8D6">
    <w:name w:val="20616EDC692F4F61B033146FFEA08C8D6"/>
    <w:rsid w:val="000A509F"/>
    <w:pPr>
      <w:spacing w:before="100" w:after="40" w:line="288" w:lineRule="auto"/>
      <w:jc w:val="both"/>
    </w:pPr>
    <w:rPr>
      <w:rFonts w:ascii="Arial" w:hAnsi="Arial"/>
      <w:color w:val="404040" w:themeColor="text1" w:themeTint="BF"/>
    </w:rPr>
  </w:style>
  <w:style w:type="paragraph" w:customStyle="1" w:styleId="82F6CD303F59429DACB55A13D27DFABB6">
    <w:name w:val="82F6CD303F59429DACB55A13D27DFABB6"/>
    <w:rsid w:val="000A509F"/>
    <w:pPr>
      <w:spacing w:before="100" w:after="40" w:line="288" w:lineRule="auto"/>
      <w:jc w:val="both"/>
    </w:pPr>
    <w:rPr>
      <w:rFonts w:ascii="Arial" w:hAnsi="Arial"/>
      <w:color w:val="404040" w:themeColor="text1" w:themeTint="BF"/>
    </w:rPr>
  </w:style>
  <w:style w:type="paragraph" w:customStyle="1" w:styleId="11F39CA7EB584CEEAFAFBB4539FEB2096">
    <w:name w:val="11F39CA7EB584CEEAFAFBB4539FEB2096"/>
    <w:rsid w:val="000A509F"/>
    <w:pPr>
      <w:spacing w:before="100" w:after="40" w:line="288" w:lineRule="auto"/>
      <w:jc w:val="both"/>
    </w:pPr>
    <w:rPr>
      <w:rFonts w:ascii="Arial" w:hAnsi="Arial"/>
      <w:color w:val="404040" w:themeColor="text1" w:themeTint="BF"/>
    </w:rPr>
  </w:style>
  <w:style w:type="paragraph" w:customStyle="1" w:styleId="876FC97079B04B318B1B39DF1544F28F6">
    <w:name w:val="876FC97079B04B318B1B39DF1544F28F6"/>
    <w:rsid w:val="000A509F"/>
    <w:pPr>
      <w:spacing w:before="100" w:after="40" w:line="288" w:lineRule="auto"/>
      <w:jc w:val="both"/>
    </w:pPr>
    <w:rPr>
      <w:rFonts w:ascii="Arial" w:hAnsi="Arial"/>
      <w:color w:val="404040" w:themeColor="text1" w:themeTint="BF"/>
    </w:rPr>
  </w:style>
  <w:style w:type="paragraph" w:customStyle="1" w:styleId="9FDFE8BCDF2D4573BC4E7260B2AE2DA65">
    <w:name w:val="9FDFE8BCDF2D4573BC4E7260B2AE2DA65"/>
    <w:rsid w:val="000A509F"/>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D587CAF4B88745C08F9E8949474591256">
    <w:name w:val="D587CAF4B88745C08F9E8949474591256"/>
    <w:rsid w:val="000A509F"/>
    <w:pPr>
      <w:spacing w:before="100" w:after="40" w:line="288" w:lineRule="auto"/>
      <w:jc w:val="both"/>
    </w:pPr>
    <w:rPr>
      <w:rFonts w:ascii="Arial" w:hAnsi="Arial"/>
      <w:color w:val="404040" w:themeColor="text1" w:themeTint="BF"/>
    </w:rPr>
  </w:style>
  <w:style w:type="paragraph" w:customStyle="1" w:styleId="93CDA9E67D44473A90BEE83B73596C5A6">
    <w:name w:val="93CDA9E67D44473A90BEE83B73596C5A6"/>
    <w:rsid w:val="000A509F"/>
    <w:pPr>
      <w:spacing w:before="100" w:after="40" w:line="288" w:lineRule="auto"/>
      <w:jc w:val="both"/>
    </w:pPr>
    <w:rPr>
      <w:rFonts w:ascii="Arial" w:hAnsi="Arial"/>
      <w:color w:val="404040" w:themeColor="text1" w:themeTint="BF"/>
    </w:rPr>
  </w:style>
  <w:style w:type="paragraph" w:customStyle="1" w:styleId="E3DD20B340E84B78A8C44CEDC48944F06">
    <w:name w:val="E3DD20B340E84B78A8C44CEDC48944F06"/>
    <w:rsid w:val="000A509F"/>
    <w:pPr>
      <w:spacing w:before="100" w:after="40" w:line="288" w:lineRule="auto"/>
      <w:jc w:val="both"/>
    </w:pPr>
    <w:rPr>
      <w:rFonts w:ascii="Arial" w:hAnsi="Arial"/>
      <w:color w:val="404040" w:themeColor="text1" w:themeTint="BF"/>
    </w:rPr>
  </w:style>
  <w:style w:type="paragraph" w:customStyle="1" w:styleId="8566105F857548E9B2BCC571410D51906">
    <w:name w:val="8566105F857548E9B2BCC571410D51906"/>
    <w:rsid w:val="000A509F"/>
    <w:pPr>
      <w:spacing w:before="100" w:after="40" w:line="288" w:lineRule="auto"/>
      <w:jc w:val="both"/>
    </w:pPr>
    <w:rPr>
      <w:rFonts w:ascii="Arial" w:hAnsi="Arial"/>
      <w:color w:val="404040" w:themeColor="text1" w:themeTint="BF"/>
    </w:rPr>
  </w:style>
  <w:style w:type="paragraph" w:customStyle="1" w:styleId="8C5C8A17DC534C7BB4EF81F28EF87CBC6">
    <w:name w:val="8C5C8A17DC534C7BB4EF81F28EF87CBC6"/>
    <w:rsid w:val="000A509F"/>
    <w:pPr>
      <w:spacing w:before="100" w:after="40" w:line="288" w:lineRule="auto"/>
      <w:jc w:val="both"/>
    </w:pPr>
    <w:rPr>
      <w:rFonts w:ascii="Arial" w:hAnsi="Arial"/>
      <w:color w:val="404040" w:themeColor="text1" w:themeTint="BF"/>
    </w:rPr>
  </w:style>
  <w:style w:type="paragraph" w:customStyle="1" w:styleId="D7E224F372F748799D1BE577B63076286">
    <w:name w:val="D7E224F372F748799D1BE577B63076286"/>
    <w:rsid w:val="000A509F"/>
    <w:pPr>
      <w:spacing w:before="100" w:after="40" w:line="288" w:lineRule="auto"/>
      <w:jc w:val="both"/>
    </w:pPr>
    <w:rPr>
      <w:rFonts w:ascii="Arial" w:hAnsi="Arial"/>
      <w:color w:val="404040" w:themeColor="text1" w:themeTint="BF"/>
    </w:rPr>
  </w:style>
  <w:style w:type="paragraph" w:customStyle="1" w:styleId="91D345707C2E4E419F44507E65F655565">
    <w:name w:val="91D345707C2E4E419F44507E65F655565"/>
    <w:rsid w:val="000A509F"/>
    <w:pPr>
      <w:spacing w:before="100" w:after="40" w:line="288" w:lineRule="auto"/>
      <w:jc w:val="both"/>
    </w:pPr>
    <w:rPr>
      <w:rFonts w:ascii="Arial" w:hAnsi="Arial"/>
      <w:color w:val="404040" w:themeColor="text1" w:themeTint="BF"/>
    </w:rPr>
  </w:style>
  <w:style w:type="paragraph" w:customStyle="1" w:styleId="A661F74A4DA244A0BDA3239446DD45DB6">
    <w:name w:val="A661F74A4DA244A0BDA3239446DD45DB6"/>
    <w:rsid w:val="000A509F"/>
    <w:pPr>
      <w:spacing w:before="100" w:after="40" w:line="288" w:lineRule="auto"/>
      <w:jc w:val="both"/>
    </w:pPr>
    <w:rPr>
      <w:rFonts w:ascii="Arial" w:hAnsi="Arial"/>
      <w:color w:val="404040" w:themeColor="text1" w:themeTint="BF"/>
    </w:rPr>
  </w:style>
  <w:style w:type="paragraph" w:customStyle="1" w:styleId="46E64919AACD42829056DE7D306D362E6">
    <w:name w:val="46E64919AACD42829056DE7D306D362E6"/>
    <w:rsid w:val="000A509F"/>
    <w:pPr>
      <w:spacing w:before="100" w:after="40" w:line="288" w:lineRule="auto"/>
      <w:jc w:val="both"/>
    </w:pPr>
    <w:rPr>
      <w:rFonts w:ascii="Arial" w:hAnsi="Arial"/>
      <w:color w:val="404040" w:themeColor="text1" w:themeTint="BF"/>
    </w:rPr>
  </w:style>
  <w:style w:type="paragraph" w:customStyle="1" w:styleId="CD9442AE4C8F447AA83A79B798BDA7D56">
    <w:name w:val="CD9442AE4C8F447AA83A79B798BDA7D56"/>
    <w:rsid w:val="000A509F"/>
    <w:pPr>
      <w:spacing w:before="100" w:after="40" w:line="288" w:lineRule="auto"/>
      <w:jc w:val="both"/>
    </w:pPr>
    <w:rPr>
      <w:rFonts w:ascii="Arial" w:hAnsi="Arial"/>
      <w:color w:val="404040" w:themeColor="text1" w:themeTint="BF"/>
    </w:rPr>
  </w:style>
  <w:style w:type="paragraph" w:customStyle="1" w:styleId="BDBE90F55B984548BE2F9839631A48E16">
    <w:name w:val="BDBE90F55B984548BE2F9839631A48E16"/>
    <w:rsid w:val="000A509F"/>
    <w:pPr>
      <w:spacing w:before="100" w:after="40" w:line="288" w:lineRule="auto"/>
      <w:jc w:val="both"/>
    </w:pPr>
    <w:rPr>
      <w:rFonts w:ascii="Arial" w:hAnsi="Arial"/>
      <w:color w:val="404040" w:themeColor="text1" w:themeTint="BF"/>
    </w:rPr>
  </w:style>
  <w:style w:type="paragraph" w:customStyle="1" w:styleId="F1BFF10338CD48EDB32283AE8DB5B8666">
    <w:name w:val="F1BFF10338CD48EDB32283AE8DB5B8666"/>
    <w:rsid w:val="000A509F"/>
    <w:pPr>
      <w:spacing w:before="100" w:after="40" w:line="288" w:lineRule="auto"/>
      <w:jc w:val="both"/>
    </w:pPr>
    <w:rPr>
      <w:rFonts w:ascii="Arial" w:hAnsi="Arial"/>
      <w:color w:val="404040" w:themeColor="text1" w:themeTint="BF"/>
    </w:rPr>
  </w:style>
  <w:style w:type="paragraph" w:customStyle="1" w:styleId="48A3BDCBC64747EEB770A477151B31EC6">
    <w:name w:val="48A3BDCBC64747EEB770A477151B31EC6"/>
    <w:rsid w:val="000A509F"/>
    <w:pPr>
      <w:spacing w:before="100" w:after="40" w:line="288" w:lineRule="auto"/>
      <w:jc w:val="both"/>
    </w:pPr>
    <w:rPr>
      <w:rFonts w:ascii="Arial" w:hAnsi="Arial"/>
      <w:color w:val="404040" w:themeColor="text1" w:themeTint="BF"/>
    </w:rPr>
  </w:style>
  <w:style w:type="paragraph" w:customStyle="1" w:styleId="78F828928F3A401F8FF077C3964056FF6">
    <w:name w:val="78F828928F3A401F8FF077C3964056FF6"/>
    <w:rsid w:val="000A509F"/>
    <w:pPr>
      <w:spacing w:before="100" w:after="40" w:line="288" w:lineRule="auto"/>
      <w:jc w:val="both"/>
    </w:pPr>
    <w:rPr>
      <w:rFonts w:ascii="Arial" w:hAnsi="Arial"/>
      <w:color w:val="404040" w:themeColor="text1" w:themeTint="BF"/>
    </w:rPr>
  </w:style>
  <w:style w:type="paragraph" w:customStyle="1" w:styleId="7697FFC7FAA945A8A1D2AD3CEDC213726">
    <w:name w:val="7697FFC7FAA945A8A1D2AD3CEDC213726"/>
    <w:rsid w:val="000A509F"/>
    <w:pPr>
      <w:spacing w:before="100" w:after="40" w:line="288" w:lineRule="auto"/>
      <w:jc w:val="both"/>
    </w:pPr>
    <w:rPr>
      <w:rFonts w:ascii="Arial" w:hAnsi="Arial"/>
      <w:color w:val="404040" w:themeColor="text1" w:themeTint="BF"/>
    </w:rPr>
  </w:style>
  <w:style w:type="paragraph" w:customStyle="1" w:styleId="8E67B2B3F3564DBCA2CDB3F1AE9D869D6">
    <w:name w:val="8E67B2B3F3564DBCA2CDB3F1AE9D869D6"/>
    <w:rsid w:val="000A509F"/>
    <w:pPr>
      <w:spacing w:before="100" w:after="40" w:line="288" w:lineRule="auto"/>
      <w:jc w:val="both"/>
    </w:pPr>
    <w:rPr>
      <w:rFonts w:ascii="Arial" w:hAnsi="Arial"/>
      <w:color w:val="404040" w:themeColor="text1" w:themeTint="BF"/>
    </w:rPr>
  </w:style>
  <w:style w:type="paragraph" w:customStyle="1" w:styleId="C4B7E27AB35740979CF8C0BF0570BAD96">
    <w:name w:val="C4B7E27AB35740979CF8C0BF0570BAD96"/>
    <w:rsid w:val="000A509F"/>
    <w:pPr>
      <w:spacing w:before="100" w:after="40" w:line="288" w:lineRule="auto"/>
      <w:jc w:val="both"/>
    </w:pPr>
    <w:rPr>
      <w:rFonts w:ascii="Arial" w:hAnsi="Arial"/>
      <w:color w:val="404040" w:themeColor="text1" w:themeTint="BF"/>
    </w:rPr>
  </w:style>
  <w:style w:type="paragraph" w:customStyle="1" w:styleId="2D481C0FF8CB47378916F5E921E3FBAA6">
    <w:name w:val="2D481C0FF8CB47378916F5E921E3FBAA6"/>
    <w:rsid w:val="000A509F"/>
    <w:pPr>
      <w:spacing w:before="100" w:after="40" w:line="288" w:lineRule="auto"/>
      <w:jc w:val="both"/>
    </w:pPr>
    <w:rPr>
      <w:rFonts w:ascii="Arial" w:hAnsi="Arial"/>
      <w:color w:val="404040" w:themeColor="text1" w:themeTint="BF"/>
    </w:rPr>
  </w:style>
  <w:style w:type="paragraph" w:customStyle="1" w:styleId="D062FB7CE6E64DC885DE195F68C1549C6">
    <w:name w:val="D062FB7CE6E64DC885DE195F68C1549C6"/>
    <w:rsid w:val="000A509F"/>
    <w:pPr>
      <w:spacing w:before="100" w:after="40" w:line="288" w:lineRule="auto"/>
      <w:jc w:val="both"/>
    </w:pPr>
    <w:rPr>
      <w:rFonts w:ascii="Arial" w:hAnsi="Arial"/>
      <w:color w:val="404040" w:themeColor="text1" w:themeTint="BF"/>
    </w:rPr>
  </w:style>
  <w:style w:type="paragraph" w:customStyle="1" w:styleId="A339EE14894646F1A078958E5ECD027D6">
    <w:name w:val="A339EE14894646F1A078958E5ECD027D6"/>
    <w:rsid w:val="000A509F"/>
    <w:pPr>
      <w:spacing w:before="100" w:after="40" w:line="288" w:lineRule="auto"/>
      <w:jc w:val="both"/>
    </w:pPr>
    <w:rPr>
      <w:rFonts w:ascii="Arial" w:hAnsi="Arial"/>
      <w:color w:val="404040" w:themeColor="text1" w:themeTint="BF"/>
    </w:rPr>
  </w:style>
  <w:style w:type="paragraph" w:customStyle="1" w:styleId="99B1763D2FA343BBA13AF6AE02606F426">
    <w:name w:val="99B1763D2FA343BBA13AF6AE02606F426"/>
    <w:rsid w:val="000A509F"/>
    <w:pPr>
      <w:spacing w:before="100" w:after="40" w:line="288" w:lineRule="auto"/>
      <w:jc w:val="both"/>
    </w:pPr>
    <w:rPr>
      <w:rFonts w:ascii="Arial" w:hAnsi="Arial"/>
      <w:color w:val="404040" w:themeColor="text1" w:themeTint="BF"/>
    </w:rPr>
  </w:style>
  <w:style w:type="paragraph" w:customStyle="1" w:styleId="3A27868AB38A44BF8A08BCD338606C6F6">
    <w:name w:val="3A27868AB38A44BF8A08BCD338606C6F6"/>
    <w:rsid w:val="000A509F"/>
    <w:pPr>
      <w:spacing w:before="100" w:after="40" w:line="288" w:lineRule="auto"/>
      <w:jc w:val="both"/>
    </w:pPr>
    <w:rPr>
      <w:rFonts w:ascii="Arial" w:hAnsi="Arial"/>
      <w:color w:val="404040" w:themeColor="text1" w:themeTint="BF"/>
    </w:rPr>
  </w:style>
  <w:style w:type="paragraph" w:customStyle="1" w:styleId="4B367CFACD9645DAAEA26D8A9360F3E46">
    <w:name w:val="4B367CFACD9645DAAEA26D8A9360F3E46"/>
    <w:rsid w:val="000A509F"/>
    <w:pPr>
      <w:spacing w:before="100" w:after="40" w:line="288" w:lineRule="auto"/>
      <w:jc w:val="both"/>
    </w:pPr>
    <w:rPr>
      <w:rFonts w:ascii="Arial" w:hAnsi="Arial"/>
      <w:color w:val="404040" w:themeColor="text1" w:themeTint="BF"/>
    </w:rPr>
  </w:style>
  <w:style w:type="paragraph" w:customStyle="1" w:styleId="30751BDEE5D744DA852F8BBE418F83095">
    <w:name w:val="30751BDEE5D744DA852F8BBE418F83095"/>
    <w:rsid w:val="000A509F"/>
    <w:pPr>
      <w:spacing w:before="100" w:after="40" w:line="288" w:lineRule="auto"/>
      <w:jc w:val="both"/>
    </w:pPr>
    <w:rPr>
      <w:rFonts w:ascii="Arial" w:hAnsi="Arial"/>
      <w:color w:val="404040" w:themeColor="text1" w:themeTint="BF"/>
    </w:rPr>
  </w:style>
  <w:style w:type="paragraph" w:customStyle="1" w:styleId="B2EC6A2EDADD4FA6AAE07EB005ABECAF6">
    <w:name w:val="B2EC6A2EDADD4FA6AAE07EB005ABECAF6"/>
    <w:rsid w:val="000A509F"/>
    <w:pPr>
      <w:spacing w:before="100" w:after="40" w:line="288" w:lineRule="auto"/>
      <w:jc w:val="both"/>
    </w:pPr>
    <w:rPr>
      <w:rFonts w:ascii="Arial" w:hAnsi="Arial"/>
      <w:color w:val="404040" w:themeColor="text1" w:themeTint="BF"/>
    </w:rPr>
  </w:style>
  <w:style w:type="paragraph" w:customStyle="1" w:styleId="FDF31BAC2C334F079E6616A59D8132D36">
    <w:name w:val="FDF31BAC2C334F079E6616A59D8132D36"/>
    <w:rsid w:val="000A509F"/>
    <w:pPr>
      <w:spacing w:before="100" w:after="40" w:line="288" w:lineRule="auto"/>
      <w:jc w:val="both"/>
    </w:pPr>
    <w:rPr>
      <w:rFonts w:ascii="Arial" w:hAnsi="Arial"/>
      <w:color w:val="404040" w:themeColor="text1" w:themeTint="BF"/>
    </w:rPr>
  </w:style>
  <w:style w:type="paragraph" w:customStyle="1" w:styleId="3A6EDCA3C7A24BA7B62414731C1609B15">
    <w:name w:val="3A6EDCA3C7A24BA7B62414731C1609B15"/>
    <w:rsid w:val="000A509F"/>
    <w:pPr>
      <w:spacing w:before="100" w:after="40" w:line="288" w:lineRule="auto"/>
      <w:jc w:val="both"/>
    </w:pPr>
    <w:rPr>
      <w:rFonts w:ascii="Arial" w:hAnsi="Arial"/>
      <w:color w:val="404040" w:themeColor="text1" w:themeTint="BF"/>
    </w:rPr>
  </w:style>
  <w:style w:type="paragraph" w:customStyle="1" w:styleId="6342A7BC511C4ADAA62A6D32395340126">
    <w:name w:val="6342A7BC511C4ADAA62A6D32395340126"/>
    <w:rsid w:val="000A509F"/>
    <w:pPr>
      <w:spacing w:before="100" w:after="40" w:line="288" w:lineRule="auto"/>
      <w:jc w:val="both"/>
    </w:pPr>
    <w:rPr>
      <w:rFonts w:ascii="Arial" w:hAnsi="Arial"/>
      <w:color w:val="404040" w:themeColor="text1" w:themeTint="BF"/>
    </w:rPr>
  </w:style>
  <w:style w:type="paragraph" w:customStyle="1" w:styleId="04D71ECD236942DC932E25770F3ED6306">
    <w:name w:val="04D71ECD236942DC932E25770F3ED6306"/>
    <w:rsid w:val="000A509F"/>
    <w:pPr>
      <w:spacing w:before="100" w:after="40" w:line="288" w:lineRule="auto"/>
      <w:jc w:val="both"/>
    </w:pPr>
    <w:rPr>
      <w:rFonts w:ascii="Arial" w:hAnsi="Arial"/>
      <w:color w:val="404040" w:themeColor="text1" w:themeTint="BF"/>
    </w:rPr>
  </w:style>
  <w:style w:type="paragraph" w:customStyle="1" w:styleId="96A9FD8BCFC049EBBC9969B4CB8C22046">
    <w:name w:val="96A9FD8BCFC049EBBC9969B4CB8C22046"/>
    <w:rsid w:val="000A509F"/>
    <w:pPr>
      <w:spacing w:before="100" w:after="40" w:line="288" w:lineRule="auto"/>
      <w:jc w:val="both"/>
    </w:pPr>
    <w:rPr>
      <w:rFonts w:ascii="Arial" w:hAnsi="Arial"/>
      <w:color w:val="404040" w:themeColor="text1" w:themeTint="BF"/>
    </w:rPr>
  </w:style>
  <w:style w:type="paragraph" w:customStyle="1" w:styleId="A57A3290F98C476CA5B7326D8C26A4C76">
    <w:name w:val="A57A3290F98C476CA5B7326D8C26A4C76"/>
    <w:rsid w:val="000A509F"/>
    <w:pPr>
      <w:spacing w:before="100" w:after="40" w:line="288" w:lineRule="auto"/>
      <w:jc w:val="both"/>
    </w:pPr>
    <w:rPr>
      <w:rFonts w:ascii="Arial" w:hAnsi="Arial"/>
      <w:color w:val="404040" w:themeColor="text1" w:themeTint="BF"/>
    </w:rPr>
  </w:style>
  <w:style w:type="paragraph" w:customStyle="1" w:styleId="874F12DC2F1D4EE4B602AAE0323B66615">
    <w:name w:val="874F12DC2F1D4EE4B602AAE0323B66615"/>
    <w:rsid w:val="000A509F"/>
    <w:pPr>
      <w:spacing w:before="100" w:after="40" w:line="288" w:lineRule="auto"/>
      <w:jc w:val="both"/>
    </w:pPr>
    <w:rPr>
      <w:rFonts w:ascii="Arial" w:hAnsi="Arial"/>
      <w:color w:val="404040" w:themeColor="text1" w:themeTint="BF"/>
    </w:rPr>
  </w:style>
  <w:style w:type="paragraph" w:customStyle="1" w:styleId="D43659D07EF54642A1B86B68848CC7436">
    <w:name w:val="D43659D07EF54642A1B86B68848CC7436"/>
    <w:rsid w:val="000A509F"/>
    <w:pPr>
      <w:spacing w:before="100" w:after="40" w:line="288" w:lineRule="auto"/>
      <w:jc w:val="both"/>
    </w:pPr>
    <w:rPr>
      <w:rFonts w:ascii="Arial" w:hAnsi="Arial"/>
      <w:color w:val="404040" w:themeColor="text1" w:themeTint="BF"/>
    </w:rPr>
  </w:style>
  <w:style w:type="paragraph" w:customStyle="1" w:styleId="0EF65EF13B414C1C8D011FFF67F6B7106">
    <w:name w:val="0EF65EF13B414C1C8D011FFF67F6B7106"/>
    <w:rsid w:val="000A509F"/>
    <w:pPr>
      <w:spacing w:before="100" w:after="40" w:line="288" w:lineRule="auto"/>
      <w:jc w:val="both"/>
    </w:pPr>
    <w:rPr>
      <w:rFonts w:ascii="Arial" w:hAnsi="Arial"/>
      <w:color w:val="404040" w:themeColor="text1" w:themeTint="BF"/>
    </w:rPr>
  </w:style>
  <w:style w:type="paragraph" w:customStyle="1" w:styleId="C142AE49C4B941169E9A29FCFAD9E9495">
    <w:name w:val="C142AE49C4B941169E9A29FCFAD9E9495"/>
    <w:rsid w:val="000A509F"/>
    <w:pPr>
      <w:spacing w:before="100" w:after="40" w:line="288" w:lineRule="auto"/>
      <w:jc w:val="both"/>
    </w:pPr>
    <w:rPr>
      <w:rFonts w:ascii="Arial" w:hAnsi="Arial"/>
      <w:color w:val="404040" w:themeColor="text1" w:themeTint="BF"/>
    </w:rPr>
  </w:style>
  <w:style w:type="paragraph" w:customStyle="1" w:styleId="D61F39E6FD574BC6B329B336B4046D236">
    <w:name w:val="D61F39E6FD574BC6B329B336B4046D236"/>
    <w:rsid w:val="000A509F"/>
    <w:pPr>
      <w:spacing w:before="100" w:after="40" w:line="288" w:lineRule="auto"/>
      <w:jc w:val="both"/>
    </w:pPr>
    <w:rPr>
      <w:rFonts w:ascii="Arial" w:hAnsi="Arial"/>
      <w:color w:val="404040" w:themeColor="text1" w:themeTint="BF"/>
    </w:rPr>
  </w:style>
  <w:style w:type="paragraph" w:customStyle="1" w:styleId="DAF89BD9BCE94437AA22B7DA22519BA76">
    <w:name w:val="DAF89BD9BCE94437AA22B7DA22519BA76"/>
    <w:rsid w:val="000A509F"/>
    <w:pPr>
      <w:spacing w:before="100" w:after="40" w:line="288" w:lineRule="auto"/>
      <w:jc w:val="both"/>
    </w:pPr>
    <w:rPr>
      <w:rFonts w:ascii="Arial" w:hAnsi="Arial"/>
      <w:color w:val="404040" w:themeColor="text1" w:themeTint="BF"/>
    </w:rPr>
  </w:style>
  <w:style w:type="paragraph" w:customStyle="1" w:styleId="9241527551EE45D4B38B222DACB914746">
    <w:name w:val="9241527551EE45D4B38B222DACB914746"/>
    <w:rsid w:val="000A509F"/>
    <w:pPr>
      <w:spacing w:before="100" w:after="40" w:line="288" w:lineRule="auto"/>
      <w:jc w:val="both"/>
    </w:pPr>
    <w:rPr>
      <w:rFonts w:ascii="Arial" w:hAnsi="Arial"/>
      <w:color w:val="404040" w:themeColor="text1" w:themeTint="BF"/>
    </w:rPr>
  </w:style>
  <w:style w:type="paragraph" w:customStyle="1" w:styleId="1888E7983CC64005886F814DD2C622886">
    <w:name w:val="1888E7983CC64005886F814DD2C622886"/>
    <w:rsid w:val="000A509F"/>
    <w:pPr>
      <w:spacing w:before="100" w:after="40" w:line="288" w:lineRule="auto"/>
      <w:jc w:val="both"/>
    </w:pPr>
    <w:rPr>
      <w:rFonts w:ascii="Arial" w:hAnsi="Arial"/>
      <w:color w:val="404040" w:themeColor="text1" w:themeTint="BF"/>
    </w:rPr>
  </w:style>
  <w:style w:type="paragraph" w:customStyle="1" w:styleId="E8A3A893B66540188E8E4A033A930B726">
    <w:name w:val="E8A3A893B66540188E8E4A033A930B726"/>
    <w:rsid w:val="000A509F"/>
    <w:pPr>
      <w:spacing w:before="100" w:after="40" w:line="288" w:lineRule="auto"/>
      <w:jc w:val="both"/>
    </w:pPr>
    <w:rPr>
      <w:rFonts w:ascii="Arial" w:hAnsi="Arial"/>
      <w:color w:val="404040" w:themeColor="text1" w:themeTint="BF"/>
    </w:rPr>
  </w:style>
  <w:style w:type="paragraph" w:customStyle="1" w:styleId="8941CAA76BD145F28A77CFA6FE3903BE6">
    <w:name w:val="8941CAA76BD145F28A77CFA6FE3903BE6"/>
    <w:rsid w:val="000A509F"/>
    <w:pPr>
      <w:spacing w:before="100" w:after="40" w:line="288" w:lineRule="auto"/>
      <w:jc w:val="both"/>
    </w:pPr>
    <w:rPr>
      <w:rFonts w:ascii="Arial" w:hAnsi="Arial"/>
      <w:color w:val="404040" w:themeColor="text1" w:themeTint="BF"/>
    </w:rPr>
  </w:style>
  <w:style w:type="paragraph" w:customStyle="1" w:styleId="ECBAC56717434E4B9A83FA561E15D9756">
    <w:name w:val="ECBAC56717434E4B9A83FA561E15D9756"/>
    <w:rsid w:val="000A509F"/>
    <w:pPr>
      <w:spacing w:before="100" w:after="40" w:line="288" w:lineRule="auto"/>
      <w:jc w:val="both"/>
    </w:pPr>
    <w:rPr>
      <w:rFonts w:ascii="Arial" w:hAnsi="Arial"/>
      <w:color w:val="404040" w:themeColor="text1" w:themeTint="BF"/>
    </w:rPr>
  </w:style>
  <w:style w:type="paragraph" w:customStyle="1" w:styleId="C71D8D11FCA248A4B74746A56C77F2236">
    <w:name w:val="C71D8D11FCA248A4B74746A56C77F2236"/>
    <w:rsid w:val="000A509F"/>
    <w:pPr>
      <w:spacing w:before="100" w:after="40" w:line="288" w:lineRule="auto"/>
      <w:jc w:val="both"/>
    </w:pPr>
    <w:rPr>
      <w:rFonts w:ascii="Arial" w:hAnsi="Arial"/>
      <w:color w:val="404040" w:themeColor="text1" w:themeTint="BF"/>
    </w:rPr>
  </w:style>
  <w:style w:type="paragraph" w:customStyle="1" w:styleId="A2EB9ABD222B42D7AC276930343C5E2F6">
    <w:name w:val="A2EB9ABD222B42D7AC276930343C5E2F6"/>
    <w:rsid w:val="000A509F"/>
    <w:pPr>
      <w:spacing w:before="100" w:after="40" w:line="288" w:lineRule="auto"/>
      <w:jc w:val="both"/>
    </w:pPr>
    <w:rPr>
      <w:rFonts w:ascii="Arial" w:hAnsi="Arial"/>
      <w:color w:val="404040" w:themeColor="text1" w:themeTint="BF"/>
    </w:rPr>
  </w:style>
  <w:style w:type="paragraph" w:customStyle="1" w:styleId="80D0775CE42C4452B99042B75E223C866">
    <w:name w:val="80D0775CE42C4452B99042B75E223C866"/>
    <w:rsid w:val="000A509F"/>
    <w:pPr>
      <w:spacing w:before="100" w:after="40" w:line="288" w:lineRule="auto"/>
      <w:jc w:val="both"/>
    </w:pPr>
    <w:rPr>
      <w:rFonts w:ascii="Arial" w:hAnsi="Arial"/>
      <w:color w:val="404040" w:themeColor="text1" w:themeTint="BF"/>
    </w:rPr>
  </w:style>
  <w:style w:type="paragraph" w:customStyle="1" w:styleId="AFAF28B0388B4C1C9C64B926EC5C898B6">
    <w:name w:val="AFAF28B0388B4C1C9C64B926EC5C898B6"/>
    <w:rsid w:val="000A509F"/>
    <w:pPr>
      <w:spacing w:before="100" w:after="40" w:line="288" w:lineRule="auto"/>
      <w:jc w:val="both"/>
    </w:pPr>
    <w:rPr>
      <w:rFonts w:ascii="Arial" w:hAnsi="Arial"/>
      <w:color w:val="404040" w:themeColor="text1" w:themeTint="BF"/>
    </w:rPr>
  </w:style>
  <w:style w:type="paragraph" w:customStyle="1" w:styleId="97A0F7B529004F4E812BCF084BEA884E6">
    <w:name w:val="97A0F7B529004F4E812BCF084BEA884E6"/>
    <w:rsid w:val="000A509F"/>
    <w:pPr>
      <w:spacing w:before="100" w:after="40" w:line="288" w:lineRule="auto"/>
      <w:jc w:val="both"/>
    </w:pPr>
    <w:rPr>
      <w:rFonts w:ascii="Arial" w:hAnsi="Arial"/>
      <w:color w:val="404040" w:themeColor="text1" w:themeTint="BF"/>
    </w:rPr>
  </w:style>
  <w:style w:type="paragraph" w:customStyle="1" w:styleId="A459B39A83C64BA89412D586EC7511F16">
    <w:name w:val="A459B39A83C64BA89412D586EC7511F16"/>
    <w:rsid w:val="000A509F"/>
    <w:pPr>
      <w:spacing w:before="100" w:after="40" w:line="288" w:lineRule="auto"/>
      <w:jc w:val="both"/>
    </w:pPr>
    <w:rPr>
      <w:rFonts w:ascii="Arial" w:hAnsi="Arial"/>
      <w:color w:val="404040" w:themeColor="text1" w:themeTint="BF"/>
    </w:rPr>
  </w:style>
  <w:style w:type="paragraph" w:customStyle="1" w:styleId="49D34BFA935A426BB941CE243203704E5">
    <w:name w:val="49D34BFA935A426BB941CE243203704E5"/>
    <w:rsid w:val="000A509F"/>
    <w:pPr>
      <w:spacing w:before="100" w:after="40" w:line="288" w:lineRule="auto"/>
      <w:jc w:val="both"/>
    </w:pPr>
    <w:rPr>
      <w:rFonts w:ascii="Arial" w:hAnsi="Arial"/>
      <w:color w:val="404040" w:themeColor="text1" w:themeTint="BF"/>
    </w:rPr>
  </w:style>
  <w:style w:type="paragraph" w:customStyle="1" w:styleId="0CE6AC0D3C064E38A86799852A8EA1196">
    <w:name w:val="0CE6AC0D3C064E38A86799852A8EA1196"/>
    <w:rsid w:val="000A509F"/>
    <w:pPr>
      <w:spacing w:before="100" w:after="40" w:line="288" w:lineRule="auto"/>
      <w:jc w:val="both"/>
    </w:pPr>
    <w:rPr>
      <w:rFonts w:ascii="Arial" w:hAnsi="Arial"/>
      <w:color w:val="404040" w:themeColor="text1" w:themeTint="BF"/>
    </w:rPr>
  </w:style>
  <w:style w:type="paragraph" w:customStyle="1" w:styleId="0E6C9AA2B5B84B70B21F7ED672CCF6226">
    <w:name w:val="0E6C9AA2B5B84B70B21F7ED672CCF6226"/>
    <w:rsid w:val="000A509F"/>
    <w:pPr>
      <w:spacing w:before="100" w:after="40" w:line="288" w:lineRule="auto"/>
      <w:jc w:val="both"/>
    </w:pPr>
    <w:rPr>
      <w:rFonts w:ascii="Arial" w:hAnsi="Arial"/>
      <w:color w:val="404040" w:themeColor="text1" w:themeTint="BF"/>
    </w:rPr>
  </w:style>
  <w:style w:type="paragraph" w:customStyle="1" w:styleId="73364637B58E43CD9330BA6DA7728C306">
    <w:name w:val="73364637B58E43CD9330BA6DA7728C306"/>
    <w:rsid w:val="000A509F"/>
    <w:pPr>
      <w:spacing w:before="100" w:after="40" w:line="288" w:lineRule="auto"/>
      <w:jc w:val="both"/>
    </w:pPr>
    <w:rPr>
      <w:rFonts w:ascii="Arial" w:hAnsi="Arial"/>
      <w:color w:val="404040" w:themeColor="text1" w:themeTint="BF"/>
    </w:rPr>
  </w:style>
  <w:style w:type="paragraph" w:customStyle="1" w:styleId="D1AD002F59134502A2C768FEB7AA1CF96">
    <w:name w:val="D1AD002F59134502A2C768FEB7AA1CF96"/>
    <w:rsid w:val="000A509F"/>
    <w:pPr>
      <w:spacing w:before="100" w:after="40" w:line="288" w:lineRule="auto"/>
      <w:jc w:val="both"/>
    </w:pPr>
    <w:rPr>
      <w:rFonts w:ascii="Arial" w:hAnsi="Arial"/>
      <w:color w:val="404040" w:themeColor="text1" w:themeTint="BF"/>
    </w:rPr>
  </w:style>
  <w:style w:type="paragraph" w:customStyle="1" w:styleId="ABEA5764B640463F8890C8C0F2D66C1D6">
    <w:name w:val="ABEA5764B640463F8890C8C0F2D66C1D6"/>
    <w:rsid w:val="000A509F"/>
    <w:pPr>
      <w:spacing w:before="100" w:after="40" w:line="288" w:lineRule="auto"/>
      <w:jc w:val="both"/>
    </w:pPr>
    <w:rPr>
      <w:rFonts w:ascii="Arial" w:hAnsi="Arial"/>
      <w:color w:val="404040" w:themeColor="text1" w:themeTint="BF"/>
    </w:rPr>
  </w:style>
  <w:style w:type="paragraph" w:customStyle="1" w:styleId="B083D3CED23641AA8CD76E1C48E7EFE96">
    <w:name w:val="B083D3CED23641AA8CD76E1C48E7EFE96"/>
    <w:rsid w:val="000A509F"/>
    <w:pPr>
      <w:spacing w:before="100" w:after="40" w:line="288" w:lineRule="auto"/>
      <w:jc w:val="both"/>
    </w:pPr>
    <w:rPr>
      <w:rFonts w:ascii="Arial" w:hAnsi="Arial"/>
      <w:color w:val="404040" w:themeColor="text1" w:themeTint="BF"/>
    </w:rPr>
  </w:style>
  <w:style w:type="paragraph" w:customStyle="1" w:styleId="DF4A9032EC06421A9F4656023FA188E16">
    <w:name w:val="DF4A9032EC06421A9F4656023FA188E16"/>
    <w:rsid w:val="000A509F"/>
    <w:pPr>
      <w:spacing w:before="100" w:after="40" w:line="288" w:lineRule="auto"/>
      <w:jc w:val="both"/>
    </w:pPr>
    <w:rPr>
      <w:rFonts w:ascii="Arial" w:hAnsi="Arial"/>
      <w:color w:val="404040" w:themeColor="text1" w:themeTint="BF"/>
    </w:rPr>
  </w:style>
  <w:style w:type="paragraph" w:customStyle="1" w:styleId="DDBD184F5F6E4548A6ACB907CA50411A6">
    <w:name w:val="DDBD184F5F6E4548A6ACB907CA50411A6"/>
    <w:rsid w:val="000A509F"/>
    <w:pPr>
      <w:spacing w:before="100" w:after="40" w:line="288" w:lineRule="auto"/>
      <w:jc w:val="both"/>
    </w:pPr>
    <w:rPr>
      <w:rFonts w:ascii="Arial" w:hAnsi="Arial"/>
      <w:color w:val="404040" w:themeColor="text1" w:themeTint="BF"/>
    </w:rPr>
  </w:style>
  <w:style w:type="paragraph" w:customStyle="1" w:styleId="1C320FD8C38247A69D5BE2ECEC3FA6506">
    <w:name w:val="1C320FD8C38247A69D5BE2ECEC3FA6506"/>
    <w:rsid w:val="000A509F"/>
    <w:pPr>
      <w:spacing w:before="100" w:after="40" w:line="288" w:lineRule="auto"/>
      <w:jc w:val="both"/>
    </w:pPr>
    <w:rPr>
      <w:rFonts w:ascii="Arial" w:hAnsi="Arial"/>
      <w:color w:val="404040" w:themeColor="text1" w:themeTint="BF"/>
    </w:rPr>
  </w:style>
  <w:style w:type="paragraph" w:customStyle="1" w:styleId="B26CC972C57C4B69B8C1B85DAA8809726">
    <w:name w:val="B26CC972C57C4B69B8C1B85DAA8809726"/>
    <w:rsid w:val="000A509F"/>
    <w:pPr>
      <w:spacing w:before="100" w:after="40" w:line="288" w:lineRule="auto"/>
      <w:jc w:val="both"/>
    </w:pPr>
    <w:rPr>
      <w:rFonts w:ascii="Arial" w:hAnsi="Arial"/>
      <w:color w:val="404040" w:themeColor="text1" w:themeTint="BF"/>
    </w:rPr>
  </w:style>
  <w:style w:type="paragraph" w:customStyle="1" w:styleId="B88F52ED7152451282C13E1F8BB0387E6">
    <w:name w:val="B88F52ED7152451282C13E1F8BB0387E6"/>
    <w:rsid w:val="000A509F"/>
    <w:pPr>
      <w:spacing w:before="100" w:after="40" w:line="288" w:lineRule="auto"/>
      <w:jc w:val="both"/>
    </w:pPr>
    <w:rPr>
      <w:rFonts w:ascii="Arial" w:hAnsi="Arial"/>
      <w:color w:val="404040" w:themeColor="text1" w:themeTint="BF"/>
    </w:rPr>
  </w:style>
  <w:style w:type="paragraph" w:customStyle="1" w:styleId="D2198DC24D5C4185A626BE4B259A587C6">
    <w:name w:val="D2198DC24D5C4185A626BE4B259A587C6"/>
    <w:rsid w:val="000A509F"/>
    <w:pPr>
      <w:spacing w:before="100" w:after="40" w:line="288" w:lineRule="auto"/>
      <w:jc w:val="both"/>
    </w:pPr>
    <w:rPr>
      <w:rFonts w:ascii="Arial" w:hAnsi="Arial"/>
      <w:color w:val="404040" w:themeColor="text1" w:themeTint="BF"/>
    </w:rPr>
  </w:style>
  <w:style w:type="paragraph" w:customStyle="1" w:styleId="67AF759A61CB406790D67234FA8844495">
    <w:name w:val="67AF759A61CB406790D67234FA8844495"/>
    <w:rsid w:val="000A509F"/>
    <w:pPr>
      <w:spacing w:before="100" w:after="40" w:line="288" w:lineRule="auto"/>
      <w:jc w:val="both"/>
    </w:pPr>
    <w:rPr>
      <w:rFonts w:ascii="Arial" w:hAnsi="Arial"/>
      <w:color w:val="404040" w:themeColor="text1" w:themeTint="BF"/>
    </w:rPr>
  </w:style>
  <w:style w:type="paragraph" w:customStyle="1" w:styleId="6DF03BEB1C984119A8A989D2695ADA2A6">
    <w:name w:val="6DF03BEB1C984119A8A989D2695ADA2A6"/>
    <w:rsid w:val="000A509F"/>
    <w:pPr>
      <w:spacing w:before="100" w:after="40" w:line="288" w:lineRule="auto"/>
      <w:jc w:val="both"/>
    </w:pPr>
    <w:rPr>
      <w:rFonts w:ascii="Arial" w:hAnsi="Arial"/>
      <w:color w:val="404040" w:themeColor="text1" w:themeTint="BF"/>
    </w:rPr>
  </w:style>
  <w:style w:type="paragraph" w:customStyle="1" w:styleId="1C2CC62BD3B641DBB35BB322F0BF49F06">
    <w:name w:val="1C2CC62BD3B641DBB35BB322F0BF49F06"/>
    <w:rsid w:val="000A509F"/>
    <w:pPr>
      <w:spacing w:before="100" w:after="40" w:line="288" w:lineRule="auto"/>
      <w:jc w:val="both"/>
    </w:pPr>
    <w:rPr>
      <w:rFonts w:ascii="Arial" w:hAnsi="Arial"/>
      <w:color w:val="404040" w:themeColor="text1" w:themeTint="BF"/>
    </w:rPr>
  </w:style>
  <w:style w:type="paragraph" w:customStyle="1" w:styleId="CE5989E7CC5941A0800688799D80FFD16">
    <w:name w:val="CE5989E7CC5941A0800688799D80FFD16"/>
    <w:rsid w:val="000A509F"/>
    <w:pPr>
      <w:spacing w:before="100" w:after="40" w:line="288" w:lineRule="auto"/>
      <w:jc w:val="both"/>
    </w:pPr>
    <w:rPr>
      <w:rFonts w:ascii="Arial" w:hAnsi="Arial"/>
      <w:color w:val="404040" w:themeColor="text1" w:themeTint="BF"/>
    </w:rPr>
  </w:style>
  <w:style w:type="paragraph" w:customStyle="1" w:styleId="0E58A7EC80E04CD3B41153DAE67E657F6">
    <w:name w:val="0E58A7EC80E04CD3B41153DAE67E657F6"/>
    <w:rsid w:val="000A509F"/>
    <w:pPr>
      <w:spacing w:before="100" w:after="40" w:line="288" w:lineRule="auto"/>
      <w:jc w:val="both"/>
    </w:pPr>
    <w:rPr>
      <w:rFonts w:ascii="Arial" w:hAnsi="Arial"/>
      <w:color w:val="404040" w:themeColor="text1" w:themeTint="BF"/>
    </w:rPr>
  </w:style>
  <w:style w:type="paragraph" w:customStyle="1" w:styleId="0D675112DE04419BB12DE095D616AB616">
    <w:name w:val="0D675112DE04419BB12DE095D616AB616"/>
    <w:rsid w:val="000A509F"/>
    <w:pPr>
      <w:spacing w:before="100" w:after="40" w:line="288" w:lineRule="auto"/>
      <w:jc w:val="both"/>
    </w:pPr>
    <w:rPr>
      <w:rFonts w:ascii="Arial" w:hAnsi="Arial"/>
      <w:color w:val="404040" w:themeColor="text1" w:themeTint="BF"/>
    </w:rPr>
  </w:style>
  <w:style w:type="paragraph" w:customStyle="1" w:styleId="DAC3E85A04BF40F98EDFBAC3A27EEBE86">
    <w:name w:val="DAC3E85A04BF40F98EDFBAC3A27EEBE86"/>
    <w:rsid w:val="000A509F"/>
    <w:pPr>
      <w:spacing w:before="100" w:after="40" w:line="288" w:lineRule="auto"/>
      <w:jc w:val="both"/>
    </w:pPr>
    <w:rPr>
      <w:rFonts w:ascii="Arial" w:hAnsi="Arial"/>
      <w:color w:val="404040" w:themeColor="text1" w:themeTint="BF"/>
    </w:rPr>
  </w:style>
  <w:style w:type="paragraph" w:customStyle="1" w:styleId="F7302CBC93BF4AECA012980CF63198CF6">
    <w:name w:val="F7302CBC93BF4AECA012980CF63198CF6"/>
    <w:rsid w:val="000A509F"/>
    <w:pPr>
      <w:spacing w:before="100" w:after="40" w:line="288" w:lineRule="auto"/>
      <w:jc w:val="both"/>
    </w:pPr>
    <w:rPr>
      <w:rFonts w:ascii="Arial" w:hAnsi="Arial"/>
      <w:color w:val="404040" w:themeColor="text1" w:themeTint="BF"/>
    </w:rPr>
  </w:style>
  <w:style w:type="paragraph" w:customStyle="1" w:styleId="E3739E1EC24843DC9BB8871F90C744BA6">
    <w:name w:val="E3739E1EC24843DC9BB8871F90C744BA6"/>
    <w:rsid w:val="000A509F"/>
    <w:pPr>
      <w:spacing w:before="100" w:after="40" w:line="288" w:lineRule="auto"/>
      <w:jc w:val="both"/>
    </w:pPr>
    <w:rPr>
      <w:rFonts w:ascii="Arial" w:hAnsi="Arial"/>
      <w:color w:val="404040" w:themeColor="text1" w:themeTint="BF"/>
    </w:rPr>
  </w:style>
  <w:style w:type="paragraph" w:customStyle="1" w:styleId="58AF316AF7D04411B9CCBB54CD2DCA686">
    <w:name w:val="58AF316AF7D04411B9CCBB54CD2DCA686"/>
    <w:rsid w:val="000A509F"/>
    <w:pPr>
      <w:spacing w:before="100" w:after="40" w:line="288" w:lineRule="auto"/>
      <w:jc w:val="both"/>
    </w:pPr>
    <w:rPr>
      <w:rFonts w:ascii="Arial" w:hAnsi="Arial"/>
      <w:color w:val="404040" w:themeColor="text1" w:themeTint="BF"/>
    </w:rPr>
  </w:style>
  <w:style w:type="paragraph" w:customStyle="1" w:styleId="75A72D75C5544C91BCCD36754A766B4B6">
    <w:name w:val="75A72D75C5544C91BCCD36754A766B4B6"/>
    <w:rsid w:val="000A509F"/>
    <w:pPr>
      <w:spacing w:before="100" w:after="40" w:line="288" w:lineRule="auto"/>
    </w:pPr>
    <w:rPr>
      <w:rFonts w:ascii="Arial" w:hAnsi="Arial"/>
      <w:color w:val="404040" w:themeColor="text1" w:themeTint="BF"/>
      <w:sz w:val="18"/>
    </w:rPr>
  </w:style>
  <w:style w:type="paragraph" w:customStyle="1" w:styleId="05A388A675CB4FD1A3A4D781721D7E9E6">
    <w:name w:val="05A388A675CB4FD1A3A4D781721D7E9E6"/>
    <w:rsid w:val="000A509F"/>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6">
    <w:name w:val="238E80FCFF5A4E168DDDA55075F0AA8A6"/>
    <w:rsid w:val="000A509F"/>
    <w:pPr>
      <w:spacing w:before="100" w:after="40" w:line="288" w:lineRule="auto"/>
      <w:jc w:val="both"/>
    </w:pPr>
    <w:rPr>
      <w:rFonts w:ascii="Arial" w:hAnsi="Arial"/>
      <w:color w:val="404040" w:themeColor="text1" w:themeTint="BF"/>
    </w:rPr>
  </w:style>
  <w:style w:type="paragraph" w:customStyle="1" w:styleId="7B3ED47EC79B43FC9001E0BDA592B4BF6">
    <w:name w:val="7B3ED47EC79B43FC9001E0BDA592B4BF6"/>
    <w:rsid w:val="000A509F"/>
    <w:pPr>
      <w:spacing w:before="100" w:after="40" w:line="288" w:lineRule="auto"/>
      <w:jc w:val="both"/>
    </w:pPr>
    <w:rPr>
      <w:rFonts w:ascii="Arial" w:hAnsi="Arial"/>
      <w:color w:val="404040" w:themeColor="text1" w:themeTint="BF"/>
    </w:rPr>
  </w:style>
  <w:style w:type="paragraph" w:customStyle="1" w:styleId="19F2960378A24F0680A559602B1B11126">
    <w:name w:val="19F2960378A24F0680A559602B1B11126"/>
    <w:rsid w:val="000A509F"/>
    <w:pPr>
      <w:spacing w:before="100" w:after="40" w:line="288" w:lineRule="auto"/>
      <w:jc w:val="both"/>
    </w:pPr>
    <w:rPr>
      <w:rFonts w:ascii="Arial" w:hAnsi="Arial"/>
      <w:color w:val="404040" w:themeColor="text1" w:themeTint="BF"/>
    </w:rPr>
  </w:style>
  <w:style w:type="paragraph" w:customStyle="1" w:styleId="0D6DC59ABA6F42818A185B3DCA5020076">
    <w:name w:val="0D6DC59ABA6F42818A185B3DCA5020076"/>
    <w:rsid w:val="000A509F"/>
    <w:pPr>
      <w:spacing w:before="100" w:after="40" w:line="288" w:lineRule="auto"/>
      <w:jc w:val="both"/>
    </w:pPr>
    <w:rPr>
      <w:rFonts w:ascii="Arial" w:hAnsi="Arial"/>
      <w:color w:val="404040" w:themeColor="text1" w:themeTint="BF"/>
    </w:rPr>
  </w:style>
  <w:style w:type="paragraph" w:customStyle="1" w:styleId="83219A8884E44FA39B2CAD7AC5E60B9D6">
    <w:name w:val="83219A8884E44FA39B2CAD7AC5E60B9D6"/>
    <w:rsid w:val="000A509F"/>
    <w:pPr>
      <w:spacing w:before="100" w:after="40" w:line="288" w:lineRule="auto"/>
      <w:jc w:val="both"/>
    </w:pPr>
    <w:rPr>
      <w:rFonts w:ascii="Arial" w:hAnsi="Arial"/>
      <w:color w:val="404040" w:themeColor="text1" w:themeTint="BF"/>
    </w:rPr>
  </w:style>
  <w:style w:type="paragraph" w:customStyle="1" w:styleId="D7E2FB8A44B247259BFC191F587BC46F6">
    <w:name w:val="D7E2FB8A44B247259BFC191F587BC46F6"/>
    <w:rsid w:val="000A509F"/>
    <w:pPr>
      <w:spacing w:before="100" w:after="40" w:line="288" w:lineRule="auto"/>
      <w:jc w:val="both"/>
    </w:pPr>
    <w:rPr>
      <w:rFonts w:ascii="Arial" w:hAnsi="Arial"/>
      <w:color w:val="404040" w:themeColor="text1" w:themeTint="BF"/>
    </w:rPr>
  </w:style>
  <w:style w:type="paragraph" w:customStyle="1" w:styleId="9893A593977E4DC39392A955BCF6E4C26">
    <w:name w:val="9893A593977E4DC39392A955BCF6E4C26"/>
    <w:rsid w:val="000A509F"/>
    <w:pPr>
      <w:spacing w:before="100" w:after="40" w:line="288" w:lineRule="auto"/>
      <w:jc w:val="both"/>
    </w:pPr>
    <w:rPr>
      <w:rFonts w:ascii="Arial" w:hAnsi="Arial"/>
      <w:color w:val="404040" w:themeColor="text1" w:themeTint="BF"/>
    </w:rPr>
  </w:style>
  <w:style w:type="paragraph" w:customStyle="1" w:styleId="EE9FEA0BDD53440FB56E8972DE8BDF3A6">
    <w:name w:val="EE9FEA0BDD53440FB56E8972DE8BDF3A6"/>
    <w:rsid w:val="000A509F"/>
    <w:pPr>
      <w:spacing w:before="100" w:after="40" w:line="288" w:lineRule="auto"/>
      <w:jc w:val="both"/>
    </w:pPr>
    <w:rPr>
      <w:rFonts w:ascii="Arial" w:hAnsi="Arial"/>
      <w:color w:val="404040" w:themeColor="text1" w:themeTint="BF"/>
    </w:rPr>
  </w:style>
  <w:style w:type="paragraph" w:customStyle="1" w:styleId="F3870D4D03CD4759A6EEBEBDF2DEA0026">
    <w:name w:val="F3870D4D03CD4759A6EEBEBDF2DEA0026"/>
    <w:rsid w:val="000A509F"/>
    <w:pPr>
      <w:spacing w:before="100" w:after="40" w:line="288" w:lineRule="auto"/>
      <w:jc w:val="both"/>
    </w:pPr>
    <w:rPr>
      <w:rFonts w:ascii="Arial" w:hAnsi="Arial"/>
      <w:color w:val="404040" w:themeColor="text1" w:themeTint="BF"/>
    </w:rPr>
  </w:style>
  <w:style w:type="paragraph" w:customStyle="1" w:styleId="BBCFDBAD78E749B39DAD0033408AB83D6">
    <w:name w:val="BBCFDBAD78E749B39DAD0033408AB83D6"/>
    <w:rsid w:val="000A509F"/>
    <w:pPr>
      <w:spacing w:before="100" w:after="40" w:line="288" w:lineRule="auto"/>
      <w:jc w:val="both"/>
    </w:pPr>
    <w:rPr>
      <w:rFonts w:ascii="Arial" w:hAnsi="Arial"/>
      <w:color w:val="404040" w:themeColor="text1" w:themeTint="BF"/>
    </w:rPr>
  </w:style>
  <w:style w:type="paragraph" w:customStyle="1" w:styleId="1659A0A26D6548BB8590226DA19386486">
    <w:name w:val="1659A0A26D6548BB8590226DA19386486"/>
    <w:rsid w:val="000A509F"/>
    <w:pPr>
      <w:spacing w:before="100" w:after="40" w:line="288" w:lineRule="auto"/>
      <w:jc w:val="both"/>
    </w:pPr>
    <w:rPr>
      <w:rFonts w:ascii="Arial" w:hAnsi="Arial"/>
      <w:color w:val="404040" w:themeColor="text1" w:themeTint="BF"/>
    </w:rPr>
  </w:style>
  <w:style w:type="paragraph" w:customStyle="1" w:styleId="AAF62F7A665D42B28A3AA378809EE4086">
    <w:name w:val="AAF62F7A665D42B28A3AA378809EE4086"/>
    <w:rsid w:val="000A509F"/>
    <w:pPr>
      <w:spacing w:before="100" w:after="40" w:line="288" w:lineRule="auto"/>
      <w:jc w:val="both"/>
    </w:pPr>
    <w:rPr>
      <w:rFonts w:ascii="Arial" w:hAnsi="Arial"/>
      <w:color w:val="404040" w:themeColor="text1" w:themeTint="BF"/>
    </w:rPr>
  </w:style>
  <w:style w:type="paragraph" w:customStyle="1" w:styleId="2D16F74B4C934AB4B482AD17B4FF50206">
    <w:name w:val="2D16F74B4C934AB4B482AD17B4FF50206"/>
    <w:rsid w:val="000A509F"/>
    <w:pPr>
      <w:spacing w:before="100" w:after="40" w:line="288" w:lineRule="auto"/>
      <w:jc w:val="both"/>
    </w:pPr>
    <w:rPr>
      <w:rFonts w:ascii="Arial" w:hAnsi="Arial"/>
      <w:color w:val="404040" w:themeColor="text1" w:themeTint="BF"/>
    </w:rPr>
  </w:style>
  <w:style w:type="paragraph" w:customStyle="1" w:styleId="43B38CF90B9B4B8FBFEE35901BB659BE6">
    <w:name w:val="43B38CF90B9B4B8FBFEE35901BB659BE6"/>
    <w:rsid w:val="000A509F"/>
    <w:pPr>
      <w:spacing w:before="100" w:after="40" w:line="288" w:lineRule="auto"/>
      <w:jc w:val="both"/>
    </w:pPr>
    <w:rPr>
      <w:rFonts w:ascii="Arial" w:hAnsi="Arial"/>
      <w:color w:val="404040" w:themeColor="text1" w:themeTint="BF"/>
    </w:rPr>
  </w:style>
  <w:style w:type="paragraph" w:customStyle="1" w:styleId="871E5F0A26EF4C00AC0FEF526E3FA7D56">
    <w:name w:val="871E5F0A26EF4C00AC0FEF526E3FA7D56"/>
    <w:rsid w:val="000A509F"/>
    <w:pPr>
      <w:spacing w:before="100" w:after="40" w:line="288" w:lineRule="auto"/>
      <w:jc w:val="both"/>
    </w:pPr>
    <w:rPr>
      <w:rFonts w:ascii="Arial" w:hAnsi="Arial"/>
      <w:color w:val="404040" w:themeColor="text1" w:themeTint="BF"/>
    </w:rPr>
  </w:style>
  <w:style w:type="paragraph" w:customStyle="1" w:styleId="6D242F50B31243A8B250FAA3D0CD8F256">
    <w:name w:val="6D242F50B31243A8B250FAA3D0CD8F256"/>
    <w:rsid w:val="000A509F"/>
    <w:pPr>
      <w:spacing w:before="100" w:after="40" w:line="288" w:lineRule="auto"/>
      <w:jc w:val="both"/>
    </w:pPr>
    <w:rPr>
      <w:rFonts w:ascii="Arial" w:hAnsi="Arial"/>
      <w:color w:val="404040" w:themeColor="text1" w:themeTint="BF"/>
    </w:rPr>
  </w:style>
  <w:style w:type="paragraph" w:customStyle="1" w:styleId="346EB37EC5D4481ABE26C606571D4F475">
    <w:name w:val="346EB37EC5D4481ABE26C606571D4F475"/>
    <w:rsid w:val="000A509F"/>
    <w:pPr>
      <w:spacing w:before="100" w:after="40" w:line="288" w:lineRule="auto"/>
      <w:jc w:val="both"/>
    </w:pPr>
    <w:rPr>
      <w:rFonts w:ascii="Arial" w:hAnsi="Arial"/>
      <w:color w:val="404040" w:themeColor="text1" w:themeTint="BF"/>
    </w:rPr>
  </w:style>
  <w:style w:type="paragraph" w:customStyle="1" w:styleId="24468F1DBB9641179DD155A678A33E436">
    <w:name w:val="24468F1DBB9641179DD155A678A33E436"/>
    <w:rsid w:val="000A509F"/>
    <w:pPr>
      <w:spacing w:before="100" w:after="40" w:line="288" w:lineRule="auto"/>
      <w:jc w:val="both"/>
    </w:pPr>
    <w:rPr>
      <w:rFonts w:ascii="Arial" w:hAnsi="Arial"/>
      <w:color w:val="404040" w:themeColor="text1" w:themeTint="BF"/>
    </w:rPr>
  </w:style>
  <w:style w:type="paragraph" w:customStyle="1" w:styleId="32412DF863054B978E6F5E327FB7EB335">
    <w:name w:val="32412DF863054B978E6F5E327FB7EB335"/>
    <w:rsid w:val="000A509F"/>
    <w:pPr>
      <w:spacing w:before="100" w:after="40" w:line="288" w:lineRule="auto"/>
      <w:jc w:val="both"/>
    </w:pPr>
    <w:rPr>
      <w:rFonts w:ascii="Arial" w:hAnsi="Arial"/>
      <w:color w:val="404040" w:themeColor="text1" w:themeTint="BF"/>
    </w:rPr>
  </w:style>
  <w:style w:type="paragraph" w:customStyle="1" w:styleId="243D3E739A65473480BF31D3CDAB7EA95">
    <w:name w:val="243D3E739A65473480BF31D3CDAB7EA95"/>
    <w:rsid w:val="000A509F"/>
    <w:pPr>
      <w:spacing w:before="100" w:after="40" w:line="288" w:lineRule="auto"/>
      <w:jc w:val="both"/>
    </w:pPr>
    <w:rPr>
      <w:rFonts w:ascii="Arial" w:hAnsi="Arial"/>
      <w:color w:val="404040" w:themeColor="text1" w:themeTint="BF"/>
    </w:rPr>
  </w:style>
  <w:style w:type="paragraph" w:customStyle="1" w:styleId="8E5AECC10F3D4299A0C10D6D610CBCE35">
    <w:name w:val="8E5AECC10F3D4299A0C10D6D610CBCE35"/>
    <w:rsid w:val="000A509F"/>
    <w:pPr>
      <w:spacing w:before="100" w:after="40" w:line="288" w:lineRule="auto"/>
      <w:jc w:val="both"/>
    </w:pPr>
    <w:rPr>
      <w:rFonts w:ascii="Arial" w:hAnsi="Arial"/>
      <w:color w:val="404040" w:themeColor="text1" w:themeTint="BF"/>
    </w:rPr>
  </w:style>
  <w:style w:type="paragraph" w:customStyle="1" w:styleId="0687079AD61842239B0BA24CEC1F87ED5">
    <w:name w:val="0687079AD61842239B0BA24CEC1F87ED5"/>
    <w:rsid w:val="000A509F"/>
    <w:pPr>
      <w:spacing w:before="100" w:after="40" w:line="288" w:lineRule="auto"/>
      <w:jc w:val="both"/>
    </w:pPr>
    <w:rPr>
      <w:rFonts w:ascii="Arial" w:hAnsi="Arial"/>
      <w:color w:val="404040" w:themeColor="text1" w:themeTint="BF"/>
    </w:rPr>
  </w:style>
  <w:style w:type="paragraph" w:customStyle="1" w:styleId="7450727E32AA4327997EE3D4C4AFD5D36">
    <w:name w:val="7450727E32AA4327997EE3D4C4AFD5D36"/>
    <w:rsid w:val="000A509F"/>
    <w:pPr>
      <w:spacing w:before="100" w:after="40" w:line="288" w:lineRule="auto"/>
      <w:jc w:val="both"/>
    </w:pPr>
    <w:rPr>
      <w:rFonts w:ascii="Arial" w:hAnsi="Arial"/>
      <w:color w:val="404040" w:themeColor="text1" w:themeTint="BF"/>
    </w:rPr>
  </w:style>
  <w:style w:type="paragraph" w:customStyle="1" w:styleId="5D5CCD9CE0FF427DA60DBF41D51D78E76">
    <w:name w:val="5D5CCD9CE0FF427DA60DBF41D51D78E76"/>
    <w:rsid w:val="000A509F"/>
    <w:pPr>
      <w:spacing w:before="100" w:after="40" w:line="288" w:lineRule="auto"/>
      <w:jc w:val="both"/>
    </w:pPr>
    <w:rPr>
      <w:rFonts w:ascii="Arial" w:hAnsi="Arial"/>
      <w:color w:val="404040" w:themeColor="text1" w:themeTint="BF"/>
    </w:rPr>
  </w:style>
  <w:style w:type="paragraph" w:customStyle="1" w:styleId="AE06E6396334468898922B9B7840A1CB6">
    <w:name w:val="AE06E6396334468898922B9B7840A1CB6"/>
    <w:rsid w:val="000A509F"/>
    <w:pPr>
      <w:spacing w:before="100" w:after="40" w:line="288" w:lineRule="auto"/>
      <w:jc w:val="both"/>
    </w:pPr>
    <w:rPr>
      <w:rFonts w:ascii="Arial" w:hAnsi="Arial"/>
      <w:color w:val="404040" w:themeColor="text1" w:themeTint="BF"/>
    </w:rPr>
  </w:style>
  <w:style w:type="paragraph" w:customStyle="1" w:styleId="546F6DF08A2D4AB3A1249C92150ECDB26">
    <w:name w:val="546F6DF08A2D4AB3A1249C92150ECDB26"/>
    <w:rsid w:val="000A509F"/>
    <w:pPr>
      <w:spacing w:before="100" w:after="40" w:line="288" w:lineRule="auto"/>
      <w:jc w:val="both"/>
    </w:pPr>
    <w:rPr>
      <w:rFonts w:ascii="Arial" w:hAnsi="Arial"/>
      <w:color w:val="404040" w:themeColor="text1" w:themeTint="BF"/>
    </w:rPr>
  </w:style>
  <w:style w:type="paragraph" w:customStyle="1" w:styleId="ABB0C66491744B4893B99762B6DACCEE6">
    <w:name w:val="ABB0C66491744B4893B99762B6DACCEE6"/>
    <w:rsid w:val="000A509F"/>
    <w:pPr>
      <w:spacing w:before="100" w:after="40" w:line="288" w:lineRule="auto"/>
      <w:jc w:val="both"/>
    </w:pPr>
    <w:rPr>
      <w:rFonts w:ascii="Arial" w:hAnsi="Arial"/>
      <w:color w:val="404040" w:themeColor="text1" w:themeTint="BF"/>
    </w:rPr>
  </w:style>
  <w:style w:type="paragraph" w:customStyle="1" w:styleId="26D9DF6D96D444AAB6A41E8838744B7E6">
    <w:name w:val="26D9DF6D96D444AAB6A41E8838744B7E6"/>
    <w:rsid w:val="000A509F"/>
    <w:pPr>
      <w:spacing w:before="100" w:after="40" w:line="240" w:lineRule="auto"/>
      <w:jc w:val="both"/>
    </w:pPr>
    <w:rPr>
      <w:rFonts w:ascii="Arial" w:hAnsi="Arial"/>
      <w:color w:val="404040" w:themeColor="text1" w:themeTint="BF"/>
      <w:sz w:val="20"/>
      <w:szCs w:val="20"/>
    </w:rPr>
  </w:style>
  <w:style w:type="paragraph" w:customStyle="1" w:styleId="0ED842E521004188945DE8DFB2921F236">
    <w:name w:val="0ED842E521004188945DE8DFB2921F236"/>
    <w:rsid w:val="000A509F"/>
    <w:pPr>
      <w:spacing w:before="100" w:after="40" w:line="288" w:lineRule="auto"/>
      <w:jc w:val="both"/>
    </w:pPr>
    <w:rPr>
      <w:rFonts w:ascii="Arial" w:hAnsi="Arial"/>
      <w:color w:val="404040" w:themeColor="text1" w:themeTint="BF"/>
    </w:rPr>
  </w:style>
  <w:style w:type="paragraph" w:customStyle="1" w:styleId="D8E570A2164C40158797FDAC990BDE296">
    <w:name w:val="D8E570A2164C40158797FDAC990BDE296"/>
    <w:rsid w:val="000A509F"/>
    <w:pPr>
      <w:spacing w:before="100" w:after="40" w:line="288" w:lineRule="auto"/>
      <w:jc w:val="both"/>
    </w:pPr>
    <w:rPr>
      <w:rFonts w:ascii="Arial" w:hAnsi="Arial"/>
      <w:color w:val="404040" w:themeColor="text1" w:themeTint="BF"/>
    </w:rPr>
  </w:style>
  <w:style w:type="paragraph" w:customStyle="1" w:styleId="089F4D508AB54E7F8316AB5411B98D766">
    <w:name w:val="089F4D508AB54E7F8316AB5411B98D766"/>
    <w:rsid w:val="000A509F"/>
    <w:pPr>
      <w:spacing w:before="100" w:after="40" w:line="288" w:lineRule="auto"/>
      <w:jc w:val="both"/>
    </w:pPr>
    <w:rPr>
      <w:rFonts w:ascii="Arial" w:hAnsi="Arial"/>
      <w:color w:val="404040" w:themeColor="text1" w:themeTint="BF"/>
    </w:rPr>
  </w:style>
  <w:style w:type="paragraph" w:customStyle="1" w:styleId="4E6BE00BA7634D66A4809B8A16D8330A5">
    <w:name w:val="4E6BE00BA7634D66A4809B8A16D8330A5"/>
    <w:rsid w:val="000A509F"/>
    <w:pPr>
      <w:spacing w:before="100" w:after="40" w:line="288" w:lineRule="auto"/>
      <w:jc w:val="both"/>
    </w:pPr>
    <w:rPr>
      <w:rFonts w:ascii="Arial" w:hAnsi="Arial"/>
      <w:color w:val="404040" w:themeColor="text1" w:themeTint="BF"/>
    </w:rPr>
  </w:style>
  <w:style w:type="paragraph" w:customStyle="1" w:styleId="71CDE27224AB4A868CC6EC2A5DCB9D076">
    <w:name w:val="71CDE27224AB4A868CC6EC2A5DCB9D076"/>
    <w:rsid w:val="000A509F"/>
    <w:pPr>
      <w:spacing w:before="100" w:after="40" w:line="288" w:lineRule="auto"/>
      <w:jc w:val="both"/>
    </w:pPr>
    <w:rPr>
      <w:rFonts w:ascii="Arial" w:hAnsi="Arial"/>
      <w:color w:val="404040" w:themeColor="text1" w:themeTint="BF"/>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a205f033-9123-4416-952e-23cea2f55b97">
      <UserInfo>
        <DisplayName>DRUART Laura</DisplayName>
        <AccountId>28</AccountId>
        <AccountType/>
      </UserInfo>
      <UserInfo>
        <DisplayName>DARVOY Eric</DisplayName>
        <AccountId>30</AccountId>
        <AccountType/>
      </UserInfo>
      <UserInfo>
        <DisplayName>TRANCHE Caroline</DisplayName>
        <AccountId>31</AccountId>
        <AccountType/>
      </UserInfo>
      <UserInfo>
        <DisplayName>ALVAREZ Miguel</DisplayName>
        <AccountId>35</AccountId>
        <AccountType/>
      </UserInfo>
      <UserInfo>
        <DisplayName>KARRER Maryse</DisplayName>
        <AccountId>33</AccountId>
        <AccountType/>
      </UserInfo>
      <UserInfo>
        <DisplayName>ANDRE-VERT Joëlle</DisplayName>
        <AccountId>32</AccountId>
        <AccountType/>
      </UserInfo>
      <UserInfo>
        <DisplayName>KELLEY Sophie</DisplayName>
        <AccountId>21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0ACD9279D4664B811EDD3C7BEDC87C" ma:contentTypeVersion="4" ma:contentTypeDescription="Crée un document." ma:contentTypeScope="" ma:versionID="a7d0b7fd214dded7fccf30a21dc42ceb">
  <xsd:schema xmlns:xsd="http://www.w3.org/2001/XMLSchema" xmlns:xs="http://www.w3.org/2001/XMLSchema" xmlns:p="http://schemas.microsoft.com/office/2006/metadata/properties" xmlns:ns2="662729b0-7cfa-4b2a-b448-6c5d8f615404" xmlns:ns3="a205f033-9123-4416-952e-23cea2f55b97" targetNamespace="http://schemas.microsoft.com/office/2006/metadata/properties" ma:root="true" ma:fieldsID="975a0456e19f56d6377d1df87d626e76" ns2:_="" ns3:_="">
    <xsd:import namespace="662729b0-7cfa-4b2a-b448-6c5d8f615404"/>
    <xsd:import namespace="a205f033-9123-4416-952e-23cea2f55b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29b0-7cfa-4b2a-b448-6c5d8f615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05f033-9123-4416-952e-23cea2f55b97"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27DD31-C8D4-48A2-8999-1432752F2414}">
  <ds:schemaRefs>
    <ds:schemaRef ds:uri="http://schemas.openxmlformats.org/officeDocument/2006/bibliography"/>
  </ds:schemaRefs>
</ds:datastoreItem>
</file>

<file path=customXml/itemProps3.xml><?xml version="1.0" encoding="utf-8"?>
<ds:datastoreItem xmlns:ds="http://schemas.openxmlformats.org/officeDocument/2006/customXml" ds:itemID="{3376584C-DEDE-43C0-B1E2-2409DE401E5D}">
  <ds:schemaRefs>
    <ds:schemaRef ds:uri="http://schemas.microsoft.com/office/2006/metadata/properties"/>
    <ds:schemaRef ds:uri="http://schemas.microsoft.com/office/infopath/2007/PartnerControls"/>
    <ds:schemaRef ds:uri="a205f033-9123-4416-952e-23cea2f55b97"/>
  </ds:schemaRefs>
</ds:datastoreItem>
</file>

<file path=customXml/itemProps4.xml><?xml version="1.0" encoding="utf-8"?>
<ds:datastoreItem xmlns:ds="http://schemas.openxmlformats.org/officeDocument/2006/customXml" ds:itemID="{ADFF4D9C-24C5-467C-9942-3810EA91F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29b0-7cfa-4b2a-b448-6c5d8f615404"/>
    <ds:schemaRef ds:uri="a205f033-9123-4416-952e-23cea2f55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ABF858-5AA8-4A48-A0C8-C56EA95484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Trame_commune_lisere_bicolore</Template>
  <TotalTime>2</TotalTime>
  <Pages>44</Pages>
  <Words>10772</Words>
  <Characters>65815</Characters>
  <Application>Microsoft Office Word</Application>
  <DocSecurity>8</DocSecurity>
  <Lines>548</Lines>
  <Paragraphs>152</Paragraphs>
  <ScaleCrop>false</ScaleCrop>
  <HeadingPairs>
    <vt:vector size="2" baseType="variant">
      <vt:variant>
        <vt:lpstr>Titre</vt:lpstr>
      </vt:variant>
      <vt:variant>
        <vt:i4>1</vt:i4>
      </vt:variant>
    </vt:vector>
  </HeadingPairs>
  <TitlesOfParts>
    <vt:vector size="1" baseType="lpstr">
      <vt:lpstr>Nom du médicament</vt:lpstr>
    </vt:vector>
  </TitlesOfParts>
  <Company>HAS</Company>
  <LinksUpToDate>false</LinksUpToDate>
  <CharactersWithSpaces>76435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du médicament</dc:title>
  <dc:subject/>
  <dc:creator>DRUART Laura</dc:creator>
  <cp:keywords/>
  <dc:description/>
  <cp:lastModifiedBy>FERNANDEZ Judith</cp:lastModifiedBy>
  <cp:revision>2</cp:revision>
  <cp:lastPrinted>2021-06-01T04:50:00Z</cp:lastPrinted>
  <dcterms:created xsi:type="dcterms:W3CDTF">2021-10-01T12:35:00Z</dcterms:created>
  <dcterms:modified xsi:type="dcterms:W3CDTF">2021-10-01T12:35:00Z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0x010100780ACD9279D4664B811EDD3C7BEDC87C</vt:lpwstr>
  </property>
  <property fmtid="{D5CDD505-2E9C-101B-9397-08002B2CF9AE}" pid="3" name="Date de publication">
    <vt:filetime>2019-12-16T10:00:00Z</vt:filetime>
  </property>
  <property fmtid="{D5CDD505-2E9C-101B-9397-08002B2CF9AE}" pid="4" name="Date de validation">
    <vt:filetime>2019-12-16T10:00:00Z</vt:filetime>
  </property>
  <property fmtid="{D5CDD505-2E9C-101B-9397-08002B2CF9AE}" pid="5" name="Order">
    <vt:r8>59760200</vt:r8>
  </property>
</Properties>
</file>